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5614" w14:textId="4E2E3A51" w:rsidR="000200A6" w:rsidRPr="00140D99" w:rsidRDefault="000200A6" w:rsidP="000200A6">
      <w:pPr>
        <w:pStyle w:val="Kop2"/>
        <w:rPr>
          <w:b/>
          <w:bCs/>
        </w:rPr>
      </w:pPr>
      <w:bookmarkStart w:id="0" w:name="_Toc149399932"/>
      <w:proofErr w:type="spellStart"/>
      <w:r w:rsidRPr="00140D99">
        <w:rPr>
          <w:b/>
          <w:bCs/>
        </w:rPr>
        <w:t>Leer</w:t>
      </w:r>
      <w:r>
        <w:rPr>
          <w:b/>
          <w:bCs/>
        </w:rPr>
        <w:t>ling</w:t>
      </w:r>
      <w:r w:rsidRPr="00140D99">
        <w:rPr>
          <w:b/>
          <w:bCs/>
        </w:rPr>
        <w:t>vragenlijst</w:t>
      </w:r>
      <w:proofErr w:type="spellEnd"/>
      <w:r w:rsidRPr="00140D99">
        <w:rPr>
          <w:b/>
          <w:bCs/>
        </w:rPr>
        <w:t xml:space="preserve"> groep 5-6</w:t>
      </w:r>
      <w:bookmarkEnd w:id="0"/>
    </w:p>
    <w:p w14:paraId="645C26EA" w14:textId="77777777" w:rsidR="000200A6" w:rsidRPr="001D4E18" w:rsidRDefault="000200A6" w:rsidP="000200A6"/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307A0100" w14:textId="77777777" w:rsidTr="00315FE4">
        <w:trPr>
          <w:trHeight w:val="98"/>
        </w:trPr>
        <w:tc>
          <w:tcPr>
            <w:tcW w:w="623" w:type="pct"/>
            <w:shd w:val="clear" w:color="auto" w:fill="D2ECFC"/>
          </w:tcPr>
          <w:p w14:paraId="3E4DBD58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Samen</w:t>
            </w:r>
          </w:p>
        </w:tc>
        <w:tc>
          <w:tcPr>
            <w:tcW w:w="1643" w:type="pct"/>
            <w:shd w:val="clear" w:color="auto" w:fill="D2ECFC"/>
          </w:tcPr>
          <w:p w14:paraId="21BAB5B2" w14:textId="280E1152" w:rsidR="000200A6" w:rsidRPr="00760DF4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12D92C02" w14:textId="72D1F03A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(zichtbaar 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563518E6" w14:textId="77777777" w:rsidTr="00315F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3852049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5346EB5" w14:textId="3CB68D26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B479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wat het begrip onrechtvaardigheid is. </w:t>
            </w:r>
          </w:p>
        </w:tc>
        <w:tc>
          <w:tcPr>
            <w:tcW w:w="2734" w:type="pct"/>
          </w:tcPr>
          <w:p w14:paraId="3787D598" w14:textId="30139814" w:rsidR="000200A6" w:rsidRPr="00627649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</w:t>
            </w:r>
            <w:r w:rsidR="0017536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hoe een ruzie kan ontstaan. </w:t>
            </w:r>
            <w:r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0C695B29" w14:textId="77777777" w:rsidR="000200A6" w:rsidRPr="00615FD5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je ruzies oplost. </w:t>
            </w:r>
          </w:p>
          <w:p w14:paraId="40DAF35C" w14:textId="77777777" w:rsidR="000200A6" w:rsidRPr="00627649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ik iets voor de ander kan doen. </w:t>
            </w:r>
          </w:p>
          <w:p w14:paraId="2AB6E47E" w14:textId="77777777" w:rsidR="000200A6" w:rsidRPr="00615FD5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ik een goede vriend voor iemand kan zijn. </w:t>
            </w:r>
          </w:p>
          <w:p w14:paraId="456887F8" w14:textId="77777777" w:rsidR="000200A6" w:rsidRPr="00720144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zie oneerlijke situaties in de Nederlandse samenleving.</w:t>
            </w:r>
          </w:p>
        </w:tc>
      </w:tr>
      <w:tr w:rsidR="00C81C00" w:rsidRPr="00763B79" w14:paraId="578C10CF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5D2E6C89" w14:textId="4B91280E" w:rsidR="00C81C00" w:rsidRPr="00763B79" w:rsidRDefault="00C81C00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9069930" w14:textId="04A7C14F" w:rsidR="00C81C00" w:rsidRPr="00C81C00" w:rsidRDefault="00C81C00" w:rsidP="00C81C0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/>
                <w:color w:val="003350"/>
                <w:sz w:val="16"/>
                <w:szCs w:val="16"/>
              </w:rPr>
            </w:pPr>
            <w:r w:rsidRPr="18AF6B3C">
              <w:rPr>
                <w:rFonts w:asciiTheme="minorHAnsi" w:hAnsiTheme="minorHAnsi"/>
                <w:color w:val="003350"/>
                <w:sz w:val="16"/>
                <w:szCs w:val="16"/>
              </w:rPr>
              <w:t>Ik kan ruzies oplossen</w:t>
            </w:r>
            <w:r w:rsidR="000C21DF">
              <w:rPr>
                <w:rFonts w:asciiTheme="minorHAnsi" w:hAnsiTheme="minorHAnsi"/>
                <w:color w:val="003350"/>
                <w:sz w:val="16"/>
                <w:szCs w:val="16"/>
              </w:rPr>
              <w:t>.</w:t>
            </w:r>
            <w:r w:rsidRPr="18AF6B3C">
              <w:rPr>
                <w:rFonts w:asciiTheme="minorHAnsi" w:hAnsi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23191578" w14:textId="71C1E781" w:rsidR="00A6038B" w:rsidRDefault="00A6038B" w:rsidP="00D47BC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Ik kan rustig blijven</w:t>
            </w:r>
            <w:r w:rsidR="001B608C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.</w:t>
            </w:r>
          </w:p>
          <w:p w14:paraId="147DDC26" w14:textId="36DB2B89" w:rsidR="00A6038B" w:rsidRDefault="00030333" w:rsidP="00D47BC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Ik kan mijn gevoel vertellen bij een ruzie</w:t>
            </w:r>
            <w:r w:rsidR="001B608C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.</w:t>
            </w:r>
          </w:p>
          <w:p w14:paraId="335AE79E" w14:textId="1122015C" w:rsidR="00030333" w:rsidRDefault="00030333" w:rsidP="00D47BC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Ik kan stop hou op zeggen</w:t>
            </w:r>
            <w:r w:rsidR="001B608C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.</w:t>
            </w:r>
          </w:p>
          <w:p w14:paraId="660EFB8E" w14:textId="609AF10C" w:rsidR="00030333" w:rsidRDefault="00E10E03" w:rsidP="00D47BC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Ik kan een oplossing bedenken voor het probleem</w:t>
            </w:r>
            <w:r w:rsidR="001B608C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.</w:t>
            </w:r>
          </w:p>
          <w:p w14:paraId="6D2FA2F9" w14:textId="0D350611" w:rsidR="00B567F8" w:rsidRPr="00650AC3" w:rsidRDefault="00B567F8" w:rsidP="00650AC3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 w:rsidRPr="34E38979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Ik kan </w:t>
            </w:r>
            <w:r w:rsidR="1DD04045" w:rsidRPr="2C4A2B7F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iemand</w:t>
            </w:r>
            <w:r w:rsidRPr="34E38979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 erbij halen als er ruzie is. </w:t>
            </w:r>
          </w:p>
        </w:tc>
      </w:tr>
      <w:tr w:rsidR="00C81C00" w:rsidRPr="00763B79" w14:paraId="7D234A1B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186383C6" w14:textId="27E43558" w:rsidR="00C81C00" w:rsidRPr="00763B79" w:rsidRDefault="00C81C00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3CC3137A" w14:textId="51E07C65" w:rsidR="00C81C00" w:rsidRPr="006F7089" w:rsidRDefault="00C81C00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doe iets waar een ander wat aan heeft.</w:t>
            </w:r>
          </w:p>
        </w:tc>
        <w:tc>
          <w:tcPr>
            <w:tcW w:w="2734" w:type="pct"/>
          </w:tcPr>
          <w:p w14:paraId="40DDA2D2" w14:textId="2C5DAACA" w:rsidR="006D21CD" w:rsidRDefault="006D21CD" w:rsidP="413CA76A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</w:pPr>
            <w:r w:rsidRPr="413CA76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Ik kan een</w:t>
            </w:r>
            <w:r w:rsidR="306A9D72" w:rsidRPr="413CA76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activiteit</w:t>
            </w:r>
            <w:r w:rsidRPr="413CA76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bedenken waar een ander wat aan heeft. </w:t>
            </w:r>
          </w:p>
          <w:p w14:paraId="03BDA617" w14:textId="77777777" w:rsidR="00E224C4" w:rsidRDefault="00E224C4" w:rsidP="004C7E0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de ander troosten als hij verdrietig is. </w:t>
            </w:r>
          </w:p>
          <w:p w14:paraId="22CF1347" w14:textId="007B9F1D" w:rsidR="00C81C00" w:rsidRPr="004C7E0B" w:rsidRDefault="00E224C4" w:rsidP="004C7E0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met iemand op het plein spelen als ik zie dat hij alleen is. </w:t>
            </w:r>
          </w:p>
        </w:tc>
      </w:tr>
      <w:tr w:rsidR="00C81C00" w:rsidRPr="00763B79" w14:paraId="098AFECA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4E09074C" w14:textId="3A1D9747" w:rsidR="00C81C00" w:rsidRPr="00763B79" w:rsidRDefault="00C81C00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16050ED3" w14:textId="77777777" w:rsidR="00C81C00" w:rsidRPr="009820F3" w:rsidRDefault="00C81C00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6F708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mijn mening geven over oneerlijke dingen in de Nederlandse samenleving.</w:t>
            </w:r>
          </w:p>
        </w:tc>
        <w:tc>
          <w:tcPr>
            <w:tcW w:w="2734" w:type="pct"/>
          </w:tcPr>
          <w:p w14:paraId="57D06907" w14:textId="102D9FE0" w:rsidR="00E22D6E" w:rsidRDefault="00E22D6E" w:rsidP="004C7E0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555C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iets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benoemen </w:t>
            </w:r>
            <w:r w:rsidR="00555C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ik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oneerlijk </w:t>
            </w:r>
            <w:r w:rsidR="00555C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vind.</w:t>
            </w:r>
          </w:p>
          <w:p w14:paraId="314D787F" w14:textId="68345EFC" w:rsidR="009222E6" w:rsidRDefault="009222E6" w:rsidP="004C7E0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8114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mijn </w:t>
            </w:r>
            <w:r w:rsidR="00432B6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mening </w:t>
            </w:r>
            <w:r w:rsidR="008114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geven over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mensen zijn die heel hard moeten werken voor weinig geld. </w:t>
            </w:r>
          </w:p>
          <w:p w14:paraId="5B168220" w14:textId="4969F7F8" w:rsidR="00E0407E" w:rsidRPr="00B716AB" w:rsidRDefault="006B0BE1" w:rsidP="00892F7A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mijn mening geven over </w:t>
            </w:r>
            <w:r w:rsidR="00E0407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discriminatie in Nederland</w:t>
            </w:r>
          </w:p>
        </w:tc>
      </w:tr>
      <w:tr w:rsidR="000200A6" w:rsidRPr="00763B79" w14:paraId="5E00F53F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345D33D8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769AC29A" w14:textId="77777777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179E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voor de ander opkomen.  </w:t>
            </w:r>
          </w:p>
        </w:tc>
        <w:tc>
          <w:tcPr>
            <w:tcW w:w="2734" w:type="pct"/>
          </w:tcPr>
          <w:p w14:paraId="2A2885AF" w14:textId="77777777" w:rsidR="000200A6" w:rsidRPr="000F2327" w:rsidRDefault="000200A6" w:rsidP="000200A6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F23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ruzies uitpraten en oplossen. </w:t>
            </w:r>
          </w:p>
          <w:p w14:paraId="6F9D483D" w14:textId="6E35908C" w:rsidR="000200A6" w:rsidRPr="000F2327" w:rsidRDefault="000200A6" w:rsidP="000200A6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F23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CC46B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iets doen voor een ander</w:t>
            </w:r>
            <w:r w:rsidR="00690E5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31351F5D" w14:textId="188B6398" w:rsidR="000200A6" w:rsidRPr="00DB6B63" w:rsidRDefault="000200A6" w:rsidP="00DB6B63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F23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</w:t>
            </w:r>
            <w:r w:rsidRPr="000F23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adenken over </w:t>
            </w:r>
            <w:r w:rsidR="00EB7F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dingen die ik oneerlijk vind</w:t>
            </w:r>
            <w:r w:rsidR="00C643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</w:tbl>
    <w:p w14:paraId="0F9B8BD5" w14:textId="77777777" w:rsidR="00E72831" w:rsidRPr="00763B79" w:rsidRDefault="00E72831" w:rsidP="000200A6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21B89A53" w14:textId="77777777" w:rsidTr="60452C66">
        <w:trPr>
          <w:trHeight w:val="98"/>
        </w:trPr>
        <w:tc>
          <w:tcPr>
            <w:tcW w:w="623" w:type="pct"/>
            <w:shd w:val="clear" w:color="auto" w:fill="D2ECFC"/>
          </w:tcPr>
          <w:p w14:paraId="1088889D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Verschillen</w:t>
            </w:r>
          </w:p>
        </w:tc>
        <w:tc>
          <w:tcPr>
            <w:tcW w:w="1643" w:type="pct"/>
            <w:shd w:val="clear" w:color="auto" w:fill="D2ECFC"/>
          </w:tcPr>
          <w:p w14:paraId="60EDBB76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1B3D8233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4BE0E940" w14:textId="77777777" w:rsidTr="60452C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420513AE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57D0D685" w14:textId="32C50950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36635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wat het begrip gelijkwaardigheid is. </w:t>
            </w:r>
          </w:p>
        </w:tc>
        <w:tc>
          <w:tcPr>
            <w:tcW w:w="2734" w:type="pct"/>
          </w:tcPr>
          <w:p w14:paraId="11F78AF4" w14:textId="435A8BC1" w:rsidR="00053656" w:rsidRDefault="005D2789" w:rsidP="005D278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47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alle mensen </w:t>
            </w:r>
            <w:r w:rsidR="0005365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van waarde zijn</w:t>
            </w:r>
            <w:r w:rsidR="00BC6C1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260FCF93" w14:textId="5B8D6424" w:rsidR="005D2789" w:rsidRPr="00DB6B63" w:rsidRDefault="00053656" w:rsidP="005D278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alle mensen rechten hebben. </w:t>
            </w:r>
          </w:p>
          <w:p w14:paraId="5C125DD5" w14:textId="1E6F11EF" w:rsidR="005D2789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47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er verschillen en overeenkomsten zijn in de samenleving. </w:t>
            </w:r>
          </w:p>
          <w:p w14:paraId="71FE827D" w14:textId="0F41137E" w:rsidR="000200A6" w:rsidRPr="00720144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47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hoe</w:t>
            </w:r>
            <w:r w:rsidR="00FE137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Bijbel spreekt over </w:t>
            </w:r>
            <w:r w:rsidRPr="00047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vriendschap, verliefdheid en het huwelijk</w:t>
            </w:r>
            <w:r w:rsidR="00FE137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4C7E0B" w:rsidRPr="00763B79" w14:paraId="651B8FF2" w14:textId="77777777" w:rsidTr="60452C66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0E612621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268C98A0" w14:textId="66B1E2C3" w:rsidR="004C7E0B" w:rsidRPr="004C7E0B" w:rsidRDefault="004C7E0B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5C2C1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met respect een gesprek voeren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  <w:r w:rsidRPr="005C2C1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0C3BBE0D" w14:textId="562DE93A" w:rsidR="004C7E0B" w:rsidRDefault="000404C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luisteren naar iemand anders. </w:t>
            </w:r>
          </w:p>
          <w:p w14:paraId="7CD338B1" w14:textId="77777777" w:rsidR="000404CF" w:rsidRDefault="000404C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vragen stellen aan iemand anders. </w:t>
            </w:r>
          </w:p>
          <w:p w14:paraId="09783175" w14:textId="77777777" w:rsidR="000404CF" w:rsidRDefault="000404C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zeggen wat ik vind als ik met iemand anders praat. </w:t>
            </w:r>
          </w:p>
          <w:p w14:paraId="7AC7FC00" w14:textId="2A726345" w:rsidR="001F43EF" w:rsidRPr="004C7E0B" w:rsidRDefault="001F43E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begrip </w:t>
            </w:r>
            <w:r w:rsidR="007C647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tonen </w:t>
            </w:r>
            <w:r w:rsidR="00512C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voor een ander</w:t>
            </w:r>
            <w:r w:rsidR="005A3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7C647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4C7E0B" w:rsidRPr="00763B79" w14:paraId="082EB3B1" w14:textId="77777777" w:rsidTr="60452C6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345183DB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363C36EF" w14:textId="253FA394" w:rsidR="004C7E0B" w:rsidRPr="005C2C14" w:rsidRDefault="004C7E0B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5C2C1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vertellen wat de Bijbel zegt over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relaties en </w:t>
            </w:r>
            <w:r w:rsidRPr="005C2C1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het huwelijk.</w:t>
            </w:r>
          </w:p>
        </w:tc>
        <w:tc>
          <w:tcPr>
            <w:tcW w:w="2734" w:type="pct"/>
          </w:tcPr>
          <w:p w14:paraId="078E83F8" w14:textId="2B46FC66" w:rsidR="00967A84" w:rsidRDefault="00967A84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vertellen wat de Bijbel zegt over</w:t>
            </w:r>
            <w:r w:rsidR="00BA2F9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vriendschap, verkering 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het huwelijk. </w:t>
            </w:r>
          </w:p>
          <w:p w14:paraId="3F144884" w14:textId="0157067E" w:rsidR="00D336B7" w:rsidRPr="004C7E0B" w:rsidRDefault="00D66E70" w:rsidP="00A26929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D336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mening verwoorden over </w:t>
            </w:r>
            <w:r w:rsidR="003A135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vriendschap</w:t>
            </w:r>
            <w:r w:rsidR="005A3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0200A6" w:rsidRPr="00763B79" w14:paraId="5CC4D9D6" w14:textId="77777777" w:rsidTr="60452C66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6D6E322B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3787941B" w14:textId="77777777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E43CC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wil respectvol omgaan met de verschillen tussen mijzelf en de ander.</w:t>
            </w:r>
          </w:p>
        </w:tc>
        <w:tc>
          <w:tcPr>
            <w:tcW w:w="2734" w:type="pct"/>
          </w:tcPr>
          <w:p w14:paraId="6749ACA5" w14:textId="77777777" w:rsidR="000200A6" w:rsidRPr="00AB7674" w:rsidRDefault="000200A6" w:rsidP="60452C6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</w:pPr>
            <w:r w:rsidRPr="60452C66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Ik wil met respect omgaan met mensen die anders zijn dan ik.  </w:t>
            </w:r>
          </w:p>
          <w:p w14:paraId="107111CF" w14:textId="6B24AECB" w:rsidR="000200A6" w:rsidRPr="00720144" w:rsidRDefault="000200A6" w:rsidP="60452C6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</w:pPr>
            <w:r w:rsidRPr="60452C66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Ik wil met respect omgaan met mensen die </w:t>
            </w:r>
            <w:r w:rsidR="00621BFF" w:rsidRPr="60452C66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anders leven dan ik gewend ben.</w:t>
            </w:r>
          </w:p>
        </w:tc>
      </w:tr>
    </w:tbl>
    <w:p w14:paraId="6285D0BB" w14:textId="77777777" w:rsidR="00E72831" w:rsidRDefault="00E72831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70CAADBF" w14:textId="77777777" w:rsidTr="00315FE4">
        <w:trPr>
          <w:trHeight w:val="98"/>
        </w:trPr>
        <w:tc>
          <w:tcPr>
            <w:tcW w:w="623" w:type="pct"/>
            <w:shd w:val="clear" w:color="auto" w:fill="D2ECFC"/>
          </w:tcPr>
          <w:p w14:paraId="42577FA3" w14:textId="30DAEA77" w:rsidR="000200A6" w:rsidRPr="00763B79" w:rsidRDefault="00E72831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br w:type="column"/>
            </w:r>
            <w:r w:rsidR="000200A6"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Schepping</w:t>
            </w:r>
          </w:p>
        </w:tc>
        <w:tc>
          <w:tcPr>
            <w:tcW w:w="1643" w:type="pct"/>
            <w:shd w:val="clear" w:color="auto" w:fill="D2ECFC"/>
          </w:tcPr>
          <w:p w14:paraId="31C856F3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6DBC6DBC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39AB8380" w14:textId="77777777" w:rsidTr="00315F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A785A52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662DBED9" w14:textId="38784542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A740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dat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belangrijk is om mijn omgeving schoon te houden. </w:t>
            </w:r>
          </w:p>
        </w:tc>
        <w:tc>
          <w:tcPr>
            <w:tcW w:w="2734" w:type="pct"/>
          </w:tcPr>
          <w:p w14:paraId="3DBD80DE" w14:textId="77777777" w:rsidR="00C817C6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832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dat schoon drinkwater heel belangrijk is</w:t>
            </w:r>
            <w:r w:rsidR="00C817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7B0A6685" w14:textId="53DD0801" w:rsidR="000200A6" w:rsidRPr="0098321C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832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</w:t>
            </w:r>
            <w:r w:rsidR="00FC3D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dat afval recyclen beter is voor het milieu. </w:t>
            </w:r>
            <w:r w:rsidRPr="009832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A53BDF7" w14:textId="7C0302C2" w:rsidR="000200A6" w:rsidRPr="00720144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832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dat natuur en schone lucht belangrijk zijn om te kunnen leven.</w:t>
            </w:r>
          </w:p>
        </w:tc>
      </w:tr>
      <w:tr w:rsidR="004C7E0B" w:rsidRPr="00763B79" w14:paraId="29097368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03E08604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28D60B02" w14:textId="40ECE693" w:rsidR="004C7E0B" w:rsidRPr="004C7E0B" w:rsidRDefault="004C7E0B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7096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</w:t>
            </w:r>
            <w:r w:rsidR="00566BC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uitleggen waarom schoon drinkwater belangrijk is.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100C7EC5" w14:textId="77777777" w:rsidR="00BD59B4" w:rsidRDefault="00BD59B4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de kraan uitzetten tijdens het tandenpoetsen. </w:t>
            </w:r>
          </w:p>
          <w:p w14:paraId="281D9A46" w14:textId="0A04E828" w:rsidR="004C7E0B" w:rsidRDefault="00BD59B4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DC7E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korter douchen om water te besparen. </w:t>
            </w:r>
          </w:p>
          <w:p w14:paraId="3671063F" w14:textId="165AB65D" w:rsidR="000A5B04" w:rsidRPr="004C7E0B" w:rsidRDefault="00083477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zuinig omgaan met </w:t>
            </w:r>
            <w:r w:rsidR="00365E3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drink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water</w:t>
            </w:r>
            <w:r w:rsidR="00AF69D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4C7E0B" w:rsidRPr="00763B79" w14:paraId="75F66EB0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5E463AE0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74D8E99" w14:textId="0482169B" w:rsidR="004C7E0B" w:rsidRPr="0027096E" w:rsidRDefault="004C7E0B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7096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afval recyclen.</w:t>
            </w:r>
          </w:p>
        </w:tc>
        <w:tc>
          <w:tcPr>
            <w:tcW w:w="2734" w:type="pct"/>
          </w:tcPr>
          <w:p w14:paraId="4F71D992" w14:textId="0D5ED190" w:rsidR="004C7E0B" w:rsidRDefault="00741111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mijn afval </w:t>
            </w:r>
            <w:r w:rsidR="004A63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scheiden.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4A8AD4E3" w14:textId="77777777" w:rsidR="00741111" w:rsidRDefault="007C24F4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 xml:space="preserve">Ik kan uitleggen waarom afval in de natuur slecht is. </w:t>
            </w:r>
          </w:p>
          <w:p w14:paraId="05645AA7" w14:textId="3112CF93" w:rsidR="007C24F4" w:rsidRPr="004C7E0B" w:rsidRDefault="006451BA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CB3C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spullen hergebruiken</w:t>
            </w:r>
            <w:r w:rsidR="00AF69D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CB3C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0200A6" w:rsidRPr="00763B79" w14:paraId="79A264FE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6A9D326C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>Attituden</w:t>
            </w:r>
          </w:p>
        </w:tc>
        <w:tc>
          <w:tcPr>
            <w:tcW w:w="1643" w:type="pct"/>
          </w:tcPr>
          <w:p w14:paraId="2BA44AAD" w14:textId="3AF673D0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F5136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zorgen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voor de schepping. </w:t>
            </w:r>
          </w:p>
        </w:tc>
        <w:tc>
          <w:tcPr>
            <w:tcW w:w="2734" w:type="pct"/>
          </w:tcPr>
          <w:p w14:paraId="58D1A8D6" w14:textId="77777777" w:rsidR="000200A6" w:rsidRPr="008B5562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B55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de natuur niet vervuilen met afval.</w:t>
            </w:r>
          </w:p>
          <w:p w14:paraId="7E46F959" w14:textId="77777777" w:rsidR="000200A6" w:rsidRPr="008B5562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B55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afval recyclen. </w:t>
            </w:r>
          </w:p>
          <w:p w14:paraId="7CC2C298" w14:textId="77777777" w:rsidR="00AF69D9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B55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227E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zorgen voor zo min mogelijk afval. </w:t>
            </w:r>
          </w:p>
          <w:p w14:paraId="2DB7A785" w14:textId="39B20050" w:rsidR="000200A6" w:rsidRPr="00720144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8B55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zorgen voor een schone omgeving.</w:t>
            </w:r>
          </w:p>
        </w:tc>
      </w:tr>
    </w:tbl>
    <w:p w14:paraId="66094FA5" w14:textId="77777777" w:rsidR="000200A6" w:rsidRPr="00763B79" w:rsidRDefault="000200A6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424EDBFF" w14:textId="77777777" w:rsidTr="00315FE4">
        <w:trPr>
          <w:trHeight w:val="98"/>
        </w:trPr>
        <w:tc>
          <w:tcPr>
            <w:tcW w:w="623" w:type="pct"/>
            <w:shd w:val="clear" w:color="auto" w:fill="D2ECFC"/>
          </w:tcPr>
          <w:p w14:paraId="0E415206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Digitaal</w:t>
            </w:r>
          </w:p>
        </w:tc>
        <w:tc>
          <w:tcPr>
            <w:tcW w:w="1643" w:type="pct"/>
            <w:shd w:val="clear" w:color="auto" w:fill="D2ECFC"/>
          </w:tcPr>
          <w:p w14:paraId="7AF464ED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0CD0D382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2B5AA594" w14:textId="77777777" w:rsidTr="00315F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65AA132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DE6FA05" w14:textId="621D111F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AC1F2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voordelen en nadelen van schermgebruik. </w:t>
            </w:r>
          </w:p>
        </w:tc>
        <w:tc>
          <w:tcPr>
            <w:tcW w:w="2734" w:type="pct"/>
          </w:tcPr>
          <w:p w14:paraId="61125925" w14:textId="2E084CD7" w:rsidR="000200A6" w:rsidRPr="00C7171A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dat</w:t>
            </w:r>
            <w:r w:rsidR="000F73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F334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schermgebruik</w:t>
            </w:r>
            <w:r w:rsidR="000F334E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verslavend</w:t>
            </w:r>
            <w:r w:rsidR="000F73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kan</w:t>
            </w: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zijn</w:t>
            </w:r>
            <w:r w:rsidR="00CD7FE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5C0F6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17F2DDA6" w14:textId="77777777" w:rsidR="000200A6" w:rsidRPr="00C7171A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ik omga met anderen op sociale media. </w:t>
            </w:r>
          </w:p>
          <w:p w14:paraId="5B2DF0C9" w14:textId="77777777" w:rsidR="000200A6" w:rsidRPr="00C7171A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cyberpesten is. </w:t>
            </w:r>
          </w:p>
          <w:p w14:paraId="0C7B33CD" w14:textId="46F8C73E" w:rsidR="000200A6" w:rsidRPr="00C7171A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</w:t>
            </w:r>
            <w:r w:rsidR="008E1A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met </w:t>
            </w:r>
            <w:r w:rsidR="00336FC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mijn schermgebruik omga </w:t>
            </w: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op basis van de Bijbel.  </w:t>
            </w:r>
          </w:p>
          <w:p w14:paraId="3BFE71A5" w14:textId="34F51A94" w:rsidR="000200A6" w:rsidRPr="00720144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FD186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</w:t>
            </w: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nepnieuws</w:t>
            </w:r>
            <w:r w:rsidR="00FD186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is. </w:t>
            </w:r>
          </w:p>
        </w:tc>
      </w:tr>
      <w:tr w:rsidR="004C7E0B" w:rsidRPr="00763B79" w14:paraId="67035542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4F8EE20D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E741544" w14:textId="4BB64680" w:rsidR="004C7E0B" w:rsidRPr="004C7E0B" w:rsidRDefault="004C7E0B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6255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beleefd omgaan met andere mensen </w:t>
            </w:r>
            <w:r w:rsidR="00476EE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als ik mijn scherm gebruik.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793691C5" w14:textId="3EBAFEFA" w:rsidR="00940862" w:rsidRDefault="00940862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</w:t>
            </w:r>
            <w:r w:rsidR="004168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mij netjes gedragen bij schermgebruik.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2660B4C3" w14:textId="3BAA434A" w:rsidR="001A1222" w:rsidRPr="004C7E0B" w:rsidRDefault="002A7322" w:rsidP="001A1222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beleefd </w:t>
            </w:r>
            <w:r w:rsidR="00645F2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reageren </w:t>
            </w:r>
            <w:r w:rsidR="00110A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als ik moet stoppen met mijn schermgebruik. </w:t>
            </w:r>
          </w:p>
        </w:tc>
      </w:tr>
      <w:tr w:rsidR="004C7E0B" w:rsidRPr="00763B79" w14:paraId="5AD71F63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1760B893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495A41C" w14:textId="2AF5221D" w:rsidR="004C7E0B" w:rsidRPr="004C7E0B" w:rsidRDefault="004C7E0B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bewust kiezen voor een film of spelletje. </w:t>
            </w:r>
          </w:p>
        </w:tc>
        <w:tc>
          <w:tcPr>
            <w:tcW w:w="2734" w:type="pct"/>
          </w:tcPr>
          <w:p w14:paraId="0D2A6A20" w14:textId="647CA3B6" w:rsidR="004C7E0B" w:rsidRDefault="00343202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kies voor een game of film </w:t>
            </w:r>
            <w:r w:rsidR="00CA30F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die past bij mijn leeftijd. </w:t>
            </w:r>
          </w:p>
          <w:p w14:paraId="5F0E7CC2" w14:textId="0F78A196" w:rsidR="00DC4EB7" w:rsidRDefault="00DC4EB7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bewust kiezen om een bepaald</w:t>
            </w:r>
            <w:r w:rsidR="0064778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B8162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film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wel of niet te kijken</w:t>
            </w:r>
            <w:r w:rsidR="005C0F6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2BC5B5AB" w14:textId="385170C9" w:rsidR="00DC4EB7" w:rsidRPr="004C7E0B" w:rsidRDefault="00B81626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64778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bewust kiezen om een spelletje wel of niet te spelen. </w:t>
            </w:r>
          </w:p>
        </w:tc>
      </w:tr>
      <w:tr w:rsidR="004C7E0B" w:rsidRPr="00763B79" w14:paraId="334159F6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454ED3BE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C1E052C" w14:textId="31760D64" w:rsidR="004C7E0B" w:rsidRPr="00C62556" w:rsidRDefault="004C7E0B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betrouwbare websites op internet vinden (met hulp van een volwassene).</w:t>
            </w:r>
          </w:p>
        </w:tc>
        <w:tc>
          <w:tcPr>
            <w:tcW w:w="2734" w:type="pct"/>
          </w:tcPr>
          <w:p w14:paraId="1552F0EF" w14:textId="06A4B609" w:rsidR="004C7E0B" w:rsidRDefault="00ED77EA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kan</w:t>
            </w: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nepnieuws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herkennen</w:t>
            </w:r>
            <w:r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26B9716E" w14:textId="37F3957A" w:rsidR="00CA30FC" w:rsidRPr="00E47DF8" w:rsidRDefault="00CA30FC" w:rsidP="00570D0E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een volwassene erbij roepen als ik vreemde dingen zie op internet. </w:t>
            </w:r>
          </w:p>
        </w:tc>
      </w:tr>
      <w:tr w:rsidR="000200A6" w:rsidRPr="00763B79" w14:paraId="6623CB8E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05EABC91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1950B642" w14:textId="1E8FCE90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37EE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kritisch zijn op mijn </w:t>
            </w:r>
            <w:r w:rsidR="005C3D1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schermgebruik</w:t>
            </w:r>
            <w:r w:rsidRPr="00C37EE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0F70FE2F" w14:textId="4A332E79" w:rsidR="000200A6" w:rsidRPr="009E3894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mij netjes gedragen </w:t>
            </w:r>
            <w:r w:rsidR="000525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als ik mijn scherm gebruik. </w:t>
            </w:r>
            <w:r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CD40BD1" w14:textId="6D4F1C41" w:rsidR="000200A6" w:rsidRPr="009E3894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zorgen dat mijn </w:t>
            </w:r>
            <w:r w:rsidR="002D1BF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scherm</w:t>
            </w:r>
            <w:r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gebruik past bij de Bijbel. </w:t>
            </w:r>
          </w:p>
          <w:p w14:paraId="589BA55D" w14:textId="1DD7388A" w:rsidR="000200A6" w:rsidRPr="000F334E" w:rsidRDefault="000200A6" w:rsidP="000F334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</w:t>
            </w:r>
            <w:r w:rsidR="00C3257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8B4AE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controleren of</w:t>
            </w:r>
            <w:r w:rsidR="0065274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nieuws klopt</w:t>
            </w:r>
            <w:r w:rsidR="005158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(met hulp van een volwassene). </w:t>
            </w:r>
            <w:r w:rsidR="008B4AE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</w:tbl>
    <w:p w14:paraId="06450093" w14:textId="77777777" w:rsidR="000200A6" w:rsidRPr="00763B79" w:rsidRDefault="000200A6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0C844C10" w14:textId="77777777" w:rsidTr="0052469C">
        <w:trPr>
          <w:trHeight w:val="98"/>
        </w:trPr>
        <w:tc>
          <w:tcPr>
            <w:tcW w:w="623" w:type="pct"/>
            <w:shd w:val="clear" w:color="auto" w:fill="D2ECFC"/>
          </w:tcPr>
          <w:p w14:paraId="2033AFCA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Democratie</w:t>
            </w:r>
          </w:p>
        </w:tc>
        <w:tc>
          <w:tcPr>
            <w:tcW w:w="1643" w:type="pct"/>
            <w:shd w:val="clear" w:color="auto" w:fill="D2ECFC"/>
          </w:tcPr>
          <w:p w14:paraId="79EBAE8C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61942CB7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60B73C84" w14:textId="77777777" w:rsidTr="005246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4A66C4A6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6392EF0A" w14:textId="5B91F777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5731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weet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wat een democratie is. </w:t>
            </w:r>
            <w:r w:rsidRPr="005731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16E95190" w14:textId="77777777" w:rsidR="000200A6" w:rsidRPr="002024C8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iedereen zijn eigen mening heeft. </w:t>
            </w:r>
          </w:p>
          <w:p w14:paraId="0FEACF9E" w14:textId="29044DE2" w:rsidR="000200A6" w:rsidRPr="002024C8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</w:t>
            </w:r>
            <w:r w:rsidR="000038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hoe je een beslissing </w:t>
            </w:r>
            <w:r w:rsidR="00D32E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kunt</w:t>
            </w:r>
            <w:r w:rsidR="000038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nemen, </w:t>
            </w:r>
            <w:r w:rsidR="00D32E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waarin iedereen een </w:t>
            </w:r>
            <w:r w:rsidR="00C45C7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stem heeft. </w:t>
            </w:r>
            <w:r w:rsidR="00D32E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E2B8CC2" w14:textId="77777777" w:rsidR="000200A6" w:rsidRPr="002024C8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hoe de politiek in mijn gemeente is geregeld. </w:t>
            </w:r>
          </w:p>
          <w:p w14:paraId="27C3B656" w14:textId="5AF31103" w:rsidR="000200A6" w:rsidRPr="002024C8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ken de </w:t>
            </w:r>
            <w:r w:rsidR="004F46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taken</w:t>
            </w:r>
            <w:r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: burgemeester, wethouder en</w:t>
            </w:r>
            <w:r w:rsidR="004F46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het</w:t>
            </w:r>
            <w:r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college</w:t>
            </w:r>
            <w:r w:rsidR="004F46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40DC5BB6" w14:textId="3710BEBF" w:rsidR="001D32EA" w:rsidRPr="00720144" w:rsidRDefault="000200A6" w:rsidP="000F334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regels van de overheid voor iedereen </w:t>
            </w:r>
            <w:r w:rsidR="004F46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gelden</w:t>
            </w:r>
            <w:r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4C7E0B" w:rsidRPr="00763B79" w14:paraId="3D3D05C8" w14:textId="77777777" w:rsidTr="0052469C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70998744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4549CCAA" w14:textId="772E6024" w:rsidR="004C7E0B" w:rsidRPr="004C7E0B" w:rsidRDefault="004C7E0B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8B674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een</w:t>
            </w:r>
            <w:r w:rsidRPr="008B674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mening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geven</w:t>
            </w:r>
            <w:r w:rsidRPr="008B674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over een nieuwsonderwerp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734" w:type="pct"/>
          </w:tcPr>
          <w:p w14:paraId="51C70A93" w14:textId="004AF79F" w:rsidR="008F3336" w:rsidRDefault="008F3336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352E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reageren op een stelling over een nieuwsbericht.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B3D6449" w14:textId="341B442D" w:rsidR="004C7E0B" w:rsidRPr="001511A7" w:rsidRDefault="008F3336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zeggen of ik het met</w:t>
            </w:r>
            <w:r w:rsidR="00D762C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iets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eens of oneens ben. </w:t>
            </w:r>
          </w:p>
        </w:tc>
      </w:tr>
      <w:tr w:rsidR="004C7E0B" w:rsidRPr="00763B79" w14:paraId="48ED5A8C" w14:textId="77777777" w:rsidTr="0052469C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4D03D8C7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27A019DE" w14:textId="17FCC88E" w:rsidR="004C7E0B" w:rsidRPr="008B6742" w:rsidRDefault="004C7E0B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uitleggen wat de </w:t>
            </w:r>
            <w:r w:rsidR="0013538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gemeente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doet.</w:t>
            </w:r>
          </w:p>
        </w:tc>
        <w:tc>
          <w:tcPr>
            <w:tcW w:w="2734" w:type="pct"/>
          </w:tcPr>
          <w:p w14:paraId="7DFE1B46" w14:textId="79C41D69" w:rsidR="004C7E0B" w:rsidRPr="00717BAF" w:rsidRDefault="00384804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DB6B6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uitleggen wat de burgemeester doet.</w:t>
            </w:r>
          </w:p>
          <w:p w14:paraId="440D2FBE" w14:textId="36A34D97" w:rsidR="008F3336" w:rsidRPr="001511A7" w:rsidRDefault="008F3336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DB6B6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uitleggen wat een wethouder doet.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4C7E0B" w:rsidRPr="00763B79" w14:paraId="2519BC26" w14:textId="77777777" w:rsidTr="0052469C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27615A68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CD617BA" w14:textId="74A1598D" w:rsidR="004C7E0B" w:rsidRPr="008B6742" w:rsidRDefault="004C7E0B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mij aan de regels houden, ook als dit niet op school of thuis is.</w:t>
            </w:r>
          </w:p>
        </w:tc>
        <w:tc>
          <w:tcPr>
            <w:tcW w:w="2734" w:type="pct"/>
          </w:tcPr>
          <w:p w14:paraId="16D71887" w14:textId="446E185A" w:rsidR="004C7E0B" w:rsidRDefault="00A71A22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uitleggen waarom er regels zijn. </w:t>
            </w:r>
          </w:p>
          <w:p w14:paraId="2DA3B6B3" w14:textId="0E036C1A" w:rsidR="0056503C" w:rsidRDefault="0056503C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mij houden aan de regels</w:t>
            </w:r>
            <w:r w:rsidR="000D076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en afspraken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1069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in verschillende situaties. </w:t>
            </w:r>
          </w:p>
          <w:p w14:paraId="489B4E4B" w14:textId="1ACC8653" w:rsidR="000D076A" w:rsidRDefault="000D076A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respect tonen voor </w:t>
            </w:r>
            <w:r w:rsidR="00CC38C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regels en afspraken. </w:t>
            </w:r>
          </w:p>
          <w:p w14:paraId="2F03AE67" w14:textId="02D7A3D3" w:rsidR="00EC4881" w:rsidRDefault="00EC4881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beleefd zijn. </w:t>
            </w:r>
          </w:p>
          <w:p w14:paraId="1C593382" w14:textId="14DD605B" w:rsidR="00A71A22" w:rsidRPr="001511A7" w:rsidRDefault="00073242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0103A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voorbeelden noemen wanneer regels overtreden kunnen worden. </w:t>
            </w:r>
            <w:r w:rsidR="00991D8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0200A6" w:rsidRPr="00763B79" w14:paraId="470A646B" w14:textId="77777777" w:rsidTr="0052469C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913AB83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32A7A2F9" w14:textId="2514A368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60C5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bij een afspraak rekening houden met anderen en mijzelf. </w:t>
            </w:r>
            <w:r w:rsidRPr="00960C5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29604C69" w14:textId="5D758DC2" w:rsidR="00F96834" w:rsidRDefault="00F96834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16221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meedenken bij het maken van </w:t>
            </w:r>
            <w:r w:rsidR="00CE42E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afspraken</w:t>
            </w:r>
            <w:r w:rsidR="0016221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6F3238A5" w14:textId="14C5C0C8" w:rsidR="00461A04" w:rsidRPr="00E54E71" w:rsidRDefault="00461A04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iedereen een stem geven bij het maken van een </w:t>
            </w:r>
            <w:r w:rsidR="00CE42E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afspraak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33C7DB0C" w14:textId="0C315087" w:rsidR="007144F7" w:rsidRPr="00E54E71" w:rsidRDefault="007144F7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mij houden aan gemaakte afspraken. </w:t>
            </w:r>
          </w:p>
          <w:p w14:paraId="2CBEE6DE" w14:textId="710213E4" w:rsidR="000200A6" w:rsidRPr="00E54E71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7144F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respect tonen voor regels en afspraken. </w:t>
            </w:r>
          </w:p>
          <w:p w14:paraId="0F5EE881" w14:textId="38421DC4" w:rsidR="000200A6" w:rsidRPr="00720144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mij aan </w:t>
            </w:r>
            <w:r w:rsidR="000D596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regels</w:t>
            </w:r>
            <w:r w:rsidR="000D5961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houden, ook als ik deze zelf niet </w:t>
            </w:r>
            <w:r w:rsidR="002211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waardevol </w:t>
            </w:r>
            <w:r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vind.</w:t>
            </w:r>
          </w:p>
        </w:tc>
      </w:tr>
    </w:tbl>
    <w:p w14:paraId="74BB489D" w14:textId="77777777" w:rsidR="000200A6" w:rsidRDefault="000200A6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p w14:paraId="7E199A02" w14:textId="77777777" w:rsidR="00B67D11" w:rsidRDefault="00B67D11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p w14:paraId="35C2F186" w14:textId="77777777" w:rsidR="00B67D11" w:rsidRPr="00763B79" w:rsidRDefault="00B67D11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205EAE5E" w14:textId="77777777" w:rsidTr="0052469C">
        <w:trPr>
          <w:trHeight w:val="98"/>
        </w:trPr>
        <w:tc>
          <w:tcPr>
            <w:tcW w:w="623" w:type="pct"/>
            <w:shd w:val="clear" w:color="auto" w:fill="D2ECFC"/>
          </w:tcPr>
          <w:p w14:paraId="4FDDB6E1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lastRenderedPageBreak/>
              <w:t>Wereld</w:t>
            </w:r>
          </w:p>
        </w:tc>
        <w:tc>
          <w:tcPr>
            <w:tcW w:w="1643" w:type="pct"/>
            <w:shd w:val="clear" w:color="auto" w:fill="D2ECFC"/>
          </w:tcPr>
          <w:p w14:paraId="07BDBBB8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14D73D7D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39E4202F" w14:textId="77777777" w:rsidTr="005246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B540A56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121D7C4E" w14:textId="32A5FF07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3E50E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ken verschillende gebruiken en gewoontes in de wereld. </w:t>
            </w:r>
            <w:r w:rsidRPr="003E50E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103687F1" w14:textId="4B691D0D" w:rsidR="000200A6" w:rsidRPr="00B95CB7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36E7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</w:t>
            </w:r>
            <w:r w:rsidR="00C36E7E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voorbeelden van christelijke kerken in verschillende culturen.</w:t>
            </w:r>
          </w:p>
          <w:p w14:paraId="1709E698" w14:textId="77777777" w:rsidR="000200A6" w:rsidRPr="00B95CB7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zendings- en ontwikkelingsorganisaties doen. </w:t>
            </w:r>
          </w:p>
          <w:p w14:paraId="71E017FA" w14:textId="77777777" w:rsidR="000200A6" w:rsidRPr="00B95CB7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veel spullen uit andere landen komen en ik weet hoe deze spullen worden gemaakt. </w:t>
            </w:r>
          </w:p>
          <w:p w14:paraId="3D04CBF4" w14:textId="77777777" w:rsidR="000200A6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de Islam is en ik weet waar dit geloof voor staat.  </w:t>
            </w:r>
          </w:p>
          <w:p w14:paraId="5FDC85E1" w14:textId="7A87C592" w:rsidR="002904A5" w:rsidRPr="00B95CB7" w:rsidRDefault="002904A5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het jodendom is en ik weet waar dit geloof voor staat. </w:t>
            </w:r>
          </w:p>
          <w:p w14:paraId="7C112C79" w14:textId="77777777" w:rsidR="000200A6" w:rsidRPr="00720144" w:rsidRDefault="000200A6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wat Fairtrade producten zijn en waarom dit eerlijke producten zijn.</w:t>
            </w:r>
          </w:p>
        </w:tc>
      </w:tr>
      <w:tr w:rsidR="001511A7" w:rsidRPr="00763B79" w14:paraId="5EFE436F" w14:textId="77777777" w:rsidTr="0052469C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7FB37939" w14:textId="77777777" w:rsidR="001511A7" w:rsidRPr="00763B79" w:rsidRDefault="001511A7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1287B9BE" w14:textId="07299300" w:rsidR="001511A7" w:rsidRPr="001511A7" w:rsidRDefault="001511A7" w:rsidP="001511A7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82F3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uitleggen hoe ik als christen hulp kan bieden aan andere mensen in de wereld. </w:t>
            </w:r>
          </w:p>
        </w:tc>
        <w:tc>
          <w:tcPr>
            <w:tcW w:w="2734" w:type="pct"/>
          </w:tcPr>
          <w:p w14:paraId="3AE9C23C" w14:textId="77777777" w:rsidR="002904A5" w:rsidRDefault="002904A5" w:rsidP="001511A7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bidden voor andere mensen op de wereld. </w:t>
            </w:r>
          </w:p>
          <w:p w14:paraId="392415AF" w14:textId="2BB4DC2A" w:rsidR="001511A7" w:rsidRDefault="002904A5" w:rsidP="001511A7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meedoen aan een actie voor andere mensen</w:t>
            </w:r>
            <w:r w:rsidR="0012317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BED7068" w14:textId="2B080ED6" w:rsidR="00CF6D8C" w:rsidRPr="001511A7" w:rsidRDefault="00CF6D8C" w:rsidP="001511A7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iets weggeven van mijzelf voor een ander kind op de wereld</w:t>
            </w:r>
            <w:r w:rsidR="000768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1511A7" w:rsidRPr="00763B79" w14:paraId="71932AFE" w14:textId="77777777" w:rsidTr="0052469C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249EE35A" w14:textId="77777777" w:rsidR="001511A7" w:rsidRPr="00763B79" w:rsidRDefault="001511A7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E84C0DE" w14:textId="59BF1D1E" w:rsidR="001511A7" w:rsidRPr="001511A7" w:rsidRDefault="001511A7" w:rsidP="001511A7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82F3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vertellen dat producten onder verschillende omstandigheden gemaakt zijn. </w:t>
            </w:r>
          </w:p>
        </w:tc>
        <w:tc>
          <w:tcPr>
            <w:tcW w:w="2734" w:type="pct"/>
          </w:tcPr>
          <w:p w14:paraId="2999935F" w14:textId="57DF0847" w:rsidR="00E262C6" w:rsidRDefault="00AB5F14" w:rsidP="001511A7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E262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dat er mensen zijn die lange dagen in fabrieken werken voor mijn kleding of schoenen. </w:t>
            </w:r>
          </w:p>
          <w:p w14:paraId="45E8084C" w14:textId="5A1233FF" w:rsidR="001511A7" w:rsidRPr="004B19BD" w:rsidRDefault="00403D9C" w:rsidP="004B19BD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vertellen dat er op</w:t>
            </w:r>
            <w:r w:rsidR="00273F0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producten keurmerken zitten die aangeven of iets eerlijk is gemaakt. </w:t>
            </w:r>
          </w:p>
        </w:tc>
      </w:tr>
      <w:tr w:rsidR="000200A6" w:rsidRPr="00763B79" w14:paraId="0C9D051A" w14:textId="77777777" w:rsidTr="0052469C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5B6DEAB0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22D15B53" w14:textId="77777777" w:rsidR="000200A6" w:rsidRPr="009820F3" w:rsidRDefault="000200A6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47B6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wil mij inzetten voor anderen op de wereld.</w:t>
            </w:r>
          </w:p>
        </w:tc>
        <w:tc>
          <w:tcPr>
            <w:tcW w:w="2734" w:type="pct"/>
          </w:tcPr>
          <w:p w14:paraId="54A93C85" w14:textId="61D356AA" w:rsidR="000200A6" w:rsidRPr="00070993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mij inzetten voor christenen in andere landen. </w:t>
            </w:r>
          </w:p>
          <w:p w14:paraId="7B838B16" w14:textId="77777777" w:rsidR="000200A6" w:rsidRPr="00070993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andere of minder spullen kopen omdat ik weet waar mijn spullen worden gemaakt.  </w:t>
            </w:r>
          </w:p>
          <w:p w14:paraId="007BC3DB" w14:textId="627D6026" w:rsidR="000200A6" w:rsidRPr="00070993" w:rsidRDefault="000200A6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</w:t>
            </w:r>
            <w:r w:rsidR="00906D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nadenken</w:t>
            </w:r>
            <w:r w:rsidR="004E7C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over</w:t>
            </w:r>
            <w:r w:rsidR="00906D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wat ik kan doen </w:t>
            </w:r>
            <w:r w:rsidR="004E7C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 arme mensen. </w:t>
            </w:r>
          </w:p>
          <w:p w14:paraId="796757B7" w14:textId="3B2B9474" w:rsidR="000200A6" w:rsidRPr="000F334E" w:rsidRDefault="000200A6" w:rsidP="000F334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</w:t>
            </w:r>
            <w:r w:rsidR="00EF05C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meer weten over </w:t>
            </w:r>
            <w:r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overeenkomsten en verschillen tussen </w:t>
            </w:r>
            <w:r w:rsidR="008C68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religies. </w:t>
            </w:r>
          </w:p>
        </w:tc>
      </w:tr>
    </w:tbl>
    <w:p w14:paraId="7ED96AD1" w14:textId="77777777" w:rsidR="000200A6" w:rsidRPr="00140D99" w:rsidRDefault="000200A6" w:rsidP="000200A6">
      <w:pPr>
        <w:spacing w:after="160" w:line="259" w:lineRule="auto"/>
        <w:rPr>
          <w:color w:val="003350"/>
        </w:rPr>
      </w:pPr>
    </w:p>
    <w:p w14:paraId="2CF15995" w14:textId="3C1F2B7F" w:rsidR="0038220C" w:rsidRPr="007D5801" w:rsidRDefault="0038220C" w:rsidP="007D5801">
      <w:pPr>
        <w:spacing w:after="160" w:line="259" w:lineRule="auto"/>
        <w:rPr>
          <w:rFonts w:eastAsiaTheme="majorEastAsia" w:cstheme="majorBidi"/>
          <w:b/>
          <w:bCs/>
          <w:color w:val="003350"/>
          <w:sz w:val="26"/>
          <w:szCs w:val="26"/>
        </w:rPr>
      </w:pPr>
    </w:p>
    <w:sectPr w:rsidR="0038220C" w:rsidRPr="007D5801" w:rsidSect="00E7283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A2236" w14:textId="77777777" w:rsidR="00F11AEB" w:rsidRDefault="00F11AEB" w:rsidP="004B0919">
      <w:r>
        <w:separator/>
      </w:r>
    </w:p>
  </w:endnote>
  <w:endnote w:type="continuationSeparator" w:id="0">
    <w:p w14:paraId="4A819A27" w14:textId="77777777" w:rsidR="00F11AEB" w:rsidRDefault="00F11AEB" w:rsidP="004B0919">
      <w:r>
        <w:continuationSeparator/>
      </w:r>
    </w:p>
  </w:endnote>
  <w:endnote w:type="continuationNotice" w:id="1">
    <w:p w14:paraId="4DEB190D" w14:textId="77777777" w:rsidR="00F11AEB" w:rsidRDefault="00F11A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EndPr/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CABD30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6DC89ABA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5B15" w14:textId="77777777" w:rsidR="004B0919" w:rsidRPr="00664CCC" w:rsidRDefault="00664CCC" w:rsidP="00664CCC">
    <w:pPr>
      <w:pStyle w:val="Voettekst"/>
      <w:rPr>
        <w:rFonts w:asciiTheme="minorHAnsi" w:hAnsiTheme="minorHAnsi" w:cstheme="minorHAnsi"/>
        <w:noProof/>
        <w:color w:val="003350"/>
        <w:sz w:val="16"/>
        <w:szCs w:val="16"/>
      </w:rPr>
    </w:pPr>
    <w:r w:rsidRPr="00664CCC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8242" behindDoc="0" locked="0" layoutInCell="1" allowOverlap="1" wp14:anchorId="0D968D77" wp14:editId="63BDB591">
          <wp:simplePos x="0" y="0"/>
          <wp:positionH relativeFrom="margin">
            <wp:posOffset>-520700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1948750668" name="Afbeelding 2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CCC">
      <w:rPr>
        <w:rFonts w:asciiTheme="minorHAnsi" w:hAnsiTheme="minorHAnsi" w:cstheme="minorHAnsi"/>
        <w:noProof/>
        <w:color w:val="003350"/>
        <w:sz w:val="16"/>
        <w:szCs w:val="16"/>
      </w:rPr>
      <w:t>Gouwe Academie is een onderwijskundige kennispartner voor bedrijven met ICT-oplossingen voor het onderwijs. Wij verzorgen ondersteuning, scholing en begeleiding voor ParnasSys, Gynzy, Kidskonnect, Cito, Dia en IEP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BF94D" w14:textId="77777777" w:rsidR="00F11AEB" w:rsidRDefault="00F11AEB" w:rsidP="004B0919">
      <w:r>
        <w:separator/>
      </w:r>
    </w:p>
  </w:footnote>
  <w:footnote w:type="continuationSeparator" w:id="0">
    <w:p w14:paraId="78458A09" w14:textId="77777777" w:rsidR="00F11AEB" w:rsidRDefault="00F11AEB" w:rsidP="004B0919">
      <w:r>
        <w:continuationSeparator/>
      </w:r>
    </w:p>
  </w:footnote>
  <w:footnote w:type="continuationNotice" w:id="1">
    <w:p w14:paraId="4CA79B76" w14:textId="77777777" w:rsidR="00F11AEB" w:rsidRDefault="00F11A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B030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B89F8F1" wp14:editId="27203348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641BF5CE" w14:textId="77777777" w:rsidR="002277ED" w:rsidRDefault="002277ED" w:rsidP="004B0919">
    <w:pPr>
      <w:pStyle w:val="Koptekst"/>
      <w:rPr>
        <w:noProof/>
      </w:rPr>
    </w:pPr>
  </w:p>
  <w:p w14:paraId="1FB1CDE8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2EF34" w14:textId="33806055" w:rsidR="004B0919" w:rsidRDefault="00775A87">
    <w:pPr>
      <w:pStyle w:val="Koptekst"/>
    </w:pPr>
    <w:r>
      <w:rPr>
        <w:noProof/>
      </w:rPr>
      <w:drawing>
        <wp:inline distT="0" distB="0" distL="0" distR="0" wp14:anchorId="16063AD1" wp14:editId="49FEC016">
          <wp:extent cx="1624829" cy="1535373"/>
          <wp:effectExtent l="0" t="0" r="0" b="8255"/>
          <wp:docPr id="5" name="Picture 5" descr="SL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829" cy="1535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093C">
      <w:rPr>
        <w:noProof/>
      </w:rPr>
      <w:drawing>
        <wp:anchor distT="0" distB="0" distL="114300" distR="114300" simplePos="0" relativeHeight="251658241" behindDoc="1" locked="0" layoutInCell="1" allowOverlap="1" wp14:anchorId="195C2335" wp14:editId="33B4F32F">
          <wp:simplePos x="0" y="0"/>
          <wp:positionH relativeFrom="column">
            <wp:posOffset>871855</wp:posOffset>
          </wp:positionH>
          <wp:positionV relativeFrom="paragraph">
            <wp:posOffset>-487680</wp:posOffset>
          </wp:positionV>
          <wp:extent cx="5760720" cy="2257425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298"/>
                  <a:stretch/>
                </pic:blipFill>
                <pic:spPr bwMode="auto">
                  <a:xfrm>
                    <a:off x="0" y="0"/>
                    <a:ext cx="5760720" cy="2257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DE6"/>
    <w:multiLevelType w:val="hybridMultilevel"/>
    <w:tmpl w:val="1532947C"/>
    <w:lvl w:ilvl="0" w:tplc="E6E462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74239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6ACB1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01EA6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4E8EA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71E50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C0D4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2C213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CF85C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153019D5"/>
    <w:multiLevelType w:val="hybridMultilevel"/>
    <w:tmpl w:val="7CE021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A7D56"/>
    <w:multiLevelType w:val="hybridMultilevel"/>
    <w:tmpl w:val="00AE8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55804"/>
    <w:multiLevelType w:val="hybridMultilevel"/>
    <w:tmpl w:val="9152A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36292"/>
    <w:multiLevelType w:val="hybridMultilevel"/>
    <w:tmpl w:val="24949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04DB0"/>
    <w:multiLevelType w:val="hybridMultilevel"/>
    <w:tmpl w:val="207695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80639"/>
    <w:multiLevelType w:val="hybridMultilevel"/>
    <w:tmpl w:val="09D48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B376B"/>
    <w:multiLevelType w:val="hybridMultilevel"/>
    <w:tmpl w:val="7A72D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3226E"/>
    <w:multiLevelType w:val="hybridMultilevel"/>
    <w:tmpl w:val="B3A8C7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650C1"/>
    <w:multiLevelType w:val="hybridMultilevel"/>
    <w:tmpl w:val="8F8A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B807C5"/>
    <w:multiLevelType w:val="hybridMultilevel"/>
    <w:tmpl w:val="527E1D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12"/>
  </w:num>
  <w:num w:numId="2" w16cid:durableId="480774690">
    <w:abstractNumId w:val="4"/>
  </w:num>
  <w:num w:numId="3" w16cid:durableId="2021153377">
    <w:abstractNumId w:val="7"/>
  </w:num>
  <w:num w:numId="4" w16cid:durableId="924993501">
    <w:abstractNumId w:val="3"/>
  </w:num>
  <w:num w:numId="5" w16cid:durableId="1964533995">
    <w:abstractNumId w:val="13"/>
  </w:num>
  <w:num w:numId="6" w16cid:durableId="310139652">
    <w:abstractNumId w:val="10"/>
  </w:num>
  <w:num w:numId="7" w16cid:durableId="301204208">
    <w:abstractNumId w:val="8"/>
  </w:num>
  <w:num w:numId="8" w16cid:durableId="1612323459">
    <w:abstractNumId w:val="5"/>
  </w:num>
  <w:num w:numId="9" w16cid:durableId="338237547">
    <w:abstractNumId w:val="15"/>
  </w:num>
  <w:num w:numId="10" w16cid:durableId="2001233632">
    <w:abstractNumId w:val="9"/>
  </w:num>
  <w:num w:numId="11" w16cid:durableId="1277247633">
    <w:abstractNumId w:val="2"/>
  </w:num>
  <w:num w:numId="12" w16cid:durableId="1034962633">
    <w:abstractNumId w:val="6"/>
  </w:num>
  <w:num w:numId="13" w16cid:durableId="1389766714">
    <w:abstractNumId w:val="16"/>
  </w:num>
  <w:num w:numId="14" w16cid:durableId="486629458">
    <w:abstractNumId w:val="11"/>
  </w:num>
  <w:num w:numId="15" w16cid:durableId="1658680227">
    <w:abstractNumId w:val="14"/>
  </w:num>
  <w:num w:numId="16" w16cid:durableId="321738050">
    <w:abstractNumId w:val="1"/>
  </w:num>
  <w:num w:numId="17" w16cid:durableId="453712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A6"/>
    <w:rsid w:val="0000383D"/>
    <w:rsid w:val="00010183"/>
    <w:rsid w:val="000103A3"/>
    <w:rsid w:val="00010B79"/>
    <w:rsid w:val="00011E71"/>
    <w:rsid w:val="000146BD"/>
    <w:rsid w:val="0001677E"/>
    <w:rsid w:val="000173A4"/>
    <w:rsid w:val="00017ACA"/>
    <w:rsid w:val="000200A6"/>
    <w:rsid w:val="00030333"/>
    <w:rsid w:val="0003628A"/>
    <w:rsid w:val="000404CF"/>
    <w:rsid w:val="00051F69"/>
    <w:rsid w:val="00052553"/>
    <w:rsid w:val="00052644"/>
    <w:rsid w:val="00052825"/>
    <w:rsid w:val="00053656"/>
    <w:rsid w:val="00057B80"/>
    <w:rsid w:val="00057B8A"/>
    <w:rsid w:val="00061AE4"/>
    <w:rsid w:val="00067A0D"/>
    <w:rsid w:val="00073242"/>
    <w:rsid w:val="00076833"/>
    <w:rsid w:val="00083477"/>
    <w:rsid w:val="0008545D"/>
    <w:rsid w:val="00094B92"/>
    <w:rsid w:val="000A071E"/>
    <w:rsid w:val="000A0DF4"/>
    <w:rsid w:val="000A1BE9"/>
    <w:rsid w:val="000A5B04"/>
    <w:rsid w:val="000B3B20"/>
    <w:rsid w:val="000C21DF"/>
    <w:rsid w:val="000C254F"/>
    <w:rsid w:val="000C77CE"/>
    <w:rsid w:val="000D076A"/>
    <w:rsid w:val="000D246A"/>
    <w:rsid w:val="000D5961"/>
    <w:rsid w:val="000D6D81"/>
    <w:rsid w:val="000D7D60"/>
    <w:rsid w:val="000F334E"/>
    <w:rsid w:val="000F73CB"/>
    <w:rsid w:val="00106365"/>
    <w:rsid w:val="0010690C"/>
    <w:rsid w:val="00110AEE"/>
    <w:rsid w:val="001111FB"/>
    <w:rsid w:val="00112AFE"/>
    <w:rsid w:val="00116D6A"/>
    <w:rsid w:val="001230BF"/>
    <w:rsid w:val="0012317A"/>
    <w:rsid w:val="001273B3"/>
    <w:rsid w:val="00130025"/>
    <w:rsid w:val="00131C70"/>
    <w:rsid w:val="001326DA"/>
    <w:rsid w:val="00135387"/>
    <w:rsid w:val="00135AD5"/>
    <w:rsid w:val="00136C05"/>
    <w:rsid w:val="001408D9"/>
    <w:rsid w:val="001511A7"/>
    <w:rsid w:val="001550CF"/>
    <w:rsid w:val="0015520C"/>
    <w:rsid w:val="00162210"/>
    <w:rsid w:val="00171A4A"/>
    <w:rsid w:val="0017536C"/>
    <w:rsid w:val="0018093C"/>
    <w:rsid w:val="00190837"/>
    <w:rsid w:val="001A1222"/>
    <w:rsid w:val="001A668A"/>
    <w:rsid w:val="001B1B8A"/>
    <w:rsid w:val="001B2EA5"/>
    <w:rsid w:val="001B53DE"/>
    <w:rsid w:val="001B608C"/>
    <w:rsid w:val="001C61AF"/>
    <w:rsid w:val="001D32EA"/>
    <w:rsid w:val="001D38B4"/>
    <w:rsid w:val="001E157C"/>
    <w:rsid w:val="001E6466"/>
    <w:rsid w:val="001F2D3D"/>
    <w:rsid w:val="001F2DEB"/>
    <w:rsid w:val="001F43EF"/>
    <w:rsid w:val="001F5A53"/>
    <w:rsid w:val="00200047"/>
    <w:rsid w:val="0021084F"/>
    <w:rsid w:val="0021487B"/>
    <w:rsid w:val="00215DAA"/>
    <w:rsid w:val="002205F8"/>
    <w:rsid w:val="00221100"/>
    <w:rsid w:val="00225102"/>
    <w:rsid w:val="00226FDE"/>
    <w:rsid w:val="002277ED"/>
    <w:rsid w:val="00227D95"/>
    <w:rsid w:val="00227EEE"/>
    <w:rsid w:val="002303AF"/>
    <w:rsid w:val="00236263"/>
    <w:rsid w:val="00236EA5"/>
    <w:rsid w:val="002401AF"/>
    <w:rsid w:val="002414C9"/>
    <w:rsid w:val="00244938"/>
    <w:rsid w:val="00244BCC"/>
    <w:rsid w:val="002531BC"/>
    <w:rsid w:val="00253936"/>
    <w:rsid w:val="002539D1"/>
    <w:rsid w:val="002655E4"/>
    <w:rsid w:val="00273F08"/>
    <w:rsid w:val="002832C2"/>
    <w:rsid w:val="002904A5"/>
    <w:rsid w:val="002A7322"/>
    <w:rsid w:val="002C5990"/>
    <w:rsid w:val="002D1BF4"/>
    <w:rsid w:val="002D7DE4"/>
    <w:rsid w:val="002E0872"/>
    <w:rsid w:val="002E571B"/>
    <w:rsid w:val="00315FE4"/>
    <w:rsid w:val="003306B8"/>
    <w:rsid w:val="00336FC2"/>
    <w:rsid w:val="003372D4"/>
    <w:rsid w:val="00343202"/>
    <w:rsid w:val="00352ECB"/>
    <w:rsid w:val="003549DD"/>
    <w:rsid w:val="00357C4B"/>
    <w:rsid w:val="00365E30"/>
    <w:rsid w:val="0037112A"/>
    <w:rsid w:val="00371580"/>
    <w:rsid w:val="00375530"/>
    <w:rsid w:val="0037713A"/>
    <w:rsid w:val="0038220C"/>
    <w:rsid w:val="003839E4"/>
    <w:rsid w:val="00384564"/>
    <w:rsid w:val="00384804"/>
    <w:rsid w:val="00391D47"/>
    <w:rsid w:val="003A135E"/>
    <w:rsid w:val="003B3ABB"/>
    <w:rsid w:val="003B3E62"/>
    <w:rsid w:val="003B3E81"/>
    <w:rsid w:val="003B4202"/>
    <w:rsid w:val="003C69DA"/>
    <w:rsid w:val="003D451F"/>
    <w:rsid w:val="003E718C"/>
    <w:rsid w:val="003F6EAF"/>
    <w:rsid w:val="00403D9C"/>
    <w:rsid w:val="004168CB"/>
    <w:rsid w:val="00422AAC"/>
    <w:rsid w:val="00424C1B"/>
    <w:rsid w:val="00432B67"/>
    <w:rsid w:val="00435ABE"/>
    <w:rsid w:val="00453909"/>
    <w:rsid w:val="00453934"/>
    <w:rsid w:val="00461A04"/>
    <w:rsid w:val="0046278E"/>
    <w:rsid w:val="0046434C"/>
    <w:rsid w:val="00476872"/>
    <w:rsid w:val="00476EE5"/>
    <w:rsid w:val="00477CE8"/>
    <w:rsid w:val="00481502"/>
    <w:rsid w:val="004844E3"/>
    <w:rsid w:val="00485E4F"/>
    <w:rsid w:val="00491BDA"/>
    <w:rsid w:val="00496DA5"/>
    <w:rsid w:val="004A6300"/>
    <w:rsid w:val="004A7362"/>
    <w:rsid w:val="004B0919"/>
    <w:rsid w:val="004B19BD"/>
    <w:rsid w:val="004B5E33"/>
    <w:rsid w:val="004C37C4"/>
    <w:rsid w:val="004C7E0B"/>
    <w:rsid w:val="004E0DA1"/>
    <w:rsid w:val="004E2293"/>
    <w:rsid w:val="004E600B"/>
    <w:rsid w:val="004E7C6B"/>
    <w:rsid w:val="004F463F"/>
    <w:rsid w:val="00500796"/>
    <w:rsid w:val="005067D0"/>
    <w:rsid w:val="005077C0"/>
    <w:rsid w:val="00511328"/>
    <w:rsid w:val="00512C1C"/>
    <w:rsid w:val="00513D0F"/>
    <w:rsid w:val="00515853"/>
    <w:rsid w:val="0052469C"/>
    <w:rsid w:val="00524C1F"/>
    <w:rsid w:val="00524E9E"/>
    <w:rsid w:val="00524EBA"/>
    <w:rsid w:val="005319B5"/>
    <w:rsid w:val="0054046E"/>
    <w:rsid w:val="00547CC2"/>
    <w:rsid w:val="00555C9C"/>
    <w:rsid w:val="0055695B"/>
    <w:rsid w:val="005637A1"/>
    <w:rsid w:val="0056503C"/>
    <w:rsid w:val="00566BC8"/>
    <w:rsid w:val="00570D0E"/>
    <w:rsid w:val="005725A1"/>
    <w:rsid w:val="00574B3D"/>
    <w:rsid w:val="00585EBE"/>
    <w:rsid w:val="005975BF"/>
    <w:rsid w:val="005A3722"/>
    <w:rsid w:val="005A6D0C"/>
    <w:rsid w:val="005B0D68"/>
    <w:rsid w:val="005B55AF"/>
    <w:rsid w:val="005C020D"/>
    <w:rsid w:val="005C0F60"/>
    <w:rsid w:val="005C3D1C"/>
    <w:rsid w:val="005C4610"/>
    <w:rsid w:val="005C7E02"/>
    <w:rsid w:val="005D2789"/>
    <w:rsid w:val="005E2E17"/>
    <w:rsid w:val="005E7CF2"/>
    <w:rsid w:val="0060777B"/>
    <w:rsid w:val="00614307"/>
    <w:rsid w:val="00621832"/>
    <w:rsid w:val="00621BFF"/>
    <w:rsid w:val="006376D1"/>
    <w:rsid w:val="006451BA"/>
    <w:rsid w:val="00645F2F"/>
    <w:rsid w:val="00647784"/>
    <w:rsid w:val="00650AC3"/>
    <w:rsid w:val="00651B8B"/>
    <w:rsid w:val="00652746"/>
    <w:rsid w:val="00664CCC"/>
    <w:rsid w:val="00681D7B"/>
    <w:rsid w:val="006905E0"/>
    <w:rsid w:val="00690E5A"/>
    <w:rsid w:val="00697423"/>
    <w:rsid w:val="006B0BE1"/>
    <w:rsid w:val="006B366B"/>
    <w:rsid w:val="006C137D"/>
    <w:rsid w:val="006C1DA1"/>
    <w:rsid w:val="006C5F2C"/>
    <w:rsid w:val="006D21CD"/>
    <w:rsid w:val="006D533D"/>
    <w:rsid w:val="006D6CF8"/>
    <w:rsid w:val="006E652F"/>
    <w:rsid w:val="006F1D2F"/>
    <w:rsid w:val="006F2E25"/>
    <w:rsid w:val="006F48C0"/>
    <w:rsid w:val="006F7D18"/>
    <w:rsid w:val="007025C1"/>
    <w:rsid w:val="007144F7"/>
    <w:rsid w:val="00717BAF"/>
    <w:rsid w:val="00717E5F"/>
    <w:rsid w:val="00724839"/>
    <w:rsid w:val="007371B0"/>
    <w:rsid w:val="00741111"/>
    <w:rsid w:val="00741F43"/>
    <w:rsid w:val="00751B44"/>
    <w:rsid w:val="00754882"/>
    <w:rsid w:val="00757B17"/>
    <w:rsid w:val="00760DF4"/>
    <w:rsid w:val="00762E28"/>
    <w:rsid w:val="007644CF"/>
    <w:rsid w:val="007703D1"/>
    <w:rsid w:val="00775A87"/>
    <w:rsid w:val="00777035"/>
    <w:rsid w:val="007A3F87"/>
    <w:rsid w:val="007B54A4"/>
    <w:rsid w:val="007C24F4"/>
    <w:rsid w:val="007C40F5"/>
    <w:rsid w:val="007C6473"/>
    <w:rsid w:val="007D1EDE"/>
    <w:rsid w:val="007D3FE6"/>
    <w:rsid w:val="007D5801"/>
    <w:rsid w:val="007E41D5"/>
    <w:rsid w:val="007F0428"/>
    <w:rsid w:val="007F2757"/>
    <w:rsid w:val="00803086"/>
    <w:rsid w:val="00805FA1"/>
    <w:rsid w:val="00811433"/>
    <w:rsid w:val="00815073"/>
    <w:rsid w:val="008207CA"/>
    <w:rsid w:val="008227BF"/>
    <w:rsid w:val="00826EDD"/>
    <w:rsid w:val="00835B3A"/>
    <w:rsid w:val="00837EEC"/>
    <w:rsid w:val="008454B7"/>
    <w:rsid w:val="00846B1A"/>
    <w:rsid w:val="00853F7A"/>
    <w:rsid w:val="00857C56"/>
    <w:rsid w:val="00860929"/>
    <w:rsid w:val="008640C1"/>
    <w:rsid w:val="00865E9A"/>
    <w:rsid w:val="00881F13"/>
    <w:rsid w:val="00885AC2"/>
    <w:rsid w:val="00890C1F"/>
    <w:rsid w:val="00892F7A"/>
    <w:rsid w:val="008967AE"/>
    <w:rsid w:val="008B4AE4"/>
    <w:rsid w:val="008B7994"/>
    <w:rsid w:val="008C681A"/>
    <w:rsid w:val="008D5D1D"/>
    <w:rsid w:val="008E1A53"/>
    <w:rsid w:val="008E6D60"/>
    <w:rsid w:val="008F1A4A"/>
    <w:rsid w:val="008F1EA2"/>
    <w:rsid w:val="008F3336"/>
    <w:rsid w:val="008F6457"/>
    <w:rsid w:val="00903117"/>
    <w:rsid w:val="00906D32"/>
    <w:rsid w:val="00911738"/>
    <w:rsid w:val="00920B86"/>
    <w:rsid w:val="009222E6"/>
    <w:rsid w:val="00923D20"/>
    <w:rsid w:val="009310D9"/>
    <w:rsid w:val="00931F31"/>
    <w:rsid w:val="009372C3"/>
    <w:rsid w:val="00940862"/>
    <w:rsid w:val="00942EF0"/>
    <w:rsid w:val="009442C7"/>
    <w:rsid w:val="00945AB0"/>
    <w:rsid w:val="009471C9"/>
    <w:rsid w:val="00951BAB"/>
    <w:rsid w:val="00957A88"/>
    <w:rsid w:val="009623E9"/>
    <w:rsid w:val="00963568"/>
    <w:rsid w:val="009675E5"/>
    <w:rsid w:val="00967A84"/>
    <w:rsid w:val="009708BD"/>
    <w:rsid w:val="00985999"/>
    <w:rsid w:val="00991D8B"/>
    <w:rsid w:val="009939DB"/>
    <w:rsid w:val="00993B59"/>
    <w:rsid w:val="00996F0F"/>
    <w:rsid w:val="009A07BE"/>
    <w:rsid w:val="009A7A2B"/>
    <w:rsid w:val="009B133B"/>
    <w:rsid w:val="009B14C2"/>
    <w:rsid w:val="009B1737"/>
    <w:rsid w:val="009B478B"/>
    <w:rsid w:val="009B5590"/>
    <w:rsid w:val="009B5956"/>
    <w:rsid w:val="009B65D2"/>
    <w:rsid w:val="009E2013"/>
    <w:rsid w:val="009E573B"/>
    <w:rsid w:val="009F16D7"/>
    <w:rsid w:val="009F1D5D"/>
    <w:rsid w:val="00A03150"/>
    <w:rsid w:val="00A26929"/>
    <w:rsid w:val="00A31259"/>
    <w:rsid w:val="00A3654C"/>
    <w:rsid w:val="00A464E5"/>
    <w:rsid w:val="00A50B36"/>
    <w:rsid w:val="00A53074"/>
    <w:rsid w:val="00A53BCA"/>
    <w:rsid w:val="00A556C1"/>
    <w:rsid w:val="00A6038B"/>
    <w:rsid w:val="00A71A22"/>
    <w:rsid w:val="00A83C8B"/>
    <w:rsid w:val="00A9079C"/>
    <w:rsid w:val="00AA5445"/>
    <w:rsid w:val="00AA6A63"/>
    <w:rsid w:val="00AB1FD9"/>
    <w:rsid w:val="00AB5F14"/>
    <w:rsid w:val="00AC5D26"/>
    <w:rsid w:val="00AC732A"/>
    <w:rsid w:val="00AC7693"/>
    <w:rsid w:val="00AD6A94"/>
    <w:rsid w:val="00AE0CE7"/>
    <w:rsid w:val="00AF26C4"/>
    <w:rsid w:val="00AF69D9"/>
    <w:rsid w:val="00B02D6D"/>
    <w:rsid w:val="00B06C6E"/>
    <w:rsid w:val="00B215A0"/>
    <w:rsid w:val="00B3713B"/>
    <w:rsid w:val="00B567F8"/>
    <w:rsid w:val="00B626D9"/>
    <w:rsid w:val="00B67D11"/>
    <w:rsid w:val="00B716AB"/>
    <w:rsid w:val="00B73CA7"/>
    <w:rsid w:val="00B80858"/>
    <w:rsid w:val="00B81626"/>
    <w:rsid w:val="00B828DE"/>
    <w:rsid w:val="00B91FB5"/>
    <w:rsid w:val="00B95447"/>
    <w:rsid w:val="00BA2F9B"/>
    <w:rsid w:val="00BA39C6"/>
    <w:rsid w:val="00BB00E6"/>
    <w:rsid w:val="00BB358B"/>
    <w:rsid w:val="00BB5DE2"/>
    <w:rsid w:val="00BC50EE"/>
    <w:rsid w:val="00BC6C19"/>
    <w:rsid w:val="00BD07F8"/>
    <w:rsid w:val="00BD1FCE"/>
    <w:rsid w:val="00BD2C5A"/>
    <w:rsid w:val="00BD59B4"/>
    <w:rsid w:val="00BE43A2"/>
    <w:rsid w:val="00BF2B24"/>
    <w:rsid w:val="00BF4BA0"/>
    <w:rsid w:val="00BF68BF"/>
    <w:rsid w:val="00C15F4B"/>
    <w:rsid w:val="00C26B42"/>
    <w:rsid w:val="00C32576"/>
    <w:rsid w:val="00C34539"/>
    <w:rsid w:val="00C36E7E"/>
    <w:rsid w:val="00C45C7E"/>
    <w:rsid w:val="00C6436E"/>
    <w:rsid w:val="00C64B1A"/>
    <w:rsid w:val="00C753FA"/>
    <w:rsid w:val="00C814D7"/>
    <w:rsid w:val="00C817C6"/>
    <w:rsid w:val="00C81C00"/>
    <w:rsid w:val="00C833DC"/>
    <w:rsid w:val="00C867BA"/>
    <w:rsid w:val="00C923E0"/>
    <w:rsid w:val="00C92B53"/>
    <w:rsid w:val="00CA30FC"/>
    <w:rsid w:val="00CB0046"/>
    <w:rsid w:val="00CB3CA8"/>
    <w:rsid w:val="00CC01BB"/>
    <w:rsid w:val="00CC209E"/>
    <w:rsid w:val="00CC2E7F"/>
    <w:rsid w:val="00CC3413"/>
    <w:rsid w:val="00CC38C3"/>
    <w:rsid w:val="00CC46BE"/>
    <w:rsid w:val="00CD0596"/>
    <w:rsid w:val="00CD4A2E"/>
    <w:rsid w:val="00CD7FE5"/>
    <w:rsid w:val="00CE42E9"/>
    <w:rsid w:val="00CE4759"/>
    <w:rsid w:val="00CF3D67"/>
    <w:rsid w:val="00CF64DB"/>
    <w:rsid w:val="00CF6D8C"/>
    <w:rsid w:val="00D010D4"/>
    <w:rsid w:val="00D05CE0"/>
    <w:rsid w:val="00D12C94"/>
    <w:rsid w:val="00D155AB"/>
    <w:rsid w:val="00D3045D"/>
    <w:rsid w:val="00D306FF"/>
    <w:rsid w:val="00D32EDA"/>
    <w:rsid w:val="00D336B7"/>
    <w:rsid w:val="00D43353"/>
    <w:rsid w:val="00D47BCB"/>
    <w:rsid w:val="00D547C0"/>
    <w:rsid w:val="00D55D0A"/>
    <w:rsid w:val="00D64F3A"/>
    <w:rsid w:val="00D66E70"/>
    <w:rsid w:val="00D72564"/>
    <w:rsid w:val="00D7387D"/>
    <w:rsid w:val="00D762CC"/>
    <w:rsid w:val="00D83354"/>
    <w:rsid w:val="00D835E7"/>
    <w:rsid w:val="00D85E3B"/>
    <w:rsid w:val="00D91257"/>
    <w:rsid w:val="00D913DA"/>
    <w:rsid w:val="00D971A9"/>
    <w:rsid w:val="00DB2B0C"/>
    <w:rsid w:val="00DB6B63"/>
    <w:rsid w:val="00DC3875"/>
    <w:rsid w:val="00DC3C1A"/>
    <w:rsid w:val="00DC4BBA"/>
    <w:rsid w:val="00DC4EB7"/>
    <w:rsid w:val="00DC6AEE"/>
    <w:rsid w:val="00DC7E88"/>
    <w:rsid w:val="00DD79BD"/>
    <w:rsid w:val="00E00602"/>
    <w:rsid w:val="00E03F0D"/>
    <w:rsid w:val="00E0407E"/>
    <w:rsid w:val="00E10DD8"/>
    <w:rsid w:val="00E10E03"/>
    <w:rsid w:val="00E1759A"/>
    <w:rsid w:val="00E17995"/>
    <w:rsid w:val="00E224C4"/>
    <w:rsid w:val="00E22D6E"/>
    <w:rsid w:val="00E262C6"/>
    <w:rsid w:val="00E33322"/>
    <w:rsid w:val="00E421F8"/>
    <w:rsid w:val="00E428DF"/>
    <w:rsid w:val="00E43592"/>
    <w:rsid w:val="00E43F59"/>
    <w:rsid w:val="00E46A57"/>
    <w:rsid w:val="00E47DF8"/>
    <w:rsid w:val="00E47DFA"/>
    <w:rsid w:val="00E54F0E"/>
    <w:rsid w:val="00E55C27"/>
    <w:rsid w:val="00E60D50"/>
    <w:rsid w:val="00E61827"/>
    <w:rsid w:val="00E665A3"/>
    <w:rsid w:val="00E677D9"/>
    <w:rsid w:val="00E707D7"/>
    <w:rsid w:val="00E72831"/>
    <w:rsid w:val="00E813C5"/>
    <w:rsid w:val="00E850FF"/>
    <w:rsid w:val="00E94EE8"/>
    <w:rsid w:val="00E95BE9"/>
    <w:rsid w:val="00EA1EF1"/>
    <w:rsid w:val="00EA6AA6"/>
    <w:rsid w:val="00EB67D3"/>
    <w:rsid w:val="00EB7F27"/>
    <w:rsid w:val="00EB7F50"/>
    <w:rsid w:val="00EC4881"/>
    <w:rsid w:val="00EC62D8"/>
    <w:rsid w:val="00ED19C1"/>
    <w:rsid w:val="00ED77EA"/>
    <w:rsid w:val="00EE1357"/>
    <w:rsid w:val="00EF05C5"/>
    <w:rsid w:val="00EF6F60"/>
    <w:rsid w:val="00F01EAD"/>
    <w:rsid w:val="00F036EC"/>
    <w:rsid w:val="00F11AEB"/>
    <w:rsid w:val="00F15659"/>
    <w:rsid w:val="00F17490"/>
    <w:rsid w:val="00F17CF6"/>
    <w:rsid w:val="00F2514C"/>
    <w:rsid w:val="00F309E5"/>
    <w:rsid w:val="00F32DDC"/>
    <w:rsid w:val="00F36C84"/>
    <w:rsid w:val="00F40907"/>
    <w:rsid w:val="00F436FA"/>
    <w:rsid w:val="00F4510C"/>
    <w:rsid w:val="00F50799"/>
    <w:rsid w:val="00F60D0C"/>
    <w:rsid w:val="00F74F95"/>
    <w:rsid w:val="00F77420"/>
    <w:rsid w:val="00F96834"/>
    <w:rsid w:val="00FA3BB7"/>
    <w:rsid w:val="00FB0479"/>
    <w:rsid w:val="00FC3DDA"/>
    <w:rsid w:val="00FD1861"/>
    <w:rsid w:val="00FD304B"/>
    <w:rsid w:val="00FD48E5"/>
    <w:rsid w:val="00FE137F"/>
    <w:rsid w:val="00FE640C"/>
    <w:rsid w:val="00FF497F"/>
    <w:rsid w:val="019F126B"/>
    <w:rsid w:val="18AF6B3C"/>
    <w:rsid w:val="1DD04045"/>
    <w:rsid w:val="2B35B020"/>
    <w:rsid w:val="2BB7C872"/>
    <w:rsid w:val="2C4A2B7F"/>
    <w:rsid w:val="2FBB46F0"/>
    <w:rsid w:val="306A9D72"/>
    <w:rsid w:val="320AFC98"/>
    <w:rsid w:val="34E38979"/>
    <w:rsid w:val="39E4770F"/>
    <w:rsid w:val="413CA76A"/>
    <w:rsid w:val="43A57673"/>
    <w:rsid w:val="4E0617B6"/>
    <w:rsid w:val="5724AF73"/>
    <w:rsid w:val="59DEE6B6"/>
    <w:rsid w:val="5FAC191F"/>
    <w:rsid w:val="60452C66"/>
    <w:rsid w:val="70C23CAF"/>
    <w:rsid w:val="7C4BF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042B4"/>
  <w15:chartTrackingRefBased/>
  <w15:docId w15:val="{723130DC-9F17-42DD-AEDE-E85D5D91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53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53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536C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53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536C"/>
    <w:rPr>
      <w:rFonts w:ascii="Calibri" w:hAnsi="Calibri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1511A7"/>
    <w:pPr>
      <w:spacing w:line="240" w:lineRule="auto"/>
    </w:pPr>
    <w:rPr>
      <w:rFonts w:ascii="Calibri" w:hAnsi="Calibri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13D0F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3B3E6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5EED0-6842-44D1-B760-2A7734DC1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customXml/itemProps3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10</TotalTime>
  <Pages>3</Pages>
  <Words>1109</Words>
  <Characters>6103</Characters>
  <Application>Microsoft Office Word</Application>
  <DocSecurity>0</DocSecurity>
  <Lines>50</Lines>
  <Paragraphs>14</Paragraphs>
  <ScaleCrop>false</ScaleCrop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Botter, Thomas | Gouwe Academie</dc:creator>
  <cp:keywords/>
  <dc:description/>
  <cp:lastModifiedBy>Botter, Thomas | Gouwe Academie</cp:lastModifiedBy>
  <cp:revision>249</cp:revision>
  <cp:lastPrinted>2025-05-27T11:47:00Z</cp:lastPrinted>
  <dcterms:created xsi:type="dcterms:W3CDTF">2025-03-24T17:40:00Z</dcterms:created>
  <dcterms:modified xsi:type="dcterms:W3CDTF">2026-06-15T11:26:00Z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