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21FB" w14:textId="77777777" w:rsidR="001321BF" w:rsidRPr="00284B72" w:rsidRDefault="001321BF" w:rsidP="001321BF">
      <w:pPr>
        <w:pStyle w:val="Kop1"/>
      </w:pPr>
      <w:r w:rsidRPr="00284B72">
        <w:t xml:space="preserve">Zien!+ burgerschap </w:t>
      </w:r>
    </w:p>
    <w:p w14:paraId="147C6B69" w14:textId="77777777" w:rsidR="001321BF" w:rsidRDefault="001321BF" w:rsidP="001321BF">
      <w:pPr>
        <w:rPr>
          <w:rFonts w:ascii="Aptos" w:hAnsi="Aptos" w:cstheme="minorHAnsi"/>
          <w:i/>
          <w:iCs/>
          <w:color w:val="003350"/>
          <w:sz w:val="16"/>
          <w:szCs w:val="16"/>
        </w:rPr>
      </w:pPr>
    </w:p>
    <w:p w14:paraId="0431591D" w14:textId="18EADAC3" w:rsidR="001321BF" w:rsidRPr="007968BC" w:rsidRDefault="001321BF" w:rsidP="001321BF">
      <w:pPr>
        <w:pStyle w:val="Kop2"/>
      </w:pPr>
      <w:r w:rsidRPr="007968BC">
        <w:t xml:space="preserve">Leerlingvragenlijst groep </w:t>
      </w:r>
      <w:r w:rsidR="005234EA">
        <w:t>4-6</w:t>
      </w:r>
    </w:p>
    <w:p w14:paraId="74346953" w14:textId="77777777" w:rsidR="001321BF" w:rsidRPr="00674DC3" w:rsidRDefault="001321BF" w:rsidP="001321BF">
      <w:pPr>
        <w:rPr>
          <w:rFonts w:ascii="Aptos" w:hAnsi="Aptos" w:cstheme="minorHAnsi"/>
          <w:i/>
          <w:iCs/>
          <w:color w:val="003350"/>
          <w:sz w:val="16"/>
          <w:szCs w:val="16"/>
        </w:rPr>
      </w:pPr>
      <w:r>
        <w:rPr>
          <w:rFonts w:ascii="Aptos" w:hAnsi="Aptos" w:cstheme="minorHAnsi"/>
          <w:i/>
          <w:iCs/>
          <w:color w:val="003350"/>
          <w:sz w:val="16"/>
          <w:szCs w:val="16"/>
        </w:rPr>
        <w:t>K = kennis, V = vaardigheden, A = attitude</w:t>
      </w:r>
    </w:p>
    <w:p w14:paraId="16EC00E4" w14:textId="77777777" w:rsidR="00B51053" w:rsidRDefault="00B51053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887"/>
        <w:gridCol w:w="7175"/>
      </w:tblGrid>
      <w:tr w:rsidR="00A23CA2" w:rsidRPr="00891CA1" w14:paraId="3A221F19" w14:textId="77777777" w:rsidTr="00752D22">
        <w:trPr>
          <w:trHeight w:val="98"/>
        </w:trPr>
        <w:tc>
          <w:tcPr>
            <w:tcW w:w="1041" w:type="pct"/>
            <w:shd w:val="clear" w:color="auto" w:fill="D2ECFC"/>
          </w:tcPr>
          <w:p w14:paraId="2C288F7E" w14:textId="77777777" w:rsidR="00A23CA2" w:rsidRPr="00891CA1" w:rsidRDefault="5D81BEDB" w:rsidP="00E73AF1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1C40AA3D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Welbevinden</w:t>
            </w:r>
          </w:p>
        </w:tc>
        <w:tc>
          <w:tcPr>
            <w:tcW w:w="3959" w:type="pct"/>
            <w:shd w:val="clear" w:color="auto" w:fill="D2ECFC"/>
          </w:tcPr>
          <w:p w14:paraId="28156A01" w14:textId="77777777" w:rsidR="00A23CA2" w:rsidRPr="00891CA1" w:rsidRDefault="00A23CA2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EA6005" w:rsidRPr="00891CA1" w14:paraId="56E94878" w14:textId="77777777" w:rsidTr="00752D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A0FDEEB" w14:textId="7D65D713" w:rsidR="00EA6005" w:rsidRPr="00891CA1" w:rsidRDefault="00EA6005" w:rsidP="00E73AF1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</w:t>
            </w: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erkortvraag</w:t>
            </w:r>
          </w:p>
        </w:tc>
        <w:tc>
          <w:tcPr>
            <w:tcW w:w="3959" w:type="pct"/>
          </w:tcPr>
          <w:p w14:paraId="15647522" w14:textId="311D875E" w:rsidR="00C96591" w:rsidRPr="00C054AD" w:rsidRDefault="00143176" w:rsidP="00E73AF1">
            <w:pPr>
              <w:spacing w:line="360" w:lineRule="auto"/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</w:pPr>
            <w:r w:rsidRPr="00C054AD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voel me prettig </w:t>
            </w:r>
            <w:r w:rsidR="00B31148" w:rsidRPr="00C054AD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in </w:t>
            </w:r>
            <w:r w:rsidR="000B7AAA" w:rsidRPr="00C054AD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>een</w:t>
            </w:r>
            <w:r w:rsidR="00B31148" w:rsidRPr="00C054AD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 groep </w:t>
            </w:r>
            <w:r w:rsidR="004B76C6" w:rsidRPr="00C054AD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>waarin</w:t>
            </w:r>
            <w:r w:rsidR="00B31148" w:rsidRPr="00C054AD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 iedereen meetelt.</w:t>
            </w:r>
          </w:p>
        </w:tc>
      </w:tr>
      <w:tr w:rsidR="00EA6005" w:rsidRPr="00891CA1" w14:paraId="7C0843B8" w14:textId="77777777" w:rsidTr="00752D22">
        <w:trPr>
          <w:trHeight w:val="98"/>
        </w:trPr>
        <w:tc>
          <w:tcPr>
            <w:tcW w:w="1041" w:type="pct"/>
          </w:tcPr>
          <w:p w14:paraId="4E8E10B0" w14:textId="77777777" w:rsidR="00EA6005" w:rsidRPr="00891CA1" w:rsidRDefault="00EA6005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30B6AE1" w14:textId="5A01BEB0" w:rsidR="00EA6005" w:rsidRPr="005E78C3" w:rsidRDefault="48C660B6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K:</w:t>
            </w:r>
            <w:r w:rsidR="1EBB5324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Ik weet </w:t>
            </w:r>
            <w:r w:rsidR="00A22733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wanneer ik mij </w:t>
            </w:r>
            <w:r w:rsidR="003D1672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fijn </w:t>
            </w:r>
            <w:r w:rsidR="00A22733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voel</w:t>
            </w:r>
            <w:r w:rsidR="000B7AAA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in een groep</w:t>
            </w:r>
            <w:r w:rsidR="00A22733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. </w:t>
            </w:r>
          </w:p>
        </w:tc>
      </w:tr>
      <w:tr w:rsidR="00EA6005" w14:paraId="63958F26" w14:textId="77777777" w:rsidTr="00752D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3ADFF73" w14:textId="29323AB2" w:rsidR="00EA6005" w:rsidRDefault="00EA6005" w:rsidP="00E73AF1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C5E781D" w14:textId="76A5CA79" w:rsidR="00EA6005" w:rsidRPr="005E78C3" w:rsidRDefault="53C335E2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="002145E2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Ik weet hoe ik kan laten merken hoe ik me voel.</w:t>
            </w:r>
          </w:p>
        </w:tc>
      </w:tr>
      <w:tr w:rsidR="00EA6005" w:rsidRPr="00891CA1" w14:paraId="07D2FB55" w14:textId="77777777" w:rsidTr="00752D22">
        <w:trPr>
          <w:trHeight w:val="120"/>
        </w:trPr>
        <w:tc>
          <w:tcPr>
            <w:tcW w:w="1041" w:type="pct"/>
          </w:tcPr>
          <w:p w14:paraId="641ADFC7" w14:textId="77777777" w:rsidR="00EA6005" w:rsidRPr="00891CA1" w:rsidRDefault="00EA6005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9642674" w14:textId="2F147B76" w:rsidR="00EA6005" w:rsidRPr="005E78C3" w:rsidRDefault="25612D96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V: Ik kan</w:t>
            </w:r>
            <w:r w:rsidR="003D561E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laten zien dat ik meedoe in een groep.</w:t>
            </w:r>
            <w:r w:rsidR="004964B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7A2FA5" w:rsidRPr="00891CA1" w14:paraId="3C61D18F" w14:textId="77777777" w:rsidTr="00752D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0"/>
        </w:trPr>
        <w:tc>
          <w:tcPr>
            <w:tcW w:w="1041" w:type="pct"/>
          </w:tcPr>
          <w:p w14:paraId="3F94B297" w14:textId="77777777" w:rsidR="007A2FA5" w:rsidRPr="00891CA1" w:rsidRDefault="007A2FA5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6942525" w14:textId="7F598661" w:rsidR="007A2FA5" w:rsidRPr="005E78C3" w:rsidRDefault="007A2FA5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V: Ik kan vertellen wat ik vind terwijl anderen naar mij luisteren.</w:t>
            </w:r>
          </w:p>
        </w:tc>
      </w:tr>
      <w:tr w:rsidR="00E73AF1" w:rsidRPr="00891CA1" w14:paraId="64AA6A8F" w14:textId="77777777" w:rsidTr="00752D22">
        <w:trPr>
          <w:trHeight w:val="120"/>
        </w:trPr>
        <w:tc>
          <w:tcPr>
            <w:tcW w:w="1041" w:type="pct"/>
          </w:tcPr>
          <w:p w14:paraId="6FD03890" w14:textId="77777777" w:rsidR="00E73AF1" w:rsidRPr="00891CA1" w:rsidRDefault="00E73AF1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216EDB8" w14:textId="2DE21019" w:rsidR="00856A66" w:rsidRPr="005E78C3" w:rsidRDefault="00856A66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laten zien dat ik mij prettig voel in een groep. </w:t>
            </w:r>
          </w:p>
        </w:tc>
      </w:tr>
      <w:tr w:rsidR="00EA6005" w:rsidRPr="00891CA1" w14:paraId="00F12B72" w14:textId="77777777" w:rsidTr="00752D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4009B4F" w14:textId="77777777" w:rsidR="00EA6005" w:rsidRPr="00891CA1" w:rsidRDefault="00EA6005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C3E334D" w14:textId="7151D22B" w:rsidR="00EA6005" w:rsidRPr="005E78C3" w:rsidRDefault="00FF7B94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A</w:t>
            </w:r>
            <w:r w:rsidR="00004796">
              <w:rPr>
                <w:rFonts w:asciiTheme="minorHAnsi" w:hAnsiTheme="minorHAnsi"/>
                <w:color w:val="002060"/>
                <w:sz w:val="16"/>
                <w:szCs w:val="16"/>
              </w:rPr>
              <w:t>:</w:t>
            </w: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 w:rsidR="00F93C93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wil </w:t>
            </w:r>
            <w:r w:rsidR="005D0416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dat iedereen meetelt. </w:t>
            </w:r>
          </w:p>
        </w:tc>
      </w:tr>
      <w:tr w:rsidR="00EA6005" w:rsidRPr="00891CA1" w14:paraId="329C2D08" w14:textId="77777777" w:rsidTr="00752D22">
        <w:trPr>
          <w:trHeight w:val="98"/>
        </w:trPr>
        <w:tc>
          <w:tcPr>
            <w:tcW w:w="1041" w:type="pct"/>
          </w:tcPr>
          <w:p w14:paraId="3F1C7454" w14:textId="77777777" w:rsidR="00EA6005" w:rsidRPr="00891CA1" w:rsidRDefault="00EA6005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2D6E494" w14:textId="14359593" w:rsidR="00EA6005" w:rsidRPr="005E78C3" w:rsidRDefault="0C66B0BA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</w:t>
            </w:r>
            <w:r w:rsidR="00B87E28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dat iedereen meetelt omdat ik mij dan</w:t>
            </w:r>
            <w:r w:rsidR="0081211C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zelf</w:t>
            </w:r>
            <w:r w:rsidR="00B87E28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fijner voel. </w:t>
            </w: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EA6005" w:rsidRPr="00891CA1" w14:paraId="6FB5D5B0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0F318D8F" w14:textId="77777777" w:rsidR="00EA6005" w:rsidRPr="00891CA1" w:rsidRDefault="046C72DD" w:rsidP="00E73AF1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1C40AA3D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Betrokkenheid</w:t>
            </w:r>
          </w:p>
        </w:tc>
        <w:tc>
          <w:tcPr>
            <w:tcW w:w="3959" w:type="pct"/>
            <w:shd w:val="clear" w:color="auto" w:fill="D2ECFC"/>
          </w:tcPr>
          <w:p w14:paraId="222B753F" w14:textId="77777777" w:rsidR="00EA6005" w:rsidRPr="00891CA1" w:rsidRDefault="00EA6005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87B7D" w:rsidRPr="00891CA1" w14:paraId="215A37EC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DD3B4B4" w14:textId="77777777" w:rsidR="00C87B7D" w:rsidRPr="00891CA1" w:rsidRDefault="00C87B7D" w:rsidP="00E73AF1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0A6B221E" w14:textId="2D5B2F29" w:rsidR="00C87B7D" w:rsidRPr="00891CA1" w:rsidRDefault="00C87B7D" w:rsidP="00E73AF1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Ik ben bezig met wat er in </w:t>
            </w:r>
            <w:r w:rsidR="00FA597D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ons</w:t>
            </w:r>
            <w:r w:rsidR="00F83356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land</w:t>
            </w:r>
            <w:r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gebeurt.</w:t>
            </w:r>
          </w:p>
        </w:tc>
      </w:tr>
      <w:tr w:rsidR="00E73AF1" w:rsidRPr="00891CA1" w14:paraId="7A76BB03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867A25B" w14:textId="77777777" w:rsidR="00E73AF1" w:rsidRPr="00891CA1" w:rsidRDefault="00E73AF1" w:rsidP="00E73AF1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ACC4B6F" w14:textId="071E263A" w:rsidR="00E73AF1" w:rsidRDefault="00E73AF1" w:rsidP="00E73AF1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</w:pP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Ik weet wat er in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mijn woonplaats en ons land</w:t>
            </w: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gebeurt.</w:t>
            </w:r>
          </w:p>
        </w:tc>
      </w:tr>
      <w:tr w:rsidR="00E73AF1" w:rsidRPr="00891CA1" w14:paraId="5B04A472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D20107C" w14:textId="77777777" w:rsidR="00E73AF1" w:rsidRPr="00891CA1" w:rsidRDefault="00E73AF1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5D7845D" w14:textId="197B7DD5" w:rsidR="00E73AF1" w:rsidRPr="00891CA1" w:rsidRDefault="00E73AF1" w:rsidP="00E73AF1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</w:t>
            </w: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: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weet hoe ik</w:t>
            </w: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door het organiseren van een actie, een ander kan helpen. </w:t>
            </w:r>
          </w:p>
        </w:tc>
      </w:tr>
      <w:tr w:rsidR="00E73AF1" w:rsidRPr="00891CA1" w14:paraId="3D48627C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"/>
        </w:trPr>
        <w:tc>
          <w:tcPr>
            <w:tcW w:w="1041" w:type="pct"/>
          </w:tcPr>
          <w:p w14:paraId="5C2582CD" w14:textId="77777777" w:rsidR="00E73AF1" w:rsidRPr="00891CA1" w:rsidRDefault="00E73AF1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83CB2A8" w14:textId="55D5BD94" w:rsidR="00E73AF1" w:rsidRPr="00891CA1" w:rsidRDefault="00E73AF1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</w:t>
            </w:r>
            <w:r>
              <w:rPr>
                <w:rFonts w:asciiTheme="minorHAnsi" w:hAnsiTheme="minorHAnsi"/>
                <w:color w:val="003350"/>
                <w:sz w:val="16"/>
                <w:szCs w:val="16"/>
              </w:rPr>
              <w:t xml:space="preserve">Ik kan meedenken met wat belangrijk is voor de omgeving waar ik woon. </w:t>
            </w:r>
          </w:p>
        </w:tc>
      </w:tr>
      <w:tr w:rsidR="00C87B7D" w:rsidRPr="00891CA1" w14:paraId="645D0680" w14:textId="77777777" w:rsidTr="00752D22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1041" w:type="pct"/>
          </w:tcPr>
          <w:p w14:paraId="1CF6FC9A" w14:textId="77777777" w:rsidR="00C87B7D" w:rsidRPr="00891CA1" w:rsidRDefault="00C87B7D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0275EC8" w14:textId="7A9E3A0D" w:rsidR="00C87B7D" w:rsidRPr="00891CA1" w:rsidRDefault="4FEC894E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</w:t>
            </w:r>
            <w:r w:rsidR="007B20DD"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>geïnteresseerd</w:t>
            </w:r>
            <w:r w:rsidR="00F34532"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 w:rsidR="00A15A27"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zijn </w:t>
            </w:r>
            <w:r w:rsidR="00F34532"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in </w:t>
            </w:r>
            <w:r w:rsidR="00EC2778">
              <w:rPr>
                <w:rFonts w:asciiTheme="minorHAnsi" w:hAnsiTheme="minorHAnsi"/>
                <w:color w:val="002060"/>
                <w:sz w:val="16"/>
                <w:szCs w:val="16"/>
              </w:rPr>
              <w:t>de ander</w:t>
            </w: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</w:p>
        </w:tc>
      </w:tr>
      <w:tr w:rsidR="00C87B7D" w:rsidRPr="00891CA1" w14:paraId="5E73E07B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37B494A5" w14:textId="77777777" w:rsidR="00C87B7D" w:rsidRPr="00891CA1" w:rsidRDefault="00C87B7D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FD267F2" w14:textId="3193DC63" w:rsidR="00C87B7D" w:rsidRPr="00891CA1" w:rsidRDefault="1C571704" w:rsidP="00E73AF1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>A: Ik wil</w:t>
            </w:r>
            <w:r w:rsidR="005E766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 w:rsidR="00316B6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zorgen voor de natuur in ons land. </w:t>
            </w:r>
          </w:p>
        </w:tc>
      </w:tr>
      <w:tr w:rsidR="00C87B7D" w:rsidRPr="00891CA1" w14:paraId="4A43DD67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E77B7E3" w14:textId="77777777" w:rsidR="00C87B7D" w:rsidRPr="00891CA1" w:rsidRDefault="00C87B7D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765047B" w14:textId="2DB7F787" w:rsidR="00C87B7D" w:rsidRPr="00891CA1" w:rsidRDefault="114BBB6D" w:rsidP="00E73AF1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weten hoe andere mensen </w:t>
            </w:r>
            <w:r w:rsidR="005E766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in ons land </w:t>
            </w:r>
            <w:r w:rsidRPr="656B3401">
              <w:rPr>
                <w:rFonts w:asciiTheme="minorHAnsi" w:hAnsiTheme="minorHAnsi"/>
                <w:color w:val="002060"/>
                <w:sz w:val="16"/>
                <w:szCs w:val="16"/>
              </w:rPr>
              <w:t>leven.</w:t>
            </w:r>
          </w:p>
        </w:tc>
      </w:tr>
      <w:tr w:rsidR="00C87B7D" w:rsidRPr="00891CA1" w14:paraId="5428A09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01FC1915" w14:textId="77777777" w:rsidR="00C87B7D" w:rsidRPr="00891CA1" w:rsidRDefault="00C87B7D" w:rsidP="00E73AF1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Veiligheidsbeleving</w:t>
            </w:r>
          </w:p>
        </w:tc>
        <w:tc>
          <w:tcPr>
            <w:tcW w:w="3959" w:type="pct"/>
            <w:shd w:val="clear" w:color="auto" w:fill="D2ECFC"/>
          </w:tcPr>
          <w:p w14:paraId="3DAF58B0" w14:textId="77777777" w:rsidR="00C87B7D" w:rsidRPr="00891CA1" w:rsidRDefault="00C87B7D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BE3D48" w:rsidRPr="00891CA1" w14:paraId="4C99F009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5A6805A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18A68E8F" w14:textId="3FE21D7A" w:rsidR="00BE3D48" w:rsidRPr="00891CA1" w:rsidRDefault="00BE3D48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voel me veilig in mijn buurt. </w:t>
            </w:r>
          </w:p>
        </w:tc>
      </w:tr>
      <w:tr w:rsidR="00BE3D48" w:rsidRPr="00891CA1" w14:paraId="05C1FA61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89A5D0A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38DAAB9" w14:textId="3E7ABBFF" w:rsidR="00BE3D48" w:rsidRPr="00891CA1" w:rsidRDefault="00E73AF1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="00BE3D48"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>Ik weet wanneer iets veilig of onveilig is</w:t>
            </w:r>
            <w:r w:rsidR="00E63DE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in mijn buurt</w:t>
            </w:r>
            <w:r w:rsidR="00BE3D48"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  <w:r w:rsidR="6F16C1F9"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 </w:t>
            </w:r>
          </w:p>
        </w:tc>
      </w:tr>
      <w:tr w:rsidR="00BE3D48" w:rsidRPr="00891CA1" w14:paraId="5EC652D7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DAF1382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60649E5" w14:textId="2524F254" w:rsidR="00BE3D48" w:rsidRPr="00891CA1" w:rsidRDefault="00E73AF1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="00BE3D48"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>Ik weet wat ik kan doen als iets onveilig is</w:t>
            </w:r>
            <w:r w:rsidR="004422A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in mijn buurt</w:t>
            </w:r>
            <w:r w:rsidR="00BE3D48"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  <w:r w:rsidR="3530BADC"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BE3D48" w:rsidRPr="00891CA1" w14:paraId="4372A413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964E0BD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1E6B213" w14:textId="02F8FD95" w:rsidR="000F314A" w:rsidRPr="00F02D42" w:rsidRDefault="7CFFC2EA" w:rsidP="00C2281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</w:t>
            </w:r>
            <w:r w:rsidR="00EC146C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kan </w:t>
            </w:r>
            <w:r w:rsidR="00FD34F1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vertellen of ik me veilig voel in een onbekende omgeving. </w:t>
            </w:r>
            <w:r w:rsidR="00EC146C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BE3D48" w:rsidRPr="00891CA1" w14:paraId="2928E75D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ADDBFCC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70B02E8" w14:textId="0CE64C1C" w:rsidR="001B2285" w:rsidRPr="00891CA1" w:rsidRDefault="2731BCCD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>V: Ik kan</w:t>
            </w:r>
            <w:r w:rsidR="00E9727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 w:rsidR="004413B2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nadenken wat ik kan doen </w:t>
            </w:r>
            <w:r w:rsidR="003E3536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om veilig te zijn in </w:t>
            </w:r>
            <w:r w:rsidR="00146BFD">
              <w:rPr>
                <w:rFonts w:asciiTheme="minorHAnsi" w:hAnsiTheme="minorHAnsi"/>
                <w:color w:val="002060"/>
                <w:sz w:val="16"/>
                <w:szCs w:val="16"/>
              </w:rPr>
              <w:t>mijn buurt.</w:t>
            </w:r>
            <w:r w:rsidR="001B2285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BE3D48" w:rsidRPr="00891CA1" w14:paraId="5A273368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140A797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B8F3F72" w14:textId="58DC0CDC" w:rsidR="00D740DF" w:rsidRPr="00891CA1" w:rsidRDefault="3FDD3696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</w:t>
            </w:r>
            <w:r w:rsidR="005B09FE">
              <w:rPr>
                <w:rFonts w:asciiTheme="minorHAnsi" w:hAnsiTheme="minorHAnsi"/>
                <w:color w:val="002060"/>
                <w:sz w:val="16"/>
                <w:szCs w:val="16"/>
              </w:rPr>
              <w:t>nadenken</w:t>
            </w:r>
            <w:r w:rsidR="00275380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over</w:t>
            </w:r>
            <w:r w:rsidR="005B09FE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wat ik kan </w:t>
            </w:r>
            <w:r w:rsidR="00633D01">
              <w:rPr>
                <w:rFonts w:asciiTheme="minorHAnsi" w:hAnsiTheme="minorHAnsi"/>
                <w:color w:val="002060"/>
                <w:sz w:val="16"/>
                <w:szCs w:val="16"/>
              </w:rPr>
              <w:t>doen</w:t>
            </w:r>
            <w:r w:rsidR="006E315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om mij veilig te voelen</w:t>
            </w:r>
            <w:r w:rsidR="00EE73A9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in mijn buurt</w:t>
            </w:r>
            <w:r w:rsidR="006E315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. </w:t>
            </w:r>
          </w:p>
        </w:tc>
      </w:tr>
      <w:tr w:rsidR="00CF5E2E" w:rsidRPr="00891CA1" w14:paraId="313F0BE4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046EC7D" w14:textId="77777777" w:rsidR="00CF5E2E" w:rsidRPr="00891CA1" w:rsidRDefault="00CF5E2E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BEB699A" w14:textId="0C90464A" w:rsidR="00CF5E2E" w:rsidRPr="555A4CEB" w:rsidRDefault="00C22818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A: Ik wil nadenken wat ik nodig heb, om mij veilig te voelen in een gesprek, als ik wat vertel aan een ander.</w:t>
            </w:r>
          </w:p>
        </w:tc>
      </w:tr>
      <w:tr w:rsidR="00BE3D48" w:rsidRPr="00891CA1" w14:paraId="36E0732A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2CEC10FF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Aantasting van de veiligheid</w:t>
            </w:r>
          </w:p>
        </w:tc>
        <w:tc>
          <w:tcPr>
            <w:tcW w:w="3959" w:type="pct"/>
            <w:shd w:val="clear" w:color="auto" w:fill="D2ECFC"/>
          </w:tcPr>
          <w:p w14:paraId="51708C27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DC195F" w:rsidRPr="00891CA1" w14:paraId="5F0C0AF5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BAED458" w14:textId="77777777" w:rsidR="00DC195F" w:rsidRPr="0036022A" w:rsidRDefault="00DC195F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36022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78270FCF" w14:textId="11074FBD" w:rsidR="00DC195F" w:rsidRPr="0036022A" w:rsidRDefault="001E2A0B" w:rsidP="00E73AF1">
            <w:pPr>
              <w:spacing w:line="360" w:lineRule="auto"/>
              <w:rPr>
                <w:rFonts w:asciiTheme="minorHAnsi" w:eastAsia="Arial" w:hAnsiTheme="minorHAnsi"/>
                <w:i/>
                <w:iCs/>
                <w:color w:val="002060"/>
                <w:sz w:val="16"/>
                <w:szCs w:val="16"/>
              </w:rPr>
            </w:pPr>
            <w:r>
              <w:rPr>
                <w:rFonts w:asciiTheme="minorHAnsi" w:eastAsia="Arial" w:hAnsiTheme="minorHAnsi"/>
                <w:i/>
                <w:iCs/>
                <w:color w:val="002060"/>
                <w:sz w:val="16"/>
                <w:szCs w:val="16"/>
              </w:rPr>
              <w:t>Ik kan aangeven of ik gepest wo</w:t>
            </w:r>
            <w:r w:rsidR="000F4E07">
              <w:rPr>
                <w:rFonts w:asciiTheme="minorHAnsi" w:eastAsia="Arial" w:hAnsiTheme="minorHAnsi"/>
                <w:i/>
                <w:iCs/>
                <w:color w:val="002060"/>
                <w:sz w:val="16"/>
                <w:szCs w:val="16"/>
              </w:rPr>
              <w:t xml:space="preserve">rd om wie ik ben. </w:t>
            </w:r>
          </w:p>
        </w:tc>
      </w:tr>
      <w:tr w:rsidR="00DC195F" w:rsidRPr="00891CA1" w14:paraId="67021CE6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C0D3577" w14:textId="77777777" w:rsidR="00DC195F" w:rsidRPr="0036022A" w:rsidRDefault="00DC195F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DA1D0C9" w14:textId="15715903" w:rsidR="00DC195F" w:rsidRPr="0036022A" w:rsidRDefault="007055D2" w:rsidP="00E73AF1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>K:</w:t>
            </w:r>
            <w:r w:rsidR="00F626C4"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 </w:t>
            </w: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Ik weet wat pesten is. </w:t>
            </w:r>
          </w:p>
        </w:tc>
      </w:tr>
      <w:tr w:rsidR="00DC195F" w:rsidRPr="00891CA1" w14:paraId="05525F27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71B9C1D" w14:textId="77777777" w:rsidR="00DC195F" w:rsidRPr="0036022A" w:rsidRDefault="00DC195F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22509B5" w14:textId="38708010" w:rsidR="00DC195F" w:rsidRPr="0036022A" w:rsidRDefault="007055D2" w:rsidP="00E73AF1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K: Ik weet wat ik kan doen als ik word gepest. </w:t>
            </w:r>
          </w:p>
        </w:tc>
      </w:tr>
      <w:tr w:rsidR="00DC195F" w:rsidRPr="00891CA1" w14:paraId="1200DE08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4191670" w14:textId="77777777" w:rsidR="00DC195F" w:rsidRPr="0036022A" w:rsidRDefault="00DC195F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31B01E9" w14:textId="4EEDB396" w:rsidR="00DC195F" w:rsidRPr="0036022A" w:rsidRDefault="00A372D2" w:rsidP="00E73AF1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K: Ik weet wat buitensluiten is. </w:t>
            </w:r>
          </w:p>
        </w:tc>
      </w:tr>
      <w:tr w:rsidR="00DC195F" w:rsidRPr="00891CA1" w14:paraId="4902E932" w14:textId="77777777" w:rsidTr="00752D22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041" w:type="pct"/>
          </w:tcPr>
          <w:p w14:paraId="4652966C" w14:textId="77777777" w:rsidR="00DC195F" w:rsidRPr="0036022A" w:rsidRDefault="00DC195F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A2E84B0" w14:textId="100F702A" w:rsidR="00D56475" w:rsidRPr="0036022A" w:rsidRDefault="00B84EF0" w:rsidP="00E73AF1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V: Ik kan er iets van zeggen als iemand mij pest. </w:t>
            </w:r>
          </w:p>
        </w:tc>
      </w:tr>
      <w:tr w:rsidR="00FD1F5A" w:rsidRPr="00891CA1" w14:paraId="753A365C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1041" w:type="pct"/>
          </w:tcPr>
          <w:p w14:paraId="28537FCB" w14:textId="77777777" w:rsidR="00FD1F5A" w:rsidRPr="0036022A" w:rsidRDefault="00FD1F5A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65A6750" w14:textId="4EEECB20" w:rsidR="007B6BCB" w:rsidRPr="555A4CEB" w:rsidRDefault="00B84EF0" w:rsidP="00C22818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V: </w:t>
            </w:r>
            <w:r w:rsidR="0072434A"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Ik kan </w:t>
            </w:r>
            <w:r w:rsidR="005303D2"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vertellen hoe het voelt als iemand mij pest om wie ik ben. </w:t>
            </w:r>
          </w:p>
        </w:tc>
      </w:tr>
      <w:tr w:rsidR="00C22818" w:rsidRPr="00891CA1" w14:paraId="4A7896C3" w14:textId="77777777" w:rsidTr="00752D22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041" w:type="pct"/>
          </w:tcPr>
          <w:p w14:paraId="7DC284A0" w14:textId="77777777" w:rsidR="00C22818" w:rsidRPr="0036022A" w:rsidRDefault="00C2281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A66F2AD" w14:textId="01ACB326" w:rsidR="00C22818" w:rsidRDefault="00C22818" w:rsidP="00E73AF1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 w:rsidRPr="007B61EF"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>A: Ik wil mezelf zijn.</w:t>
            </w: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 xml:space="preserve">  </w:t>
            </w:r>
          </w:p>
        </w:tc>
      </w:tr>
      <w:tr w:rsidR="00C22818" w:rsidRPr="00891CA1" w14:paraId="5E425A50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1041" w:type="pct"/>
          </w:tcPr>
          <w:p w14:paraId="007DC8E2" w14:textId="77777777" w:rsidR="00C22818" w:rsidRPr="0036022A" w:rsidRDefault="00C22818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49048B6" w14:textId="045AFD5A" w:rsidR="00C22818" w:rsidRDefault="00C22818" w:rsidP="00E73AF1">
            <w:pPr>
              <w:spacing w:line="360" w:lineRule="auto"/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/>
                <w:color w:val="002060"/>
                <w:sz w:val="16"/>
                <w:szCs w:val="16"/>
                <w:lang w:eastAsia="nl-NL"/>
              </w:rPr>
              <w:t>A: Ik wil aangeven dat ik gepest word om wie ik ben.</w:t>
            </w:r>
          </w:p>
        </w:tc>
      </w:tr>
      <w:tr w:rsidR="00BE3D48" w:rsidRPr="00891CA1" w14:paraId="652C541A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  <w:shd w:val="clear" w:color="auto" w:fill="D2ECFC"/>
          </w:tcPr>
          <w:p w14:paraId="0FB8F284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555A4CEB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Initiatief</w:t>
            </w:r>
          </w:p>
        </w:tc>
        <w:tc>
          <w:tcPr>
            <w:tcW w:w="3959" w:type="pct"/>
            <w:shd w:val="clear" w:color="auto" w:fill="D2ECFC"/>
          </w:tcPr>
          <w:p w14:paraId="708A183B" w14:textId="77777777" w:rsidR="00BE3D48" w:rsidRPr="00891CA1" w:rsidRDefault="00BE3D48" w:rsidP="00E73AF1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032D3" w:rsidRPr="00891CA1" w14:paraId="46ADA2FF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0A357AA" w14:textId="77777777" w:rsidR="005032D3" w:rsidRPr="00891CA1" w:rsidRDefault="005032D3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12C24472" w14:textId="6223489C" w:rsidR="005032D3" w:rsidRPr="005E78C3" w:rsidRDefault="000902AE" w:rsidP="00E73AF1">
            <w:pPr>
              <w:spacing w:line="360" w:lineRule="auto"/>
              <w:rPr>
                <w:color w:val="002060"/>
              </w:rPr>
            </w:pPr>
            <w:r w:rsidRPr="005E78C3">
              <w:rPr>
                <w:rFonts w:cstheme="minorHAnsi"/>
                <w:i/>
                <w:iCs/>
                <w:color w:val="002060"/>
                <w:sz w:val="16"/>
                <w:szCs w:val="20"/>
              </w:rPr>
              <w:t xml:space="preserve">Ik kan </w:t>
            </w:r>
            <w:r w:rsidR="00900456" w:rsidRPr="005E78C3">
              <w:rPr>
                <w:rFonts w:cstheme="minorHAnsi"/>
                <w:i/>
                <w:iCs/>
                <w:color w:val="002060"/>
                <w:sz w:val="16"/>
                <w:szCs w:val="20"/>
              </w:rPr>
              <w:t xml:space="preserve">een manier bedenken </w:t>
            </w:r>
            <w:r w:rsidRPr="005E78C3">
              <w:rPr>
                <w:rFonts w:cstheme="minorHAnsi"/>
                <w:i/>
                <w:iCs/>
                <w:color w:val="002060"/>
                <w:sz w:val="16"/>
                <w:szCs w:val="20"/>
              </w:rPr>
              <w:t xml:space="preserve">om mijn omgeving beter te maken. </w:t>
            </w:r>
          </w:p>
        </w:tc>
      </w:tr>
      <w:tr w:rsidR="005032D3" w:rsidRPr="00891CA1" w14:paraId="1BAEABD0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E52E42F" w14:textId="77777777" w:rsidR="005032D3" w:rsidRPr="00891CA1" w:rsidRDefault="005032D3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A7ECEF3" w14:textId="22192B1F" w:rsidR="00C5760F" w:rsidRPr="005E78C3" w:rsidRDefault="6E0BF27D" w:rsidP="00E73AF1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="009C4529"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weet wat ik kan doen voor een ander. </w:t>
            </w:r>
          </w:p>
        </w:tc>
      </w:tr>
      <w:tr w:rsidR="007D2866" w:rsidRPr="00891CA1" w14:paraId="213D4265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CC41CA5" w14:textId="77777777" w:rsidR="007D2866" w:rsidRPr="00891CA1" w:rsidRDefault="007D2866" w:rsidP="00E73AF1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A8BD37D" w14:textId="79E760D3" w:rsidR="007D2866" w:rsidRPr="005E78C3" w:rsidRDefault="0073731E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K:</w:t>
            </w:r>
            <w:r w:rsidRPr="005E78C3">
              <w:rPr>
                <w:rFonts w:eastAsia="Calibri" w:cs="Calibri"/>
                <w:color w:val="002060"/>
                <w:sz w:val="16"/>
                <w:szCs w:val="16"/>
              </w:rPr>
              <w:t xml:space="preserve"> Ik weet hoe ik een gesprek kan voeren als ik het niet met iemand eens ben</w:t>
            </w:r>
            <w:r w:rsidR="006729A9">
              <w:rPr>
                <w:rFonts w:eastAsia="Calibri" w:cs="Calibri"/>
                <w:color w:val="002060"/>
                <w:sz w:val="16"/>
                <w:szCs w:val="16"/>
              </w:rPr>
              <w:t>.</w:t>
            </w:r>
          </w:p>
        </w:tc>
      </w:tr>
      <w:tr w:rsidR="006D5198" w:rsidRPr="00891CA1" w14:paraId="4722FC25" w14:textId="77777777" w:rsidTr="00752D22">
        <w:tblPrEx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1041" w:type="pct"/>
          </w:tcPr>
          <w:p w14:paraId="17020157" w14:textId="77777777" w:rsidR="006D5198" w:rsidRPr="00891CA1" w:rsidRDefault="006D5198" w:rsidP="006D5198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30ACAB8" w14:textId="709B5114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Ik weet wat ik kan doen om mijn buurt schoon te houden.  </w:t>
            </w:r>
          </w:p>
        </w:tc>
      </w:tr>
      <w:tr w:rsidR="006D5198" w:rsidRPr="00891CA1" w14:paraId="6DC7A2D4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242FFE05" w14:textId="77777777" w:rsidR="006D5198" w:rsidRPr="00891CA1" w:rsidRDefault="006D5198" w:rsidP="006D5198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EA27479" w14:textId="60E4903A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een gesprek voeren met iemand als ik het niet met iemand eens ben. </w:t>
            </w:r>
          </w:p>
        </w:tc>
      </w:tr>
      <w:tr w:rsidR="006D5198" w14:paraId="6174F679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439E631" w14:textId="03837DAE" w:rsidR="006D5198" w:rsidRDefault="006D5198" w:rsidP="006D5198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538A08E" w14:textId="1302F04E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een actieplan voor een goed doel opzetten. </w:t>
            </w:r>
          </w:p>
        </w:tc>
      </w:tr>
      <w:tr w:rsidR="006D5198" w14:paraId="0C518412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D40AEB1" w14:textId="77777777" w:rsidR="006D5198" w:rsidRDefault="006D5198" w:rsidP="006D5198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57A9FCE" w14:textId="621B1B43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A: Ik wil anderen helpen als zij hulp nodig hebben.</w:t>
            </w:r>
          </w:p>
        </w:tc>
      </w:tr>
      <w:tr w:rsidR="006D5198" w14:paraId="6DE28B43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173B5D9" w14:textId="77777777" w:rsidR="006D5198" w:rsidRDefault="006D5198" w:rsidP="006D5198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F1403CC" w14:textId="0ED71C82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A: Ik wil meedoen aan een actie voor een goed doel.</w:t>
            </w:r>
          </w:p>
        </w:tc>
      </w:tr>
      <w:tr w:rsidR="006D5198" w:rsidRPr="00891CA1" w14:paraId="229ED11A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0AFBDB36" w14:textId="77777777" w:rsidR="006D5198" w:rsidRPr="00891CA1" w:rsidRDefault="006D5198" w:rsidP="006D5198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Autonomie</w:t>
            </w:r>
          </w:p>
        </w:tc>
        <w:tc>
          <w:tcPr>
            <w:tcW w:w="3959" w:type="pct"/>
            <w:shd w:val="clear" w:color="auto" w:fill="D2ECFC"/>
          </w:tcPr>
          <w:p w14:paraId="228E1B5E" w14:textId="160FB4A4" w:rsidR="006D5198" w:rsidRPr="00891CA1" w:rsidRDefault="006D5198" w:rsidP="006D5198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Burgerschap</w:t>
            </w:r>
          </w:p>
        </w:tc>
      </w:tr>
      <w:tr w:rsidR="006D5198" w:rsidRPr="00891CA1" w14:paraId="034DA1CD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41C8A7A4" w14:textId="77777777" w:rsidR="006D5198" w:rsidRPr="00891CA1" w:rsidRDefault="006D5198" w:rsidP="006D5198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7D262C6A" w14:textId="7C0CB1B6" w:rsidR="006D5198" w:rsidRPr="005E78C3" w:rsidRDefault="006D5198" w:rsidP="006D5198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 w:cstheme="minorHAnsi"/>
                <w:i/>
                <w:color w:val="002060"/>
                <w:sz w:val="16"/>
                <w:szCs w:val="16"/>
              </w:rPr>
              <w:t xml:space="preserve">Ik geef mijn mening ook als die verschilt van de ander. </w:t>
            </w:r>
          </w:p>
        </w:tc>
      </w:tr>
      <w:tr w:rsidR="006D5198" w:rsidRPr="00891CA1" w14:paraId="004B43D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444F529" w14:textId="77777777" w:rsidR="006D5198" w:rsidRPr="00891CA1" w:rsidRDefault="006D5198" w:rsidP="006D5198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2D629C5" w14:textId="4BFA7951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K: Ik weet hoe ik respectvol mijn mening kan geven.</w:t>
            </w:r>
          </w:p>
        </w:tc>
      </w:tr>
      <w:tr w:rsidR="006D5198" w:rsidRPr="00891CA1" w14:paraId="42CA63D9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27727B6" w14:textId="77777777" w:rsidR="006D5198" w:rsidRPr="00891CA1" w:rsidRDefault="006D5198" w:rsidP="006D5198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B0DE3BD" w14:textId="19CB8D96" w:rsidR="006D5198" w:rsidRPr="005E78C3" w:rsidRDefault="006D5198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Ik weet dat je door te stemmen een keuze kan maken. </w:t>
            </w:r>
          </w:p>
        </w:tc>
      </w:tr>
      <w:tr w:rsidR="005E78C3" w:rsidRPr="00891CA1" w14:paraId="10E7085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A0D749D" w14:textId="77777777" w:rsidR="005E78C3" w:rsidRPr="00891CA1" w:rsidRDefault="005E78C3" w:rsidP="006D5198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13F9FEC" w14:textId="0332D19C" w:rsidR="005E78C3" w:rsidRPr="005E78C3" w:rsidRDefault="005E78C3" w:rsidP="006D5198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V: Ik kan meebeslissen bij activiteiten.</w:t>
            </w:r>
          </w:p>
        </w:tc>
      </w:tr>
      <w:tr w:rsidR="005E78C3" w:rsidRPr="00891CA1" w14:paraId="6FA48B1B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A18ED9E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960BFA2" w14:textId="3305712E" w:rsidR="005E78C3" w:rsidRPr="005E78C3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V: Ik kan voor mijn eigen mening opkomen.</w:t>
            </w:r>
          </w:p>
        </w:tc>
      </w:tr>
      <w:tr w:rsidR="005E78C3" w:rsidRPr="00891CA1" w14:paraId="5220FD4E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96557D7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C7F5DFE" w14:textId="00F760C8" w:rsidR="005E78C3" w:rsidRPr="005E78C3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>V:</w:t>
            </w:r>
            <w:r w:rsidRPr="005E78C3">
              <w:rPr>
                <w:rFonts w:eastAsia="Calibri" w:cs="Calibri"/>
                <w:color w:val="002060"/>
                <w:sz w:val="16"/>
                <w:szCs w:val="16"/>
              </w:rPr>
              <w:t xml:space="preserve"> Ik kan bij mijn mening blijven, ook als anderen iets anders vinden.</w:t>
            </w:r>
          </w:p>
        </w:tc>
      </w:tr>
      <w:tr w:rsidR="005E78C3" w:rsidRPr="00891CA1" w14:paraId="3A8C7B02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6A28AE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0EAF3C2" w14:textId="055F5CC7" w:rsidR="005E78C3" w:rsidRPr="005E78C3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laten zien wie ik ben.  </w:t>
            </w:r>
          </w:p>
        </w:tc>
      </w:tr>
      <w:tr w:rsidR="005E78C3" w:rsidRPr="00891CA1" w14:paraId="6DF5F16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0"/>
        </w:trPr>
        <w:tc>
          <w:tcPr>
            <w:tcW w:w="1041" w:type="pct"/>
          </w:tcPr>
          <w:p w14:paraId="3A57C89B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0AE7C5B" w14:textId="3676DE83" w:rsidR="005E78C3" w:rsidRPr="005E78C3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5E78C3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bij mijn eigen keuzes blijven. </w:t>
            </w:r>
          </w:p>
        </w:tc>
      </w:tr>
      <w:tr w:rsidR="005E78C3" w:rsidRPr="00891CA1" w14:paraId="6E33A68E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  <w:shd w:val="clear" w:color="auto" w:fill="D2ECFC"/>
          </w:tcPr>
          <w:p w14:paraId="7B917C5E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Inlevingsvermogen</w:t>
            </w:r>
          </w:p>
        </w:tc>
        <w:tc>
          <w:tcPr>
            <w:tcW w:w="3959" w:type="pct"/>
            <w:shd w:val="clear" w:color="auto" w:fill="D2ECFC"/>
          </w:tcPr>
          <w:p w14:paraId="4E03656E" w14:textId="58D3374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 w:rsidRPr="4A6195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5E6E39F2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E897E1C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2574625D" w14:textId="6222E899" w:rsidR="005E78C3" w:rsidRPr="00A8690F" w:rsidRDefault="005E78C3" w:rsidP="005E78C3">
            <w:pPr>
              <w:spacing w:line="360" w:lineRule="auto"/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</w:pPr>
            <w:r w:rsidRPr="00A8690F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snap hoe iets voor een ander voelt.  </w:t>
            </w:r>
          </w:p>
        </w:tc>
      </w:tr>
      <w:tr w:rsidR="005E78C3" w:rsidRPr="00891CA1" w14:paraId="66AD1333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45B1DB25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1C33814" w14:textId="2AC32348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K: Ik weet hoe lastig het is als je een taal niet kent.</w:t>
            </w:r>
          </w:p>
        </w:tc>
      </w:tr>
      <w:tr w:rsidR="005E78C3" w:rsidRPr="00891CA1" w14:paraId="38C81FC8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"/>
        </w:trPr>
        <w:tc>
          <w:tcPr>
            <w:tcW w:w="1041" w:type="pct"/>
          </w:tcPr>
          <w:p w14:paraId="18C67E65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3494A2A" w14:textId="73D975DD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weet dat een ander zich anders kan voelen dan ik. </w:t>
            </w:r>
          </w:p>
        </w:tc>
      </w:tr>
      <w:tr w:rsidR="005E78C3" w:rsidRPr="00891CA1" w14:paraId="065FCC50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0780203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B822A1B" w14:textId="5792BCA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>V: Ik kan anderen met respect behandelen.</w:t>
            </w:r>
          </w:p>
        </w:tc>
      </w:tr>
      <w:tr w:rsidR="005E78C3" w:rsidRPr="00891CA1" w14:paraId="2C146E2B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42DD83B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31CE9ED" w14:textId="4E0E836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>V: Ik kan zien wanneer iemand hulp nodig heeft.</w:t>
            </w:r>
          </w:p>
        </w:tc>
      </w:tr>
      <w:tr w:rsidR="005E78C3" w:rsidRPr="00891CA1" w14:paraId="0E7D4E89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6D339D2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F4BBE39" w14:textId="1B2D400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>V: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met aandacht</w:t>
            </w: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luisteren naar het verhaal van een ander.</w:t>
            </w:r>
          </w:p>
        </w:tc>
      </w:tr>
      <w:tr w:rsidR="005E78C3" w:rsidRPr="00891CA1" w14:paraId="1DB060C3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E037196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529550C" w14:textId="68DBE3A2" w:rsidR="005E78C3" w:rsidRPr="7027EB57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V: Ik kan nadenken wat een probleem kan worden in mijn buurt (verkeersveiligheid, speelplekken, vergrijzing)</w:t>
            </w:r>
            <w:r w:rsidR="00816202"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</w:p>
        </w:tc>
      </w:tr>
      <w:tr w:rsidR="005E78C3" w:rsidRPr="00891CA1" w14:paraId="21F468A7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83A90CB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7EE68B1" w14:textId="1DC4AD39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7027EB57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rekening houden met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iemand uit een ander land. </w:t>
            </w:r>
          </w:p>
        </w:tc>
      </w:tr>
      <w:tr w:rsidR="005E78C3" w:rsidRPr="00891CA1" w14:paraId="5DAEB946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385FA091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93DE0A5" w14:textId="6C894669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begrijpen hoe het leven van een vluchteling is. </w:t>
            </w:r>
          </w:p>
        </w:tc>
      </w:tr>
      <w:tr w:rsidR="005E78C3" w:rsidRPr="00891CA1" w14:paraId="442EC990" w14:textId="77777777" w:rsidTr="00752D22">
        <w:tblPrEx>
          <w:tblLook w:val="04A0" w:firstRow="1" w:lastRow="0" w:firstColumn="1" w:lastColumn="0" w:noHBand="0" w:noVBand="1"/>
        </w:tblPrEx>
        <w:trPr>
          <w:trHeight w:val="122"/>
        </w:trPr>
        <w:tc>
          <w:tcPr>
            <w:tcW w:w="1041" w:type="pct"/>
            <w:shd w:val="clear" w:color="auto" w:fill="D2ECFC"/>
          </w:tcPr>
          <w:p w14:paraId="647C7FD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Flexibiliteit</w:t>
            </w:r>
          </w:p>
        </w:tc>
        <w:tc>
          <w:tcPr>
            <w:tcW w:w="3959" w:type="pct"/>
            <w:shd w:val="clear" w:color="auto" w:fill="D2ECFC"/>
          </w:tcPr>
          <w:p w14:paraId="3BBF6CB7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18307F66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1F77732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20FB7077" w14:textId="6CD9C86F" w:rsidR="005E78C3" w:rsidRPr="00752D22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18F356E6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vind het oké als dingen anders gaan dan ik gewend ben. </w:t>
            </w:r>
          </w:p>
        </w:tc>
      </w:tr>
      <w:tr w:rsidR="005E78C3" w:rsidRPr="00891CA1" w14:paraId="76A93742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7942275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26C512A" w14:textId="204E2981" w:rsidR="005E78C3" w:rsidRPr="00220202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weet wat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kan</w:t>
            </w: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doen als iets anders gaat dan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had bedacht</w:t>
            </w:r>
          </w:p>
        </w:tc>
      </w:tr>
      <w:tr w:rsidR="005E78C3" w14:paraId="3C12F76A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0AF3806" w14:textId="7E102E45" w:rsidR="005E78C3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61094D9" w14:textId="535B22E3" w:rsidR="005E78C3" w:rsidRPr="00F02D42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3350"/>
                <w:sz w:val="16"/>
                <w:szCs w:val="16"/>
              </w:rPr>
              <w:t>K: Ik weet wat ik kan doen als mensen iets anders vinden dan ik.</w:t>
            </w:r>
          </w:p>
        </w:tc>
      </w:tr>
      <w:tr w:rsidR="005E78C3" w:rsidRPr="00891CA1" w14:paraId="359A37A8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4B9E2A0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5115AB7" w14:textId="1E019984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samen met anderen een oplossing vinden als we het niet met elkaar eens zijn. </w:t>
            </w:r>
          </w:p>
        </w:tc>
      </w:tr>
      <w:tr w:rsidR="005E78C3" w:rsidRPr="00891CA1" w14:paraId="484164C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855FDBF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ABC21AD" w14:textId="66A9604F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V: Ik kan mij aanpassen aan regels of afspraken, ook als ik het er eigenlijk niet mee eens ben.</w:t>
            </w:r>
          </w:p>
        </w:tc>
      </w:tr>
      <w:tr w:rsidR="005E78C3" w:rsidRPr="00891CA1" w14:paraId="3D3E499B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FC4F5E6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AE56557" w14:textId="3BA45AAB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</w:t>
            </w: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: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wil</w:t>
            </w: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mij</w:t>
            </w: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aanpassen aan regels of afspraken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, ook als ik het er eigenlijk niet mee eens ben</w:t>
            </w: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. </w:t>
            </w:r>
          </w:p>
        </w:tc>
      </w:tr>
      <w:tr w:rsidR="005E78C3" w:rsidRPr="00891CA1" w14:paraId="41A32D0C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493377D5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Impulsbeheersing</w:t>
            </w:r>
          </w:p>
        </w:tc>
        <w:tc>
          <w:tcPr>
            <w:tcW w:w="3959" w:type="pct"/>
            <w:shd w:val="clear" w:color="auto" w:fill="D2ECFC"/>
          </w:tcPr>
          <w:p w14:paraId="4010A6F4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681647CD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C0405F2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357E41D9" w14:textId="25B78BAE" w:rsidR="005E78C3" w:rsidRPr="00752D22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9B2BA8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houd me in als dat nodig is. </w:t>
            </w:r>
          </w:p>
        </w:tc>
      </w:tr>
      <w:tr w:rsidR="005E78C3" w:rsidRPr="00891CA1" w14:paraId="6B49D4B1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39CD6A6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23161A5" w14:textId="3E6B1D9E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009B2BA8">
              <w:rPr>
                <w:rFonts w:asciiTheme="minorHAnsi" w:hAnsiTheme="minorHAnsi"/>
                <w:color w:val="002060"/>
                <w:sz w:val="16"/>
                <w:szCs w:val="16"/>
              </w:rPr>
              <w:t>K: Ik weet wanneer ik moet stoppen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, zodat het voor iedereen veilig blijft. </w:t>
            </w:r>
          </w:p>
        </w:tc>
      </w:tr>
      <w:tr w:rsidR="005E78C3" w:rsidRPr="00891CA1" w14:paraId="720BE455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1EFE28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AD254CB" w14:textId="3461FCC8" w:rsidR="005E78C3" w:rsidRPr="009B2BA8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3E6E495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Ik weet hoe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rustig blijf in een spannende situatie.</w:t>
            </w:r>
          </w:p>
        </w:tc>
      </w:tr>
      <w:tr w:rsidR="005E78C3" w:rsidRPr="00891CA1" w14:paraId="64227B83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E33095F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CFCD94D" w14:textId="1467458B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wachten voordat ik vertel wat ik ergens van vind. </w:t>
            </w:r>
          </w:p>
        </w:tc>
      </w:tr>
      <w:tr w:rsidR="005E78C3" w:rsidRPr="00891CA1" w14:paraId="0ABA153C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9E9488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F60F143" w14:textId="2DAE7973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3E6E495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mij aan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Nederlandse</w:t>
            </w:r>
            <w:r w:rsidRPr="3E6E495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regels houden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</w:p>
        </w:tc>
      </w:tr>
      <w:tr w:rsidR="005E78C3" w:rsidRPr="00891CA1" w14:paraId="784EE240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6"/>
        </w:trPr>
        <w:tc>
          <w:tcPr>
            <w:tcW w:w="1041" w:type="pct"/>
          </w:tcPr>
          <w:p w14:paraId="1FCD4B15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27DE06C" w14:textId="5042666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3E6E495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mijn boosheid inhouden ook als het voor mij niet eerlijk voelt. </w:t>
            </w:r>
          </w:p>
        </w:tc>
      </w:tr>
      <w:tr w:rsidR="005E78C3" w:rsidRPr="00891CA1" w14:paraId="271A1BFE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54AAE89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D411AF4" w14:textId="386132D5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3E6E495F">
              <w:rPr>
                <w:rFonts w:asciiTheme="minorHAnsi" w:hAnsiTheme="minorHAnsi"/>
                <w:color w:val="002060"/>
                <w:sz w:val="16"/>
                <w:szCs w:val="16"/>
              </w:rPr>
              <w:t>A: Ik wil op een rustige manier reageren in lastige situaties.</w:t>
            </w:r>
          </w:p>
        </w:tc>
      </w:tr>
      <w:tr w:rsidR="005E78C3" w:rsidRPr="00891CA1" w14:paraId="53CC7E76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77AF9B2A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Plannen en organiseren</w:t>
            </w:r>
          </w:p>
        </w:tc>
        <w:tc>
          <w:tcPr>
            <w:tcW w:w="3959" w:type="pct"/>
            <w:shd w:val="clear" w:color="auto" w:fill="D2ECFC"/>
          </w:tcPr>
          <w:p w14:paraId="5C3050B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2B6C3DC2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71C65C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4E9E3979" w14:textId="77777777" w:rsidR="005E78C3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Plannen en organiseren en burgerschap kunnen niet worden gecombineerd</w:t>
            </w:r>
            <w:r w:rsidR="00C513A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in de onder- en middenbouw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A37AB96" w14:textId="3CD6A10A" w:rsidR="005234EA" w:rsidRPr="00891CA1" w:rsidRDefault="005234EA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</w:tr>
      <w:tr w:rsidR="005E78C3" w:rsidRPr="00891CA1" w14:paraId="7879371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7D9C2C33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lastRenderedPageBreak/>
              <w:t>Zelfinzicht</w:t>
            </w:r>
          </w:p>
        </w:tc>
        <w:tc>
          <w:tcPr>
            <w:tcW w:w="3959" w:type="pct"/>
            <w:shd w:val="clear" w:color="auto" w:fill="D2ECFC"/>
          </w:tcPr>
          <w:p w14:paraId="3DBB65D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4C7E2C69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D445E9A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48EEF3B1" w14:textId="68CE639D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weet hoe ik omga met </w:t>
            </w:r>
            <w:r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>situaties</w:t>
            </w:r>
            <w:r w:rsidRPr="7A98A712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 die ik niet ken.</w:t>
            </w:r>
          </w:p>
        </w:tc>
      </w:tr>
      <w:tr w:rsidR="005E78C3" w:rsidRPr="00891CA1" w14:paraId="03775A2E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F7A9C1A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5455EB5" w14:textId="3B61227A" w:rsidR="005E78C3" w:rsidRPr="00F54AE9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Pr="7A98A712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Ik weet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wat ik goed kan in een onbekende situatie. </w:t>
            </w:r>
          </w:p>
        </w:tc>
      </w:tr>
      <w:tr w:rsidR="005E78C3" w:rsidRPr="00891CA1" w14:paraId="0EADB8CA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B65EDEF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065DBCA" w14:textId="60FDEEA8" w:rsidR="005E78C3" w:rsidRPr="7A98A712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3350"/>
                <w:sz w:val="16"/>
                <w:szCs w:val="16"/>
              </w:rPr>
              <w:t>K: Ik weet wat ik lastig vind in een onbekende situatie.</w:t>
            </w:r>
          </w:p>
        </w:tc>
      </w:tr>
      <w:tr w:rsidR="005E78C3" w:rsidRPr="00891CA1" w14:paraId="5C66A918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4CB3E0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7C2ADE9" w14:textId="511C399B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mijn kwaliteiten inzetten om een ander te helpen. </w:t>
            </w:r>
          </w:p>
        </w:tc>
      </w:tr>
      <w:tr w:rsidR="005E78C3" w:rsidRPr="00891CA1" w14:paraId="080812F9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971F587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BE87A80" w14:textId="237D0C2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V</w:t>
            </w:r>
            <w:r w:rsidRPr="7ECA2C59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: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kan vertellen dat hoe ik woon niet hetzelfde is voor iedereen.</w:t>
            </w:r>
          </w:p>
        </w:tc>
      </w:tr>
      <w:tr w:rsidR="005E78C3" w:rsidRPr="00891CA1" w14:paraId="5026D69F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1A88DF2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07158C1" w14:textId="05DDEE81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</w:t>
            </w:r>
            <w:r w:rsidRPr="7ECA2C59">
              <w:rPr>
                <w:rFonts w:asciiTheme="minorHAnsi" w:hAnsiTheme="minorHAnsi"/>
                <w:color w:val="002060"/>
                <w:sz w:val="16"/>
                <w:szCs w:val="16"/>
              </w:rPr>
              <w:t>: Ik wil nadenken over hoe ik overkom op een ander.</w:t>
            </w:r>
          </w:p>
        </w:tc>
      </w:tr>
      <w:tr w:rsidR="005E78C3" w:rsidRPr="00891CA1" w14:paraId="4180DCAF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D0478B6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EB4C0E4" w14:textId="0320488B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A: Ik wil nadenken hoe ik mijn kwaliteiten in kan zetten voor een ander.</w:t>
            </w:r>
          </w:p>
        </w:tc>
      </w:tr>
      <w:tr w:rsidR="005E78C3" w:rsidRPr="00891CA1" w14:paraId="4925336A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09637C83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Creatief denken</w:t>
            </w:r>
          </w:p>
        </w:tc>
        <w:tc>
          <w:tcPr>
            <w:tcW w:w="3959" w:type="pct"/>
            <w:shd w:val="clear" w:color="auto" w:fill="D2ECFC"/>
          </w:tcPr>
          <w:p w14:paraId="4D712586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18584516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3323530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59C9DE04" w14:textId="0EF3F77D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 w:rsidRPr="7ECA2C59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Ik bedenk verrassende ideeën voor </w:t>
            </w:r>
            <w:r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>mijn</w:t>
            </w:r>
            <w:r w:rsidRPr="7ECA2C59"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 buurt</w:t>
            </w:r>
            <w:r>
              <w:rPr>
                <w:rFonts w:asciiTheme="minorHAnsi" w:hAnsiTheme="minorHAnsi"/>
                <w:i/>
                <w:iCs/>
                <w:color w:val="002060"/>
                <w:sz w:val="16"/>
                <w:szCs w:val="16"/>
              </w:rPr>
              <w:t xml:space="preserve"> of stad. </w:t>
            </w:r>
          </w:p>
        </w:tc>
      </w:tr>
      <w:tr w:rsidR="005E78C3" w:rsidRPr="00891CA1" w14:paraId="36D65140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0D5F0EBF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4F31948" w14:textId="12FF3A4D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K: Ik weet dat ik door overleg kom tot originelere ideeën voor mijn buurt of stad.</w:t>
            </w:r>
          </w:p>
        </w:tc>
      </w:tr>
      <w:tr w:rsidR="005E78C3" w:rsidRPr="00891CA1" w14:paraId="63DE30A4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6F7E069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BF0AD48" w14:textId="68421300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Ik weet wat verrassende oplossingen zijn voor mijn buurt of stad. </w:t>
            </w:r>
          </w:p>
        </w:tc>
      </w:tr>
      <w:tr w:rsidR="005E78C3" w:rsidRPr="00891CA1" w14:paraId="74F2C6CD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5DFCFE76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AC0501C" w14:textId="462E801C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color w:val="002060"/>
                <w:sz w:val="16"/>
                <w:szCs w:val="16"/>
              </w:rPr>
              <w:t>K: Ik weet dat er meerder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e</w:t>
            </w:r>
            <w:r w:rsidRPr="7A98A712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manieren zijn om iets aan te pakken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in mijn buurt of stad.</w:t>
            </w:r>
          </w:p>
        </w:tc>
      </w:tr>
      <w:tr w:rsidR="005E78C3" w:rsidRPr="00891CA1" w14:paraId="36C40BE1" w14:textId="77777777" w:rsidTr="00752D22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20C19BE3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5702800" w14:textId="13D1410E" w:rsidR="005E78C3" w:rsidRPr="00891CA1" w:rsidRDefault="005E78C3" w:rsidP="005E78C3">
            <w:pPr>
              <w:spacing w:line="360" w:lineRule="auto"/>
              <w:rPr>
                <w:color w:val="002060"/>
                <w:sz w:val="16"/>
                <w:szCs w:val="16"/>
              </w:rPr>
            </w:pPr>
            <w:r w:rsidRPr="7A98A712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verrassende </w:t>
            </w:r>
            <w:r w:rsidRPr="7A98A712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oplossingen bedenken voor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een probleem in mijn buurt of stad</w:t>
            </w:r>
            <w:r w:rsidRPr="7A98A712"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</w:p>
        </w:tc>
      </w:tr>
      <w:tr w:rsidR="005E78C3" w:rsidRPr="00891CA1" w14:paraId="78015221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1A0897B3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C9971C1" w14:textId="5DB95FBF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mijn idee voor de buurt nog beter maken door met anderen te overleggen. </w:t>
            </w:r>
          </w:p>
        </w:tc>
      </w:tr>
      <w:tr w:rsidR="005E78C3" w:rsidRPr="00891CA1" w14:paraId="2E1735AA" w14:textId="77777777" w:rsidTr="00752D22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65B8B55F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211AE41" w14:textId="00B88E3B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Ik wil verschillende manieren bedenken om iets te doen voor mijn buurt of stad. </w:t>
            </w:r>
          </w:p>
        </w:tc>
      </w:tr>
      <w:tr w:rsidR="005E78C3" w:rsidRPr="00891CA1" w14:paraId="7D1C8CD2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10EDEF76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Kritisch denken</w:t>
            </w:r>
          </w:p>
        </w:tc>
        <w:tc>
          <w:tcPr>
            <w:tcW w:w="3959" w:type="pct"/>
            <w:shd w:val="clear" w:color="auto" w:fill="D2ECFC"/>
          </w:tcPr>
          <w:p w14:paraId="5D374B0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14E9B42E" w14:textId="77777777" w:rsidTr="00752D22">
        <w:tblPrEx>
          <w:tblLook w:val="04A0" w:firstRow="1" w:lastRow="0" w:firstColumn="1" w:lastColumn="0" w:noHBand="0" w:noVBand="1"/>
        </w:tblPrEx>
        <w:trPr>
          <w:trHeight w:val="96"/>
        </w:trPr>
        <w:tc>
          <w:tcPr>
            <w:tcW w:w="1041" w:type="pct"/>
          </w:tcPr>
          <w:p w14:paraId="4B53601B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1F6F864E" w14:textId="7BC8A45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 w:rsidRPr="000C63A3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luister en kijk goed </w:t>
            </w:r>
            <w:r w:rsidRPr="000C63A3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naar wat er gebeurt voordat ik zeg wat ik vind.</w:t>
            </w:r>
          </w:p>
        </w:tc>
      </w:tr>
      <w:tr w:rsidR="005E78C3" w:rsidRPr="00891CA1" w14:paraId="55892D53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4B1FF7B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75A7177" w14:textId="4C1A236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K: Ik weet dat het verstandig is om pas een mening te geven als ik goed heb geluisterd naar alle informatie.</w:t>
            </w:r>
          </w:p>
        </w:tc>
      </w:tr>
      <w:tr w:rsidR="005E78C3" w:rsidRPr="00891CA1" w14:paraId="02995EB7" w14:textId="77777777" w:rsidTr="00752D22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46825A0F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D09737B" w14:textId="71FF7551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7ECA2C59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Ik weet hoe ik kan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onderzoeken</w:t>
            </w:r>
            <w:r w:rsidRPr="7ECA2C59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of informatie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klopt.</w:t>
            </w:r>
          </w:p>
        </w:tc>
      </w:tr>
      <w:tr w:rsidR="005E78C3" w:rsidRPr="00891CA1" w14:paraId="483362C0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5015131E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7E71228" w14:textId="321732C2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V: Ik kan mijn mening vergelijken met die van anderen.</w:t>
            </w:r>
          </w:p>
        </w:tc>
      </w:tr>
      <w:tr w:rsidR="005E78C3" w:rsidRPr="00891CA1" w14:paraId="5B4A4F23" w14:textId="77777777" w:rsidTr="00752D22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76604BDE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26E8F61" w14:textId="099FEEB3" w:rsidR="005E78C3" w:rsidRPr="00F02D42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V: Ik kan uitleggen wat ik eerlijk of oneerlijk vind.</w:t>
            </w:r>
          </w:p>
        </w:tc>
      </w:tr>
      <w:tr w:rsidR="005E78C3" w:rsidRPr="00891CA1" w14:paraId="61550176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50967E60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87AFD52" w14:textId="518262D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V: Ik kan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vragen stellen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over wat er gebeurt in de wereld om mij heen. </w:t>
            </w: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5E78C3" w:rsidRPr="00891CA1" w14:paraId="69152A16" w14:textId="77777777" w:rsidTr="00752D22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4EE50C89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41EB511" w14:textId="42209F8A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A: Ik wil samen zoeken naar de oplossing die voor iedereen eerlijk is.</w:t>
            </w:r>
          </w:p>
        </w:tc>
      </w:tr>
      <w:tr w:rsidR="005E78C3" w:rsidRPr="00891CA1" w14:paraId="7C04DBC3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74D34EE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987062D" w14:textId="7B7689EF" w:rsidR="005E78C3" w:rsidRPr="5C7E3B8F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</w:t>
            </w:r>
            <w:r w:rsidRPr="7ECA2C59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: Ik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>wil</w:t>
            </w:r>
            <w:r w:rsidRPr="7ECA2C59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iets leren van meningen van anderen.</w:t>
            </w:r>
          </w:p>
        </w:tc>
      </w:tr>
      <w:tr w:rsidR="005E78C3" w:rsidRPr="00891CA1" w14:paraId="69B33731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  <w:shd w:val="clear" w:color="auto" w:fill="D2ECFC"/>
          </w:tcPr>
          <w:p w14:paraId="4CCAE7C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b/>
                <w:bCs/>
                <w:color w:val="003350"/>
                <w:sz w:val="16"/>
                <w:szCs w:val="16"/>
              </w:rPr>
              <w:t>Analytisch denken</w:t>
            </w:r>
          </w:p>
        </w:tc>
        <w:tc>
          <w:tcPr>
            <w:tcW w:w="3959" w:type="pct"/>
            <w:shd w:val="clear" w:color="auto" w:fill="D2ECFC"/>
          </w:tcPr>
          <w:p w14:paraId="0E9641D2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5E78C3" w:rsidRPr="00891CA1" w14:paraId="5833E9A2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B59435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891CA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6C4A283D" w14:textId="120B5DA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wat er gebeurt in mijn omgeving en uitleggen wat dit voor mensen betekent. </w:t>
            </w:r>
          </w:p>
        </w:tc>
      </w:tr>
      <w:tr w:rsidR="005E78C3" w:rsidRPr="00891CA1" w14:paraId="4DC75476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9CF35E7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D53AAAC" w14:textId="62661C4C" w:rsidR="005E78C3" w:rsidRPr="00724F9A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K: Ik weet dat een gebeurtenis in de wereld gevolgen kan hebben.</w:t>
            </w:r>
          </w:p>
        </w:tc>
      </w:tr>
      <w:tr w:rsidR="005E78C3" w:rsidRPr="00891CA1" w14:paraId="44B7A819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13AC71D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6F589E2" w14:textId="27FCD2FE" w:rsidR="005E78C3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K: </w:t>
            </w: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Ik weet dat mensen overeenkomsten hebben.</w:t>
            </w:r>
          </w:p>
        </w:tc>
      </w:tr>
      <w:tr w:rsidR="005E78C3" w:rsidRPr="00891CA1" w14:paraId="492E282E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A96D2E0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46541DD" w14:textId="10599BDC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335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V: Ik kan uitleggen wat belangrijk is in wat iemand vertel</w:t>
            </w:r>
            <w:r w:rsidR="00A00924">
              <w:rPr>
                <w:rFonts w:asciiTheme="minorHAnsi" w:hAnsiTheme="minorHAnsi"/>
                <w:color w:val="002060"/>
                <w:sz w:val="16"/>
                <w:szCs w:val="16"/>
              </w:rPr>
              <w:t>t</w:t>
            </w: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.</w:t>
            </w:r>
          </w:p>
        </w:tc>
      </w:tr>
      <w:tr w:rsidR="005E78C3" w:rsidRPr="00891CA1" w14:paraId="3BD751A8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0AC84342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44DFB6F" w14:textId="042E662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 w:rsidRPr="5C7E3B8F">
              <w:rPr>
                <w:rFonts w:asciiTheme="minorHAnsi" w:hAnsiTheme="minorHAnsi"/>
                <w:color w:val="002060"/>
                <w:sz w:val="16"/>
                <w:szCs w:val="16"/>
              </w:rPr>
              <w:t>V: Ik kan iets stap voor stap uitleggen zodat anderen het begrijpen.</w:t>
            </w:r>
          </w:p>
        </w:tc>
      </w:tr>
      <w:tr w:rsidR="005E78C3" w:rsidRPr="00891CA1" w14:paraId="47107687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8BC5813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C8BB7A0" w14:textId="67C78A76" w:rsidR="005E78C3" w:rsidRPr="00891CA1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verschillen herkennen tussen mensen die ik niet ken. </w:t>
            </w:r>
          </w:p>
        </w:tc>
      </w:tr>
      <w:tr w:rsidR="005E78C3" w:rsidRPr="00891CA1" w14:paraId="42B52D20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A817F10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4F47EE6" w14:textId="67F0F362" w:rsidR="005E78C3" w:rsidRPr="00060D76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V: Ik kan gebruiken en gewoontes met elkaar vergelijken.  </w:t>
            </w:r>
          </w:p>
        </w:tc>
      </w:tr>
      <w:tr w:rsidR="005E78C3" w:rsidRPr="00891CA1" w14:paraId="37A2FFE4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64BB787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1CC59F0" w14:textId="18A01A47" w:rsidR="005E78C3" w:rsidRPr="5C7E3B8F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A: Ik wil interesse hebben in overeenkomsten en verschillen in de wereld om mij heen.</w:t>
            </w:r>
          </w:p>
        </w:tc>
      </w:tr>
      <w:tr w:rsidR="005E78C3" w:rsidRPr="00891CA1" w14:paraId="5F34BE7A" w14:textId="77777777" w:rsidTr="00752D2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F1BFA87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F670B98" w14:textId="031EAD49" w:rsidR="005E78C3" w:rsidRPr="5C7E3B8F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A: </w:t>
            </w:r>
            <w:r w:rsidR="00816202">
              <w:rPr>
                <w:rFonts w:asciiTheme="minorHAnsi" w:hAnsiTheme="minorHAnsi"/>
                <w:color w:val="002060"/>
                <w:sz w:val="16"/>
                <w:szCs w:val="16"/>
              </w:rPr>
              <w:t>I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k wil nieuwsgierig zijn naar gebruiken en gewoontes die anders zijn dan </w:t>
            </w:r>
            <w:r w:rsidR="006533CC"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mijn eigen gewoontes. </w:t>
            </w:r>
            <w:r>
              <w:rPr>
                <w:rFonts w:asciiTheme="minorHAnsi" w:hAnsiTheme="minorHAnsi"/>
                <w:color w:val="002060"/>
                <w:sz w:val="16"/>
                <w:szCs w:val="16"/>
              </w:rPr>
              <w:t xml:space="preserve"> </w:t>
            </w:r>
          </w:p>
        </w:tc>
      </w:tr>
      <w:tr w:rsidR="005E78C3" w:rsidRPr="00891CA1" w14:paraId="74FAFA53" w14:textId="77777777" w:rsidTr="00752D2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8119E98" w14:textId="77777777" w:rsidR="005E78C3" w:rsidRPr="00891CA1" w:rsidRDefault="005E78C3" w:rsidP="005E78C3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6FDE305" w14:textId="4BCE85F8" w:rsidR="005E78C3" w:rsidRPr="5C7E3B8F" w:rsidRDefault="005E78C3" w:rsidP="005E78C3">
            <w:pPr>
              <w:spacing w:line="360" w:lineRule="auto"/>
              <w:rPr>
                <w:rFonts w:asciiTheme="minorHAnsi" w:hAnsi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/>
                <w:color w:val="002060"/>
                <w:sz w:val="16"/>
                <w:szCs w:val="16"/>
              </w:rPr>
              <w:t>A: Ik wil nadenken over verschillende geloven en culturen.</w:t>
            </w:r>
          </w:p>
        </w:tc>
      </w:tr>
    </w:tbl>
    <w:p w14:paraId="3B7C382C" w14:textId="77777777" w:rsidR="004277C0" w:rsidRPr="004277C0" w:rsidRDefault="004277C0" w:rsidP="00EC3CDB">
      <w:pPr>
        <w:rPr>
          <w:rFonts w:asciiTheme="minorHAnsi" w:hAnsiTheme="minorHAnsi" w:cstheme="minorHAnsi"/>
          <w:sz w:val="16"/>
          <w:szCs w:val="16"/>
        </w:rPr>
      </w:pPr>
    </w:p>
    <w:sectPr w:rsidR="004277C0" w:rsidRPr="004277C0" w:rsidSect="00EB67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45ED4" w14:textId="77777777" w:rsidR="001F7A90" w:rsidRDefault="001F7A90" w:rsidP="004B0919">
      <w:r>
        <w:separator/>
      </w:r>
    </w:p>
  </w:endnote>
  <w:endnote w:type="continuationSeparator" w:id="0">
    <w:p w14:paraId="15EB3ECF" w14:textId="77777777" w:rsidR="001F7A90" w:rsidRDefault="001F7A90" w:rsidP="004B0919">
      <w:r>
        <w:continuationSeparator/>
      </w:r>
    </w:p>
  </w:endnote>
  <w:endnote w:type="continuationNotice" w:id="1">
    <w:p w14:paraId="1B034DD5" w14:textId="77777777" w:rsidR="001F7A90" w:rsidRDefault="001F7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5E8F" w14:textId="77777777" w:rsidR="00BF2B24" w:rsidRDefault="00BF2B24">
    <w:pPr>
      <w:pStyle w:val="Voettekst"/>
    </w:pPr>
  </w:p>
  <w:p w14:paraId="2EEE2C08" w14:textId="77777777" w:rsidR="001C5A06" w:rsidRDefault="001C5A06"/>
  <w:p w14:paraId="2DF00502" w14:textId="77777777" w:rsidR="001C5A06" w:rsidRDefault="001C5A0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0A7186C0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404B1F5C" w14:textId="77777777" w:rsidR="004B0919" w:rsidRDefault="004B0919">
    <w:pPr>
      <w:pStyle w:val="Voettekst"/>
    </w:pPr>
  </w:p>
  <w:p w14:paraId="665E0902" w14:textId="77777777" w:rsidR="001C5A06" w:rsidRDefault="001C5A06"/>
  <w:p w14:paraId="2F448D02" w14:textId="77777777" w:rsidR="001C5A06" w:rsidRDefault="001C5A0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9B93" w14:textId="05325B66" w:rsidR="00F54B84" w:rsidRPr="00785958" w:rsidRDefault="00785958" w:rsidP="00785958">
    <w:pPr>
      <w:rPr>
        <w:rFonts w:asciiTheme="minorHAnsi" w:hAnsiTheme="minorHAnsi" w:cstheme="minorHAnsi"/>
        <w:color w:val="003350"/>
        <w:szCs w:val="18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17A55B13" wp14:editId="13EB2F73">
          <wp:simplePos x="0" y="0"/>
          <wp:positionH relativeFrom="margin">
            <wp:posOffset>-533400</wp:posOffset>
          </wp:positionH>
          <wp:positionV relativeFrom="margin">
            <wp:posOffset>8886825</wp:posOffset>
          </wp:positionV>
          <wp:extent cx="379095" cy="370205"/>
          <wp:effectExtent l="0" t="0" r="1905" b="0"/>
          <wp:wrapSquare wrapText="bothSides"/>
          <wp:docPr id="1422297988" name="Afbeelding 1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color w:val="003350"/>
        <w:szCs w:val="18"/>
      </w:rPr>
      <w:t xml:space="preserve">Gouwe Academie is een onderwijskundige kennispartner voor bedrijven met ICT-oplossingen voor het onderwijs. Wij verzorgen scholingen voor onze partners ParnasSys en Gynzy en bij onze eigen producten </w:t>
    </w:r>
    <w:proofErr w:type="gramStart"/>
    <w:r>
      <w:rPr>
        <w:rFonts w:asciiTheme="minorHAnsi" w:hAnsiTheme="minorHAnsi" w:cstheme="minorHAnsi"/>
        <w:color w:val="003350"/>
        <w:szCs w:val="18"/>
      </w:rPr>
      <w:t>Zien!,</w:t>
    </w:r>
    <w:proofErr w:type="gramEnd"/>
    <w:r>
      <w:rPr>
        <w:rFonts w:asciiTheme="minorHAnsi" w:hAnsiTheme="minorHAnsi" w:cstheme="minorHAnsi"/>
        <w:color w:val="003350"/>
        <w:szCs w:val="18"/>
      </w:rPr>
      <w:t xml:space="preserve">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AB037" w14:textId="77777777" w:rsidR="001F7A90" w:rsidRDefault="001F7A90" w:rsidP="004B0919">
      <w:r>
        <w:separator/>
      </w:r>
    </w:p>
  </w:footnote>
  <w:footnote w:type="continuationSeparator" w:id="0">
    <w:p w14:paraId="59DC23B4" w14:textId="77777777" w:rsidR="001F7A90" w:rsidRDefault="001F7A90" w:rsidP="004B0919">
      <w:r>
        <w:continuationSeparator/>
      </w:r>
    </w:p>
  </w:footnote>
  <w:footnote w:type="continuationNotice" w:id="1">
    <w:p w14:paraId="13E6BB97" w14:textId="77777777" w:rsidR="001F7A90" w:rsidRDefault="001F7A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4E63" w14:textId="77777777" w:rsidR="00BF2B24" w:rsidRDefault="00BF2B24">
    <w:pPr>
      <w:pStyle w:val="Koptekst"/>
    </w:pPr>
  </w:p>
  <w:p w14:paraId="0AA2369B" w14:textId="77777777" w:rsidR="001C5A06" w:rsidRDefault="001C5A06"/>
  <w:p w14:paraId="05382DD7" w14:textId="77777777" w:rsidR="001C5A06" w:rsidRDefault="001C5A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6AB1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3CCEAA0" wp14:editId="1751E4A7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1079D375" w14:textId="77777777" w:rsidR="002277ED" w:rsidRDefault="002277ED" w:rsidP="004B0919">
    <w:pPr>
      <w:pStyle w:val="Koptekst"/>
      <w:rPr>
        <w:noProof/>
      </w:rPr>
    </w:pPr>
  </w:p>
  <w:p w14:paraId="2CB1EA19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  <w:p w14:paraId="188F78C3" w14:textId="77777777" w:rsidR="001C5A06" w:rsidRDefault="001C5A06"/>
  <w:p w14:paraId="58407837" w14:textId="77777777" w:rsidR="001C5A06" w:rsidRDefault="001C5A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BCE4" w14:textId="77777777" w:rsidR="004B0919" w:rsidRDefault="0018093C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BBD9D21" wp14:editId="0907DB98">
          <wp:simplePos x="0" y="0"/>
          <wp:positionH relativeFrom="column">
            <wp:posOffset>870639</wp:posOffset>
          </wp:positionH>
          <wp:positionV relativeFrom="paragraph">
            <wp:posOffset>-488491</wp:posOffset>
          </wp:positionV>
          <wp:extent cx="5760720" cy="1357009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34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570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95pt;height:51.7pt" o:bullet="t">
        <v:imagedata r:id="rId1" o:title="MicrosoftTeams-image (1)"/>
      </v:shape>
    </w:pict>
  </w:numPicBullet>
  <w:abstractNum w:abstractNumId="0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87803">
    <w:abstractNumId w:val="4"/>
  </w:num>
  <w:num w:numId="2" w16cid:durableId="1330134701">
    <w:abstractNumId w:val="1"/>
  </w:num>
  <w:num w:numId="3" w16cid:durableId="1556816540">
    <w:abstractNumId w:val="2"/>
  </w:num>
  <w:num w:numId="4" w16cid:durableId="2586211">
    <w:abstractNumId w:val="0"/>
  </w:num>
  <w:num w:numId="5" w16cid:durableId="2071613678">
    <w:abstractNumId w:val="5"/>
  </w:num>
  <w:num w:numId="6" w16cid:durableId="694575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A1"/>
    <w:rsid w:val="00000ADD"/>
    <w:rsid w:val="00000DCE"/>
    <w:rsid w:val="00001CF0"/>
    <w:rsid w:val="000041F5"/>
    <w:rsid w:val="000045ED"/>
    <w:rsid w:val="00004796"/>
    <w:rsid w:val="000047C4"/>
    <w:rsid w:val="000055D8"/>
    <w:rsid w:val="00010357"/>
    <w:rsid w:val="00011E71"/>
    <w:rsid w:val="00012245"/>
    <w:rsid w:val="00012F15"/>
    <w:rsid w:val="0001449F"/>
    <w:rsid w:val="00015C21"/>
    <w:rsid w:val="00017869"/>
    <w:rsid w:val="00025091"/>
    <w:rsid w:val="00025486"/>
    <w:rsid w:val="000271F4"/>
    <w:rsid w:val="00027862"/>
    <w:rsid w:val="00031881"/>
    <w:rsid w:val="000318CB"/>
    <w:rsid w:val="0003256C"/>
    <w:rsid w:val="0003628A"/>
    <w:rsid w:val="000427F2"/>
    <w:rsid w:val="00042DBE"/>
    <w:rsid w:val="00042F5A"/>
    <w:rsid w:val="00051F69"/>
    <w:rsid w:val="00052825"/>
    <w:rsid w:val="0005599C"/>
    <w:rsid w:val="00057B80"/>
    <w:rsid w:val="00061AE4"/>
    <w:rsid w:val="0006234C"/>
    <w:rsid w:val="00065539"/>
    <w:rsid w:val="000706A2"/>
    <w:rsid w:val="00072B2F"/>
    <w:rsid w:val="00073CE6"/>
    <w:rsid w:val="00074F58"/>
    <w:rsid w:val="00077CA4"/>
    <w:rsid w:val="00082BCC"/>
    <w:rsid w:val="0008545D"/>
    <w:rsid w:val="000902AE"/>
    <w:rsid w:val="00091518"/>
    <w:rsid w:val="00091F97"/>
    <w:rsid w:val="0009279F"/>
    <w:rsid w:val="000946C1"/>
    <w:rsid w:val="00095D49"/>
    <w:rsid w:val="000962EF"/>
    <w:rsid w:val="000A071E"/>
    <w:rsid w:val="000A0C86"/>
    <w:rsid w:val="000A213C"/>
    <w:rsid w:val="000A5820"/>
    <w:rsid w:val="000A6572"/>
    <w:rsid w:val="000B4BF7"/>
    <w:rsid w:val="000B7AAA"/>
    <w:rsid w:val="000C63A3"/>
    <w:rsid w:val="000C6B37"/>
    <w:rsid w:val="000C742A"/>
    <w:rsid w:val="000D0D88"/>
    <w:rsid w:val="000D1EAC"/>
    <w:rsid w:val="000D246A"/>
    <w:rsid w:val="000D4560"/>
    <w:rsid w:val="000D6D81"/>
    <w:rsid w:val="000D7D60"/>
    <w:rsid w:val="000E71C9"/>
    <w:rsid w:val="000E7B8C"/>
    <w:rsid w:val="000F056C"/>
    <w:rsid w:val="000F314A"/>
    <w:rsid w:val="000F3388"/>
    <w:rsid w:val="000F4E07"/>
    <w:rsid w:val="000F55F7"/>
    <w:rsid w:val="00104284"/>
    <w:rsid w:val="001111FB"/>
    <w:rsid w:val="00111DA9"/>
    <w:rsid w:val="0011471E"/>
    <w:rsid w:val="001203DD"/>
    <w:rsid w:val="00121ACF"/>
    <w:rsid w:val="00131C70"/>
    <w:rsid w:val="001321BF"/>
    <w:rsid w:val="001406EE"/>
    <w:rsid w:val="00143176"/>
    <w:rsid w:val="00146BFD"/>
    <w:rsid w:val="0014712A"/>
    <w:rsid w:val="00151543"/>
    <w:rsid w:val="001550CF"/>
    <w:rsid w:val="00155799"/>
    <w:rsid w:val="0018093C"/>
    <w:rsid w:val="00184A69"/>
    <w:rsid w:val="00185852"/>
    <w:rsid w:val="00186426"/>
    <w:rsid w:val="001868F0"/>
    <w:rsid w:val="00187525"/>
    <w:rsid w:val="00190837"/>
    <w:rsid w:val="00194955"/>
    <w:rsid w:val="00194ACE"/>
    <w:rsid w:val="00195147"/>
    <w:rsid w:val="00196735"/>
    <w:rsid w:val="00197954"/>
    <w:rsid w:val="001A27B0"/>
    <w:rsid w:val="001A3750"/>
    <w:rsid w:val="001A668A"/>
    <w:rsid w:val="001B2285"/>
    <w:rsid w:val="001B2EA5"/>
    <w:rsid w:val="001B4CD9"/>
    <w:rsid w:val="001B5E96"/>
    <w:rsid w:val="001C180E"/>
    <w:rsid w:val="001C1C6E"/>
    <w:rsid w:val="001C301C"/>
    <w:rsid w:val="001C3B00"/>
    <w:rsid w:val="001C4C4C"/>
    <w:rsid w:val="001C5A06"/>
    <w:rsid w:val="001D6DB7"/>
    <w:rsid w:val="001E1253"/>
    <w:rsid w:val="001E2A0B"/>
    <w:rsid w:val="001E7855"/>
    <w:rsid w:val="001F15BD"/>
    <w:rsid w:val="001F2D3D"/>
    <w:rsid w:val="001F2DEB"/>
    <w:rsid w:val="001F5996"/>
    <w:rsid w:val="001F6360"/>
    <w:rsid w:val="001F7A90"/>
    <w:rsid w:val="00206B5E"/>
    <w:rsid w:val="0021084F"/>
    <w:rsid w:val="00214043"/>
    <w:rsid w:val="002145E2"/>
    <w:rsid w:val="00215B0E"/>
    <w:rsid w:val="00220202"/>
    <w:rsid w:val="002243D2"/>
    <w:rsid w:val="00225AFB"/>
    <w:rsid w:val="002277ED"/>
    <w:rsid w:val="00227D95"/>
    <w:rsid w:val="002303AF"/>
    <w:rsid w:val="002320EE"/>
    <w:rsid w:val="002333E1"/>
    <w:rsid w:val="00234C51"/>
    <w:rsid w:val="0023650A"/>
    <w:rsid w:val="00236EA5"/>
    <w:rsid w:val="002401AF"/>
    <w:rsid w:val="002419D7"/>
    <w:rsid w:val="002422DC"/>
    <w:rsid w:val="00252977"/>
    <w:rsid w:val="00253936"/>
    <w:rsid w:val="00255181"/>
    <w:rsid w:val="0025653D"/>
    <w:rsid w:val="00264F3C"/>
    <w:rsid w:val="00270825"/>
    <w:rsid w:val="00275380"/>
    <w:rsid w:val="002832C2"/>
    <w:rsid w:val="00284B72"/>
    <w:rsid w:val="00285616"/>
    <w:rsid w:val="002A0C9D"/>
    <w:rsid w:val="002C22B8"/>
    <w:rsid w:val="002C2F54"/>
    <w:rsid w:val="002C3093"/>
    <w:rsid w:val="002C4111"/>
    <w:rsid w:val="002C5990"/>
    <w:rsid w:val="002C6177"/>
    <w:rsid w:val="002C6230"/>
    <w:rsid w:val="002C6FA8"/>
    <w:rsid w:val="002C75C6"/>
    <w:rsid w:val="002D079C"/>
    <w:rsid w:val="002D19C2"/>
    <w:rsid w:val="002D26E7"/>
    <w:rsid w:val="002D3B75"/>
    <w:rsid w:val="002D7DE4"/>
    <w:rsid w:val="002E38E2"/>
    <w:rsid w:val="002E6DC1"/>
    <w:rsid w:val="002E74ED"/>
    <w:rsid w:val="002E7AF0"/>
    <w:rsid w:val="002F62CE"/>
    <w:rsid w:val="002F64C6"/>
    <w:rsid w:val="003007F2"/>
    <w:rsid w:val="00300D79"/>
    <w:rsid w:val="00307DE4"/>
    <w:rsid w:val="00310CC8"/>
    <w:rsid w:val="00316B68"/>
    <w:rsid w:val="00322DF1"/>
    <w:rsid w:val="003316D6"/>
    <w:rsid w:val="003344EF"/>
    <w:rsid w:val="00336A50"/>
    <w:rsid w:val="003372D4"/>
    <w:rsid w:val="003549FE"/>
    <w:rsid w:val="00363484"/>
    <w:rsid w:val="00366610"/>
    <w:rsid w:val="0037076E"/>
    <w:rsid w:val="0037112A"/>
    <w:rsid w:val="003714A0"/>
    <w:rsid w:val="00371580"/>
    <w:rsid w:val="00377A3C"/>
    <w:rsid w:val="0038220C"/>
    <w:rsid w:val="003839E4"/>
    <w:rsid w:val="00384564"/>
    <w:rsid w:val="00387FAC"/>
    <w:rsid w:val="003901A5"/>
    <w:rsid w:val="00393D17"/>
    <w:rsid w:val="00393FB4"/>
    <w:rsid w:val="00395C4F"/>
    <w:rsid w:val="003A05F9"/>
    <w:rsid w:val="003A4886"/>
    <w:rsid w:val="003A787A"/>
    <w:rsid w:val="003A7A63"/>
    <w:rsid w:val="003B117E"/>
    <w:rsid w:val="003B3ABB"/>
    <w:rsid w:val="003C4646"/>
    <w:rsid w:val="003C69DA"/>
    <w:rsid w:val="003C6ED0"/>
    <w:rsid w:val="003D0140"/>
    <w:rsid w:val="003D1672"/>
    <w:rsid w:val="003D4EF7"/>
    <w:rsid w:val="003D561E"/>
    <w:rsid w:val="003D570B"/>
    <w:rsid w:val="003E24F4"/>
    <w:rsid w:val="003E3536"/>
    <w:rsid w:val="003E3678"/>
    <w:rsid w:val="003E4725"/>
    <w:rsid w:val="003F4F85"/>
    <w:rsid w:val="003F6B40"/>
    <w:rsid w:val="003F6EAF"/>
    <w:rsid w:val="00400CBC"/>
    <w:rsid w:val="00402553"/>
    <w:rsid w:val="004048A4"/>
    <w:rsid w:val="00404F60"/>
    <w:rsid w:val="00407BB5"/>
    <w:rsid w:val="00411C90"/>
    <w:rsid w:val="00412344"/>
    <w:rsid w:val="0041460F"/>
    <w:rsid w:val="004162DC"/>
    <w:rsid w:val="00416718"/>
    <w:rsid w:val="004203BD"/>
    <w:rsid w:val="0042067C"/>
    <w:rsid w:val="00422AAC"/>
    <w:rsid w:val="00424C1B"/>
    <w:rsid w:val="004277C0"/>
    <w:rsid w:val="004413B2"/>
    <w:rsid w:val="004422A7"/>
    <w:rsid w:val="0044603B"/>
    <w:rsid w:val="004500FE"/>
    <w:rsid w:val="004507EE"/>
    <w:rsid w:val="004613B7"/>
    <w:rsid w:val="0046270C"/>
    <w:rsid w:val="00466259"/>
    <w:rsid w:val="004804D0"/>
    <w:rsid w:val="00481502"/>
    <w:rsid w:val="00481EB7"/>
    <w:rsid w:val="004844E3"/>
    <w:rsid w:val="00491127"/>
    <w:rsid w:val="00493B63"/>
    <w:rsid w:val="004964B7"/>
    <w:rsid w:val="004A678D"/>
    <w:rsid w:val="004B0919"/>
    <w:rsid w:val="004B5E33"/>
    <w:rsid w:val="004B76C6"/>
    <w:rsid w:val="004C37C4"/>
    <w:rsid w:val="004C3AF4"/>
    <w:rsid w:val="004C48BF"/>
    <w:rsid w:val="004D154F"/>
    <w:rsid w:val="004D424A"/>
    <w:rsid w:val="004E088B"/>
    <w:rsid w:val="004E0DA1"/>
    <w:rsid w:val="004F16BD"/>
    <w:rsid w:val="004F2C42"/>
    <w:rsid w:val="004F6418"/>
    <w:rsid w:val="005032D3"/>
    <w:rsid w:val="005067D0"/>
    <w:rsid w:val="005113BD"/>
    <w:rsid w:val="0051427F"/>
    <w:rsid w:val="005234EA"/>
    <w:rsid w:val="00523E87"/>
    <w:rsid w:val="00523EBD"/>
    <w:rsid w:val="00524EBA"/>
    <w:rsid w:val="005303D2"/>
    <w:rsid w:val="005319B5"/>
    <w:rsid w:val="005323CE"/>
    <w:rsid w:val="005371CD"/>
    <w:rsid w:val="0054189E"/>
    <w:rsid w:val="00541A8B"/>
    <w:rsid w:val="00547CC2"/>
    <w:rsid w:val="00551C85"/>
    <w:rsid w:val="005528A4"/>
    <w:rsid w:val="005535C2"/>
    <w:rsid w:val="005610E0"/>
    <w:rsid w:val="00570098"/>
    <w:rsid w:val="005725A1"/>
    <w:rsid w:val="00574B3D"/>
    <w:rsid w:val="00583779"/>
    <w:rsid w:val="00586429"/>
    <w:rsid w:val="005869E9"/>
    <w:rsid w:val="005921F6"/>
    <w:rsid w:val="00592A03"/>
    <w:rsid w:val="00593696"/>
    <w:rsid w:val="00594A41"/>
    <w:rsid w:val="00595B08"/>
    <w:rsid w:val="00595DCF"/>
    <w:rsid w:val="005A2961"/>
    <w:rsid w:val="005A2ABF"/>
    <w:rsid w:val="005A4247"/>
    <w:rsid w:val="005A4BA1"/>
    <w:rsid w:val="005A64E8"/>
    <w:rsid w:val="005A6550"/>
    <w:rsid w:val="005A6D0C"/>
    <w:rsid w:val="005B09FE"/>
    <w:rsid w:val="005C1481"/>
    <w:rsid w:val="005C27F9"/>
    <w:rsid w:val="005C3EBA"/>
    <w:rsid w:val="005C4610"/>
    <w:rsid w:val="005C516C"/>
    <w:rsid w:val="005C5488"/>
    <w:rsid w:val="005D0416"/>
    <w:rsid w:val="005E001A"/>
    <w:rsid w:val="005E403E"/>
    <w:rsid w:val="005E627F"/>
    <w:rsid w:val="005E74FC"/>
    <w:rsid w:val="005E766F"/>
    <w:rsid w:val="005E78C3"/>
    <w:rsid w:val="005E7CF2"/>
    <w:rsid w:val="005F23B8"/>
    <w:rsid w:val="005F410F"/>
    <w:rsid w:val="0060277C"/>
    <w:rsid w:val="006051FF"/>
    <w:rsid w:val="0060530A"/>
    <w:rsid w:val="0060777B"/>
    <w:rsid w:val="006102C4"/>
    <w:rsid w:val="00610E69"/>
    <w:rsid w:val="0061121F"/>
    <w:rsid w:val="00612162"/>
    <w:rsid w:val="00614307"/>
    <w:rsid w:val="00614EAE"/>
    <w:rsid w:val="006175E6"/>
    <w:rsid w:val="00621832"/>
    <w:rsid w:val="00621ABF"/>
    <w:rsid w:val="00621B6A"/>
    <w:rsid w:val="006242F7"/>
    <w:rsid w:val="00624E2C"/>
    <w:rsid w:val="00625667"/>
    <w:rsid w:val="006259B6"/>
    <w:rsid w:val="00632AD6"/>
    <w:rsid w:val="00633D01"/>
    <w:rsid w:val="006347F3"/>
    <w:rsid w:val="006365F7"/>
    <w:rsid w:val="00637649"/>
    <w:rsid w:val="00637DC7"/>
    <w:rsid w:val="00643676"/>
    <w:rsid w:val="00650F9E"/>
    <w:rsid w:val="00651B8B"/>
    <w:rsid w:val="00651E50"/>
    <w:rsid w:val="00652207"/>
    <w:rsid w:val="006533CC"/>
    <w:rsid w:val="00657A2B"/>
    <w:rsid w:val="006604E2"/>
    <w:rsid w:val="006610DB"/>
    <w:rsid w:val="00661319"/>
    <w:rsid w:val="00664060"/>
    <w:rsid w:val="006729A9"/>
    <w:rsid w:val="00689784"/>
    <w:rsid w:val="0069336F"/>
    <w:rsid w:val="00697315"/>
    <w:rsid w:val="00697423"/>
    <w:rsid w:val="00697E64"/>
    <w:rsid w:val="006A4D5A"/>
    <w:rsid w:val="006B42D8"/>
    <w:rsid w:val="006B66D0"/>
    <w:rsid w:val="006C0204"/>
    <w:rsid w:val="006C40F9"/>
    <w:rsid w:val="006C5F9B"/>
    <w:rsid w:val="006C791D"/>
    <w:rsid w:val="006D3BB5"/>
    <w:rsid w:val="006D5198"/>
    <w:rsid w:val="006E3157"/>
    <w:rsid w:val="006E480E"/>
    <w:rsid w:val="006E652F"/>
    <w:rsid w:val="006F686F"/>
    <w:rsid w:val="006F7D18"/>
    <w:rsid w:val="006F7DF6"/>
    <w:rsid w:val="00704DEF"/>
    <w:rsid w:val="007055D2"/>
    <w:rsid w:val="00705E94"/>
    <w:rsid w:val="00710BF1"/>
    <w:rsid w:val="00713611"/>
    <w:rsid w:val="007147DC"/>
    <w:rsid w:val="00717E5F"/>
    <w:rsid w:val="00720776"/>
    <w:rsid w:val="00722A98"/>
    <w:rsid w:val="0072434A"/>
    <w:rsid w:val="00724839"/>
    <w:rsid w:val="00724F9A"/>
    <w:rsid w:val="007367D9"/>
    <w:rsid w:val="007371B0"/>
    <w:rsid w:val="0073731E"/>
    <w:rsid w:val="007429B6"/>
    <w:rsid w:val="007478B1"/>
    <w:rsid w:val="00752D22"/>
    <w:rsid w:val="007541DF"/>
    <w:rsid w:val="0075524C"/>
    <w:rsid w:val="007556CF"/>
    <w:rsid w:val="00762E28"/>
    <w:rsid w:val="007644CF"/>
    <w:rsid w:val="00764C9A"/>
    <w:rsid w:val="007673C7"/>
    <w:rsid w:val="00772598"/>
    <w:rsid w:val="007740E6"/>
    <w:rsid w:val="00775B27"/>
    <w:rsid w:val="00777035"/>
    <w:rsid w:val="007852F7"/>
    <w:rsid w:val="00785958"/>
    <w:rsid w:val="00785B39"/>
    <w:rsid w:val="00787D1C"/>
    <w:rsid w:val="00791EF8"/>
    <w:rsid w:val="00793E4D"/>
    <w:rsid w:val="00797F16"/>
    <w:rsid w:val="007A2FA5"/>
    <w:rsid w:val="007A53F2"/>
    <w:rsid w:val="007A5C40"/>
    <w:rsid w:val="007A6A0C"/>
    <w:rsid w:val="007B20DD"/>
    <w:rsid w:val="007B3955"/>
    <w:rsid w:val="007B61EF"/>
    <w:rsid w:val="007B6BCB"/>
    <w:rsid w:val="007C0F6C"/>
    <w:rsid w:val="007C178F"/>
    <w:rsid w:val="007C6313"/>
    <w:rsid w:val="007C7178"/>
    <w:rsid w:val="007C7628"/>
    <w:rsid w:val="007D1390"/>
    <w:rsid w:val="007D1EDE"/>
    <w:rsid w:val="007D2866"/>
    <w:rsid w:val="007D5440"/>
    <w:rsid w:val="007D7C15"/>
    <w:rsid w:val="007F0428"/>
    <w:rsid w:val="007F2757"/>
    <w:rsid w:val="007F29EA"/>
    <w:rsid w:val="007F43F8"/>
    <w:rsid w:val="00802AEA"/>
    <w:rsid w:val="00803086"/>
    <w:rsid w:val="00803524"/>
    <w:rsid w:val="00805DF4"/>
    <w:rsid w:val="008110EF"/>
    <w:rsid w:val="0081211C"/>
    <w:rsid w:val="00814480"/>
    <w:rsid w:val="00816202"/>
    <w:rsid w:val="00827C5E"/>
    <w:rsid w:val="008318A7"/>
    <w:rsid w:val="00846851"/>
    <w:rsid w:val="00846B1A"/>
    <w:rsid w:val="00852BE4"/>
    <w:rsid w:val="00854D35"/>
    <w:rsid w:val="00856A66"/>
    <w:rsid w:val="008578E7"/>
    <w:rsid w:val="00860929"/>
    <w:rsid w:val="00865E9A"/>
    <w:rsid w:val="00870551"/>
    <w:rsid w:val="008720B5"/>
    <w:rsid w:val="00872142"/>
    <w:rsid w:val="008727E2"/>
    <w:rsid w:val="00873183"/>
    <w:rsid w:val="00881F13"/>
    <w:rsid w:val="00887157"/>
    <w:rsid w:val="00890C1F"/>
    <w:rsid w:val="00891CA1"/>
    <w:rsid w:val="00894D87"/>
    <w:rsid w:val="008A0F70"/>
    <w:rsid w:val="008A3E33"/>
    <w:rsid w:val="008A5AA5"/>
    <w:rsid w:val="008A7BA3"/>
    <w:rsid w:val="008A7D4D"/>
    <w:rsid w:val="008B1C74"/>
    <w:rsid w:val="008B2E9B"/>
    <w:rsid w:val="008B3832"/>
    <w:rsid w:val="008B3BB3"/>
    <w:rsid w:val="008D1E85"/>
    <w:rsid w:val="008D5D1D"/>
    <w:rsid w:val="008D73B9"/>
    <w:rsid w:val="008E15F1"/>
    <w:rsid w:val="008E33F4"/>
    <w:rsid w:val="008F0EBE"/>
    <w:rsid w:val="008F1A4A"/>
    <w:rsid w:val="008F640C"/>
    <w:rsid w:val="00900456"/>
    <w:rsid w:val="00903117"/>
    <w:rsid w:val="00907833"/>
    <w:rsid w:val="00910FD0"/>
    <w:rsid w:val="00911738"/>
    <w:rsid w:val="00911F9A"/>
    <w:rsid w:val="00920B86"/>
    <w:rsid w:val="00923D20"/>
    <w:rsid w:val="00923FDB"/>
    <w:rsid w:val="00931741"/>
    <w:rsid w:val="0093354B"/>
    <w:rsid w:val="0093438D"/>
    <w:rsid w:val="009360DD"/>
    <w:rsid w:val="009372C3"/>
    <w:rsid w:val="00943F94"/>
    <w:rsid w:val="009442C7"/>
    <w:rsid w:val="00944AEB"/>
    <w:rsid w:val="00944CBF"/>
    <w:rsid w:val="009458FF"/>
    <w:rsid w:val="00950861"/>
    <w:rsid w:val="00957A03"/>
    <w:rsid w:val="009604EB"/>
    <w:rsid w:val="009623C1"/>
    <w:rsid w:val="009623E9"/>
    <w:rsid w:val="00962FE6"/>
    <w:rsid w:val="009675E5"/>
    <w:rsid w:val="00971413"/>
    <w:rsid w:val="00974991"/>
    <w:rsid w:val="0098332A"/>
    <w:rsid w:val="009866F8"/>
    <w:rsid w:val="00987674"/>
    <w:rsid w:val="0099289D"/>
    <w:rsid w:val="00993B59"/>
    <w:rsid w:val="009A4667"/>
    <w:rsid w:val="009A6076"/>
    <w:rsid w:val="009A6B52"/>
    <w:rsid w:val="009B14CB"/>
    <w:rsid w:val="009B1737"/>
    <w:rsid w:val="009B1944"/>
    <w:rsid w:val="009B2363"/>
    <w:rsid w:val="009B26BA"/>
    <w:rsid w:val="009B2BA8"/>
    <w:rsid w:val="009B5F53"/>
    <w:rsid w:val="009B6793"/>
    <w:rsid w:val="009B7341"/>
    <w:rsid w:val="009C4529"/>
    <w:rsid w:val="009C589F"/>
    <w:rsid w:val="009C6330"/>
    <w:rsid w:val="009E27DB"/>
    <w:rsid w:val="009E720F"/>
    <w:rsid w:val="009E749D"/>
    <w:rsid w:val="009F0010"/>
    <w:rsid w:val="009F0499"/>
    <w:rsid w:val="009F31CA"/>
    <w:rsid w:val="009F4C9A"/>
    <w:rsid w:val="009F5C55"/>
    <w:rsid w:val="00A00924"/>
    <w:rsid w:val="00A03150"/>
    <w:rsid w:val="00A051AE"/>
    <w:rsid w:val="00A0748A"/>
    <w:rsid w:val="00A07A2B"/>
    <w:rsid w:val="00A1033D"/>
    <w:rsid w:val="00A1191B"/>
    <w:rsid w:val="00A148A4"/>
    <w:rsid w:val="00A14BA4"/>
    <w:rsid w:val="00A15A27"/>
    <w:rsid w:val="00A17C85"/>
    <w:rsid w:val="00A22733"/>
    <w:rsid w:val="00A22F9F"/>
    <w:rsid w:val="00A23CA2"/>
    <w:rsid w:val="00A24013"/>
    <w:rsid w:val="00A30911"/>
    <w:rsid w:val="00A3137F"/>
    <w:rsid w:val="00A339DD"/>
    <w:rsid w:val="00A348D3"/>
    <w:rsid w:val="00A35882"/>
    <w:rsid w:val="00A358D8"/>
    <w:rsid w:val="00A372D2"/>
    <w:rsid w:val="00A41081"/>
    <w:rsid w:val="00A4237F"/>
    <w:rsid w:val="00A44994"/>
    <w:rsid w:val="00A45CB8"/>
    <w:rsid w:val="00A53074"/>
    <w:rsid w:val="00A556C1"/>
    <w:rsid w:val="00A66E50"/>
    <w:rsid w:val="00A71179"/>
    <w:rsid w:val="00A802E4"/>
    <w:rsid w:val="00A819C4"/>
    <w:rsid w:val="00A81EC2"/>
    <w:rsid w:val="00A82C33"/>
    <w:rsid w:val="00A83C8B"/>
    <w:rsid w:val="00A84A20"/>
    <w:rsid w:val="00A8690F"/>
    <w:rsid w:val="00A96727"/>
    <w:rsid w:val="00AA0341"/>
    <w:rsid w:val="00AA515B"/>
    <w:rsid w:val="00AA5445"/>
    <w:rsid w:val="00AB1FD9"/>
    <w:rsid w:val="00AB639A"/>
    <w:rsid w:val="00AB6835"/>
    <w:rsid w:val="00AB6E3C"/>
    <w:rsid w:val="00AB775E"/>
    <w:rsid w:val="00AC101C"/>
    <w:rsid w:val="00AC350B"/>
    <w:rsid w:val="00AC4922"/>
    <w:rsid w:val="00AC51E4"/>
    <w:rsid w:val="00AC6010"/>
    <w:rsid w:val="00AC684C"/>
    <w:rsid w:val="00AC6FEB"/>
    <w:rsid w:val="00AD6A94"/>
    <w:rsid w:val="00AE5139"/>
    <w:rsid w:val="00AE6A0D"/>
    <w:rsid w:val="00AF0429"/>
    <w:rsid w:val="00AF26C4"/>
    <w:rsid w:val="00AF2DE9"/>
    <w:rsid w:val="00AF3C62"/>
    <w:rsid w:val="00AF4D39"/>
    <w:rsid w:val="00AF593D"/>
    <w:rsid w:val="00AF5F11"/>
    <w:rsid w:val="00B06A9C"/>
    <w:rsid w:val="00B06C6E"/>
    <w:rsid w:val="00B07284"/>
    <w:rsid w:val="00B215A0"/>
    <w:rsid w:val="00B23047"/>
    <w:rsid w:val="00B23260"/>
    <w:rsid w:val="00B252FF"/>
    <w:rsid w:val="00B25E88"/>
    <w:rsid w:val="00B27E09"/>
    <w:rsid w:val="00B31148"/>
    <w:rsid w:val="00B316A1"/>
    <w:rsid w:val="00B33F7A"/>
    <w:rsid w:val="00B36DF6"/>
    <w:rsid w:val="00B3713B"/>
    <w:rsid w:val="00B51053"/>
    <w:rsid w:val="00B51840"/>
    <w:rsid w:val="00B525E5"/>
    <w:rsid w:val="00B552CB"/>
    <w:rsid w:val="00B56350"/>
    <w:rsid w:val="00B606FB"/>
    <w:rsid w:val="00B62C50"/>
    <w:rsid w:val="00B676EE"/>
    <w:rsid w:val="00B73CA7"/>
    <w:rsid w:val="00B73CA9"/>
    <w:rsid w:val="00B765E7"/>
    <w:rsid w:val="00B81D9F"/>
    <w:rsid w:val="00B8382A"/>
    <w:rsid w:val="00B84EF0"/>
    <w:rsid w:val="00B85A49"/>
    <w:rsid w:val="00B87E28"/>
    <w:rsid w:val="00B937E2"/>
    <w:rsid w:val="00B95447"/>
    <w:rsid w:val="00B97BCD"/>
    <w:rsid w:val="00BA0B19"/>
    <w:rsid w:val="00BA2962"/>
    <w:rsid w:val="00BA6B4B"/>
    <w:rsid w:val="00BB0D4F"/>
    <w:rsid w:val="00BB1EF0"/>
    <w:rsid w:val="00BB2A9F"/>
    <w:rsid w:val="00BB358B"/>
    <w:rsid w:val="00BC092F"/>
    <w:rsid w:val="00BC292F"/>
    <w:rsid w:val="00BD0E68"/>
    <w:rsid w:val="00BD3142"/>
    <w:rsid w:val="00BD40F7"/>
    <w:rsid w:val="00BD44B7"/>
    <w:rsid w:val="00BD5569"/>
    <w:rsid w:val="00BD6D5A"/>
    <w:rsid w:val="00BE0B2D"/>
    <w:rsid w:val="00BE3D48"/>
    <w:rsid w:val="00BE5AB3"/>
    <w:rsid w:val="00BE7331"/>
    <w:rsid w:val="00BF1338"/>
    <w:rsid w:val="00BF2B24"/>
    <w:rsid w:val="00BF2C1C"/>
    <w:rsid w:val="00C041A9"/>
    <w:rsid w:val="00C04C3D"/>
    <w:rsid w:val="00C054AD"/>
    <w:rsid w:val="00C12C3A"/>
    <w:rsid w:val="00C13B2A"/>
    <w:rsid w:val="00C15F4B"/>
    <w:rsid w:val="00C2059C"/>
    <w:rsid w:val="00C22818"/>
    <w:rsid w:val="00C26B42"/>
    <w:rsid w:val="00C30BA3"/>
    <w:rsid w:val="00C401D1"/>
    <w:rsid w:val="00C4303B"/>
    <w:rsid w:val="00C45C5F"/>
    <w:rsid w:val="00C513A3"/>
    <w:rsid w:val="00C5326B"/>
    <w:rsid w:val="00C54CA4"/>
    <w:rsid w:val="00C5760F"/>
    <w:rsid w:val="00C576EC"/>
    <w:rsid w:val="00C61672"/>
    <w:rsid w:val="00C71C63"/>
    <w:rsid w:val="00C754C3"/>
    <w:rsid w:val="00C814D7"/>
    <w:rsid w:val="00C82AF6"/>
    <w:rsid w:val="00C833DC"/>
    <w:rsid w:val="00C846E6"/>
    <w:rsid w:val="00C85F4A"/>
    <w:rsid w:val="00C87B7D"/>
    <w:rsid w:val="00C9466A"/>
    <w:rsid w:val="00C96591"/>
    <w:rsid w:val="00CA0408"/>
    <w:rsid w:val="00CA160F"/>
    <w:rsid w:val="00CB0046"/>
    <w:rsid w:val="00CB2666"/>
    <w:rsid w:val="00CC01BB"/>
    <w:rsid w:val="00CC1C30"/>
    <w:rsid w:val="00CC209E"/>
    <w:rsid w:val="00CC568B"/>
    <w:rsid w:val="00CD0596"/>
    <w:rsid w:val="00CD4A2E"/>
    <w:rsid w:val="00CD4C39"/>
    <w:rsid w:val="00CD68CE"/>
    <w:rsid w:val="00CE0E2D"/>
    <w:rsid w:val="00CE3236"/>
    <w:rsid w:val="00CE4759"/>
    <w:rsid w:val="00CF09A4"/>
    <w:rsid w:val="00CF3D67"/>
    <w:rsid w:val="00CF4335"/>
    <w:rsid w:val="00CF5E2E"/>
    <w:rsid w:val="00D029DF"/>
    <w:rsid w:val="00D038F3"/>
    <w:rsid w:val="00D15095"/>
    <w:rsid w:val="00D15C4B"/>
    <w:rsid w:val="00D16B64"/>
    <w:rsid w:val="00D21117"/>
    <w:rsid w:val="00D2131E"/>
    <w:rsid w:val="00D21941"/>
    <w:rsid w:val="00D21F7C"/>
    <w:rsid w:val="00D301C6"/>
    <w:rsid w:val="00D37826"/>
    <w:rsid w:val="00D444D9"/>
    <w:rsid w:val="00D45489"/>
    <w:rsid w:val="00D51A14"/>
    <w:rsid w:val="00D54EE2"/>
    <w:rsid w:val="00D56475"/>
    <w:rsid w:val="00D6154C"/>
    <w:rsid w:val="00D64922"/>
    <w:rsid w:val="00D67F2E"/>
    <w:rsid w:val="00D7387D"/>
    <w:rsid w:val="00D740DF"/>
    <w:rsid w:val="00D76917"/>
    <w:rsid w:val="00D8151B"/>
    <w:rsid w:val="00D84D8B"/>
    <w:rsid w:val="00D913DA"/>
    <w:rsid w:val="00D92A0B"/>
    <w:rsid w:val="00D95354"/>
    <w:rsid w:val="00D95FBD"/>
    <w:rsid w:val="00DA1972"/>
    <w:rsid w:val="00DA229A"/>
    <w:rsid w:val="00DA2D3A"/>
    <w:rsid w:val="00DA354E"/>
    <w:rsid w:val="00DA6E0A"/>
    <w:rsid w:val="00DB30A7"/>
    <w:rsid w:val="00DB7774"/>
    <w:rsid w:val="00DB7FCB"/>
    <w:rsid w:val="00DC195F"/>
    <w:rsid w:val="00DC2829"/>
    <w:rsid w:val="00DC3875"/>
    <w:rsid w:val="00DC3C1A"/>
    <w:rsid w:val="00DC7CDF"/>
    <w:rsid w:val="00DD1A26"/>
    <w:rsid w:val="00DD79BD"/>
    <w:rsid w:val="00DDCF38"/>
    <w:rsid w:val="00DE3D51"/>
    <w:rsid w:val="00DE4C3A"/>
    <w:rsid w:val="00DE538A"/>
    <w:rsid w:val="00DE54C3"/>
    <w:rsid w:val="00DE5565"/>
    <w:rsid w:val="00DF0ED1"/>
    <w:rsid w:val="00DF24BF"/>
    <w:rsid w:val="00DF7CF0"/>
    <w:rsid w:val="00E01DA8"/>
    <w:rsid w:val="00E02E2D"/>
    <w:rsid w:val="00E05B20"/>
    <w:rsid w:val="00E06838"/>
    <w:rsid w:val="00E1261D"/>
    <w:rsid w:val="00E12F6B"/>
    <w:rsid w:val="00E1759A"/>
    <w:rsid w:val="00E2115B"/>
    <w:rsid w:val="00E229DD"/>
    <w:rsid w:val="00E242C0"/>
    <w:rsid w:val="00E25E9F"/>
    <w:rsid w:val="00E428DF"/>
    <w:rsid w:val="00E43592"/>
    <w:rsid w:val="00E46A57"/>
    <w:rsid w:val="00E47D90"/>
    <w:rsid w:val="00E47DFA"/>
    <w:rsid w:val="00E51306"/>
    <w:rsid w:val="00E52D90"/>
    <w:rsid w:val="00E54F0E"/>
    <w:rsid w:val="00E554F3"/>
    <w:rsid w:val="00E57289"/>
    <w:rsid w:val="00E57D7E"/>
    <w:rsid w:val="00E63DE8"/>
    <w:rsid w:val="00E6445A"/>
    <w:rsid w:val="00E650F3"/>
    <w:rsid w:val="00E66739"/>
    <w:rsid w:val="00E66782"/>
    <w:rsid w:val="00E677D9"/>
    <w:rsid w:val="00E739F7"/>
    <w:rsid w:val="00E73AF1"/>
    <w:rsid w:val="00E80474"/>
    <w:rsid w:val="00E82425"/>
    <w:rsid w:val="00E837BF"/>
    <w:rsid w:val="00E83DD5"/>
    <w:rsid w:val="00E850FF"/>
    <w:rsid w:val="00E93328"/>
    <w:rsid w:val="00E93417"/>
    <w:rsid w:val="00E97278"/>
    <w:rsid w:val="00EA288C"/>
    <w:rsid w:val="00EA6005"/>
    <w:rsid w:val="00EA6AA6"/>
    <w:rsid w:val="00EB0BDA"/>
    <w:rsid w:val="00EB1041"/>
    <w:rsid w:val="00EB1AEA"/>
    <w:rsid w:val="00EB5DA0"/>
    <w:rsid w:val="00EB67D3"/>
    <w:rsid w:val="00EB7F50"/>
    <w:rsid w:val="00EC0656"/>
    <w:rsid w:val="00EC146C"/>
    <w:rsid w:val="00EC206A"/>
    <w:rsid w:val="00EC2778"/>
    <w:rsid w:val="00EC3CDB"/>
    <w:rsid w:val="00EC62D8"/>
    <w:rsid w:val="00EC7586"/>
    <w:rsid w:val="00EC7C0A"/>
    <w:rsid w:val="00EC7C3E"/>
    <w:rsid w:val="00ED19C1"/>
    <w:rsid w:val="00ED1ECB"/>
    <w:rsid w:val="00ED3034"/>
    <w:rsid w:val="00ED6C5A"/>
    <w:rsid w:val="00ED7250"/>
    <w:rsid w:val="00EE09C5"/>
    <w:rsid w:val="00EE300F"/>
    <w:rsid w:val="00EE73A9"/>
    <w:rsid w:val="00EF73D7"/>
    <w:rsid w:val="00EF774C"/>
    <w:rsid w:val="00EF77B9"/>
    <w:rsid w:val="00F02D42"/>
    <w:rsid w:val="00F11AB1"/>
    <w:rsid w:val="00F132F7"/>
    <w:rsid w:val="00F1557F"/>
    <w:rsid w:val="00F15659"/>
    <w:rsid w:val="00F17942"/>
    <w:rsid w:val="00F24111"/>
    <w:rsid w:val="00F25FC9"/>
    <w:rsid w:val="00F27C27"/>
    <w:rsid w:val="00F27CD8"/>
    <w:rsid w:val="00F34532"/>
    <w:rsid w:val="00F36C84"/>
    <w:rsid w:val="00F4061F"/>
    <w:rsid w:val="00F40698"/>
    <w:rsid w:val="00F40907"/>
    <w:rsid w:val="00F415A1"/>
    <w:rsid w:val="00F41AB4"/>
    <w:rsid w:val="00F42BB8"/>
    <w:rsid w:val="00F433EA"/>
    <w:rsid w:val="00F434B9"/>
    <w:rsid w:val="00F436FA"/>
    <w:rsid w:val="00F52E21"/>
    <w:rsid w:val="00F54745"/>
    <w:rsid w:val="00F54AE9"/>
    <w:rsid w:val="00F54B84"/>
    <w:rsid w:val="00F626C4"/>
    <w:rsid w:val="00F73ADC"/>
    <w:rsid w:val="00F74F95"/>
    <w:rsid w:val="00F75628"/>
    <w:rsid w:val="00F75918"/>
    <w:rsid w:val="00F77133"/>
    <w:rsid w:val="00F81B13"/>
    <w:rsid w:val="00F83356"/>
    <w:rsid w:val="00F86347"/>
    <w:rsid w:val="00F93C93"/>
    <w:rsid w:val="00FA1823"/>
    <w:rsid w:val="00FA4AE3"/>
    <w:rsid w:val="00FA597D"/>
    <w:rsid w:val="00FA695F"/>
    <w:rsid w:val="00FB1802"/>
    <w:rsid w:val="00FB1900"/>
    <w:rsid w:val="00FB7355"/>
    <w:rsid w:val="00FC158A"/>
    <w:rsid w:val="00FC3020"/>
    <w:rsid w:val="00FC4BF6"/>
    <w:rsid w:val="00FC5D22"/>
    <w:rsid w:val="00FD1F5A"/>
    <w:rsid w:val="00FD304B"/>
    <w:rsid w:val="00FD34F1"/>
    <w:rsid w:val="00FD484F"/>
    <w:rsid w:val="00FE1574"/>
    <w:rsid w:val="00FE36D7"/>
    <w:rsid w:val="00FE56EB"/>
    <w:rsid w:val="00FE5832"/>
    <w:rsid w:val="00FE5F04"/>
    <w:rsid w:val="00FF07B5"/>
    <w:rsid w:val="00FF7B94"/>
    <w:rsid w:val="014DBCA3"/>
    <w:rsid w:val="01750839"/>
    <w:rsid w:val="01B1BFB6"/>
    <w:rsid w:val="01ED2961"/>
    <w:rsid w:val="01F4D8F1"/>
    <w:rsid w:val="0223FCF5"/>
    <w:rsid w:val="0251BA89"/>
    <w:rsid w:val="02853FDD"/>
    <w:rsid w:val="02A4E155"/>
    <w:rsid w:val="02BD4CFB"/>
    <w:rsid w:val="02C30487"/>
    <w:rsid w:val="03A84878"/>
    <w:rsid w:val="043AAE2D"/>
    <w:rsid w:val="046C72DD"/>
    <w:rsid w:val="04C2C88C"/>
    <w:rsid w:val="060BDE5E"/>
    <w:rsid w:val="06660B01"/>
    <w:rsid w:val="066BEEE2"/>
    <w:rsid w:val="067E0F8B"/>
    <w:rsid w:val="06A4ECB2"/>
    <w:rsid w:val="07193CD6"/>
    <w:rsid w:val="078A1A7B"/>
    <w:rsid w:val="08BB00FF"/>
    <w:rsid w:val="08BCBB34"/>
    <w:rsid w:val="096052A9"/>
    <w:rsid w:val="0A467709"/>
    <w:rsid w:val="0ADB768C"/>
    <w:rsid w:val="0ADF91AF"/>
    <w:rsid w:val="0B77CA2B"/>
    <w:rsid w:val="0BB07975"/>
    <w:rsid w:val="0C2B568F"/>
    <w:rsid w:val="0C45D410"/>
    <w:rsid w:val="0C66B0BA"/>
    <w:rsid w:val="0D2EE182"/>
    <w:rsid w:val="0ED129A6"/>
    <w:rsid w:val="0EF5BF9C"/>
    <w:rsid w:val="0EF784FD"/>
    <w:rsid w:val="0F10BE65"/>
    <w:rsid w:val="0FAE7AE5"/>
    <w:rsid w:val="102591E2"/>
    <w:rsid w:val="1055923F"/>
    <w:rsid w:val="10D17BAE"/>
    <w:rsid w:val="10D2CE54"/>
    <w:rsid w:val="111E2BE7"/>
    <w:rsid w:val="114BBB6D"/>
    <w:rsid w:val="1179B9D3"/>
    <w:rsid w:val="11948A76"/>
    <w:rsid w:val="12378342"/>
    <w:rsid w:val="12530CA3"/>
    <w:rsid w:val="128C7BDA"/>
    <w:rsid w:val="12986FD5"/>
    <w:rsid w:val="133C0E66"/>
    <w:rsid w:val="133EE6B4"/>
    <w:rsid w:val="134D78C6"/>
    <w:rsid w:val="14643942"/>
    <w:rsid w:val="14E1F8C8"/>
    <w:rsid w:val="14FC6BA7"/>
    <w:rsid w:val="15421CF8"/>
    <w:rsid w:val="15AD3E59"/>
    <w:rsid w:val="15DC4168"/>
    <w:rsid w:val="161CA942"/>
    <w:rsid w:val="1630003F"/>
    <w:rsid w:val="16BBA1AD"/>
    <w:rsid w:val="170CBB73"/>
    <w:rsid w:val="1713E016"/>
    <w:rsid w:val="17411DBC"/>
    <w:rsid w:val="1791C0B5"/>
    <w:rsid w:val="181F1DAD"/>
    <w:rsid w:val="18F356E6"/>
    <w:rsid w:val="18FDD6E3"/>
    <w:rsid w:val="19C0B0BE"/>
    <w:rsid w:val="1A062961"/>
    <w:rsid w:val="1A3D48DD"/>
    <w:rsid w:val="1AEE59DB"/>
    <w:rsid w:val="1B1C60AB"/>
    <w:rsid w:val="1BB8180D"/>
    <w:rsid w:val="1BFDA5D0"/>
    <w:rsid w:val="1C40AA3D"/>
    <w:rsid w:val="1C5425C4"/>
    <w:rsid w:val="1C5622CA"/>
    <w:rsid w:val="1C571704"/>
    <w:rsid w:val="1C7BEAAD"/>
    <w:rsid w:val="1C7F5989"/>
    <w:rsid w:val="1E03A4FB"/>
    <w:rsid w:val="1E7A02D9"/>
    <w:rsid w:val="1EBB5324"/>
    <w:rsid w:val="1F44D481"/>
    <w:rsid w:val="1FBA9E7C"/>
    <w:rsid w:val="209E5DD9"/>
    <w:rsid w:val="20B75C95"/>
    <w:rsid w:val="21C6FA1E"/>
    <w:rsid w:val="22274352"/>
    <w:rsid w:val="222A4562"/>
    <w:rsid w:val="2244C2D1"/>
    <w:rsid w:val="237F3D8B"/>
    <w:rsid w:val="24431F73"/>
    <w:rsid w:val="246C1501"/>
    <w:rsid w:val="24CBFF13"/>
    <w:rsid w:val="24DE5D0D"/>
    <w:rsid w:val="25612D96"/>
    <w:rsid w:val="25F6D2CF"/>
    <w:rsid w:val="265A9485"/>
    <w:rsid w:val="26E4AF32"/>
    <w:rsid w:val="2731BCCD"/>
    <w:rsid w:val="27B16B48"/>
    <w:rsid w:val="2847E05B"/>
    <w:rsid w:val="2889B78C"/>
    <w:rsid w:val="28FEF841"/>
    <w:rsid w:val="2AC8556F"/>
    <w:rsid w:val="2ACBF0EF"/>
    <w:rsid w:val="2B1BC616"/>
    <w:rsid w:val="2B6FDE81"/>
    <w:rsid w:val="2BC43926"/>
    <w:rsid w:val="2DD68F38"/>
    <w:rsid w:val="2DEE1733"/>
    <w:rsid w:val="2F1E4413"/>
    <w:rsid w:val="2F23ED04"/>
    <w:rsid w:val="2F32F137"/>
    <w:rsid w:val="2FA1C8EB"/>
    <w:rsid w:val="2FED9C1E"/>
    <w:rsid w:val="30211286"/>
    <w:rsid w:val="30740F3E"/>
    <w:rsid w:val="30AD5861"/>
    <w:rsid w:val="30EFE48B"/>
    <w:rsid w:val="311797CA"/>
    <w:rsid w:val="31512D86"/>
    <w:rsid w:val="3192D6DA"/>
    <w:rsid w:val="323A52C0"/>
    <w:rsid w:val="32792E90"/>
    <w:rsid w:val="330DD4A4"/>
    <w:rsid w:val="3366982E"/>
    <w:rsid w:val="3368E3A1"/>
    <w:rsid w:val="33A1F2EF"/>
    <w:rsid w:val="33ADAB1C"/>
    <w:rsid w:val="33B41F64"/>
    <w:rsid w:val="342CBFE5"/>
    <w:rsid w:val="345F9ED3"/>
    <w:rsid w:val="34840594"/>
    <w:rsid w:val="34C3822D"/>
    <w:rsid w:val="3530BADC"/>
    <w:rsid w:val="3551184A"/>
    <w:rsid w:val="358A9AAB"/>
    <w:rsid w:val="36B13923"/>
    <w:rsid w:val="36D30960"/>
    <w:rsid w:val="3701A9A2"/>
    <w:rsid w:val="37636639"/>
    <w:rsid w:val="377BD70B"/>
    <w:rsid w:val="38177178"/>
    <w:rsid w:val="38715AA0"/>
    <w:rsid w:val="388DDCCB"/>
    <w:rsid w:val="389C9EC5"/>
    <w:rsid w:val="3999CE24"/>
    <w:rsid w:val="3A0D711F"/>
    <w:rsid w:val="3A9D4957"/>
    <w:rsid w:val="3ABAEFBA"/>
    <w:rsid w:val="3B006BEB"/>
    <w:rsid w:val="3B2F1C24"/>
    <w:rsid w:val="3B6FC8C5"/>
    <w:rsid w:val="3BF3AB13"/>
    <w:rsid w:val="3C1C3ABB"/>
    <w:rsid w:val="3CDAACFF"/>
    <w:rsid w:val="3D79E4A6"/>
    <w:rsid w:val="3E6E495F"/>
    <w:rsid w:val="3ED4503A"/>
    <w:rsid w:val="3EE618E0"/>
    <w:rsid w:val="3EE8144D"/>
    <w:rsid w:val="3F905175"/>
    <w:rsid w:val="3FA76C3A"/>
    <w:rsid w:val="3FDD3696"/>
    <w:rsid w:val="40ED9D09"/>
    <w:rsid w:val="41469EC9"/>
    <w:rsid w:val="416C7569"/>
    <w:rsid w:val="4238F4CE"/>
    <w:rsid w:val="429437F3"/>
    <w:rsid w:val="4298E533"/>
    <w:rsid w:val="42F62820"/>
    <w:rsid w:val="436DB290"/>
    <w:rsid w:val="443B183D"/>
    <w:rsid w:val="447AE3FB"/>
    <w:rsid w:val="4481A851"/>
    <w:rsid w:val="44BA88EA"/>
    <w:rsid w:val="4541B0F8"/>
    <w:rsid w:val="46313B55"/>
    <w:rsid w:val="464D67EC"/>
    <w:rsid w:val="475FDB85"/>
    <w:rsid w:val="47D9C7DA"/>
    <w:rsid w:val="47F75BA2"/>
    <w:rsid w:val="48310535"/>
    <w:rsid w:val="487E3E74"/>
    <w:rsid w:val="4885EFB3"/>
    <w:rsid w:val="48C5C4B1"/>
    <w:rsid w:val="48C660B6"/>
    <w:rsid w:val="48CBF2CE"/>
    <w:rsid w:val="48DD4728"/>
    <w:rsid w:val="493F408B"/>
    <w:rsid w:val="49D40228"/>
    <w:rsid w:val="49EFDDE8"/>
    <w:rsid w:val="4A1D394D"/>
    <w:rsid w:val="4A619512"/>
    <w:rsid w:val="4A713E12"/>
    <w:rsid w:val="4AC7B8F6"/>
    <w:rsid w:val="4B0D71C8"/>
    <w:rsid w:val="4BB02D7C"/>
    <w:rsid w:val="4BC7D771"/>
    <w:rsid w:val="4BEEF1AE"/>
    <w:rsid w:val="4C29F360"/>
    <w:rsid w:val="4C542F2E"/>
    <w:rsid w:val="4D040451"/>
    <w:rsid w:val="4EABE15B"/>
    <w:rsid w:val="4F64B2F2"/>
    <w:rsid w:val="4F7C6273"/>
    <w:rsid w:val="4FBB53B4"/>
    <w:rsid w:val="4FEC894E"/>
    <w:rsid w:val="501D9BEC"/>
    <w:rsid w:val="501E046A"/>
    <w:rsid w:val="509FA8B7"/>
    <w:rsid w:val="51797755"/>
    <w:rsid w:val="51BB7552"/>
    <w:rsid w:val="523599A7"/>
    <w:rsid w:val="5241D8B5"/>
    <w:rsid w:val="52444F06"/>
    <w:rsid w:val="5249D8B4"/>
    <w:rsid w:val="528B0877"/>
    <w:rsid w:val="52C30C26"/>
    <w:rsid w:val="539F1F89"/>
    <w:rsid w:val="53C335E2"/>
    <w:rsid w:val="54416953"/>
    <w:rsid w:val="54A8369F"/>
    <w:rsid w:val="54EC0FBD"/>
    <w:rsid w:val="555A4CEB"/>
    <w:rsid w:val="556C5612"/>
    <w:rsid w:val="56318053"/>
    <w:rsid w:val="563834F3"/>
    <w:rsid w:val="56465179"/>
    <w:rsid w:val="5666198E"/>
    <w:rsid w:val="56BDE02F"/>
    <w:rsid w:val="574253DA"/>
    <w:rsid w:val="57856E72"/>
    <w:rsid w:val="57D86CF8"/>
    <w:rsid w:val="57E2E9E1"/>
    <w:rsid w:val="589DC68F"/>
    <w:rsid w:val="58B40223"/>
    <w:rsid w:val="58FFA210"/>
    <w:rsid w:val="59A27DC6"/>
    <w:rsid w:val="59B535A3"/>
    <w:rsid w:val="5B27A303"/>
    <w:rsid w:val="5B76CE50"/>
    <w:rsid w:val="5BA3B825"/>
    <w:rsid w:val="5C7E3B8F"/>
    <w:rsid w:val="5C83AE7F"/>
    <w:rsid w:val="5D81BEDB"/>
    <w:rsid w:val="5DA34A69"/>
    <w:rsid w:val="5E6B8AA5"/>
    <w:rsid w:val="5EBED04E"/>
    <w:rsid w:val="5EF3F599"/>
    <w:rsid w:val="5F0D2B26"/>
    <w:rsid w:val="5F32DA2E"/>
    <w:rsid w:val="60694DC8"/>
    <w:rsid w:val="60843F54"/>
    <w:rsid w:val="60EEC595"/>
    <w:rsid w:val="60F37A72"/>
    <w:rsid w:val="614D98C6"/>
    <w:rsid w:val="61516B2C"/>
    <w:rsid w:val="616BB48A"/>
    <w:rsid w:val="6288C96F"/>
    <w:rsid w:val="629B329B"/>
    <w:rsid w:val="62A06F51"/>
    <w:rsid w:val="63DEAD96"/>
    <w:rsid w:val="64B46393"/>
    <w:rsid w:val="64D55B97"/>
    <w:rsid w:val="656B3401"/>
    <w:rsid w:val="66194BB3"/>
    <w:rsid w:val="66EFE0E4"/>
    <w:rsid w:val="678B1F6A"/>
    <w:rsid w:val="67D15FE2"/>
    <w:rsid w:val="68348E1C"/>
    <w:rsid w:val="685ABD75"/>
    <w:rsid w:val="68CEC882"/>
    <w:rsid w:val="68EB0138"/>
    <w:rsid w:val="6946DBFB"/>
    <w:rsid w:val="69F903F3"/>
    <w:rsid w:val="6AF59EE4"/>
    <w:rsid w:val="6B40E2EC"/>
    <w:rsid w:val="6BB45D33"/>
    <w:rsid w:val="6BCF8611"/>
    <w:rsid w:val="6D5DCCF2"/>
    <w:rsid w:val="6DB63AB5"/>
    <w:rsid w:val="6E0030C5"/>
    <w:rsid w:val="6E0BF27D"/>
    <w:rsid w:val="6E5854D3"/>
    <w:rsid w:val="6E8EF418"/>
    <w:rsid w:val="6E9687A3"/>
    <w:rsid w:val="6EBE2BEB"/>
    <w:rsid w:val="6ED5444C"/>
    <w:rsid w:val="6F16C1F9"/>
    <w:rsid w:val="701CD8C0"/>
    <w:rsid w:val="7027EB57"/>
    <w:rsid w:val="708D0532"/>
    <w:rsid w:val="70CF98B8"/>
    <w:rsid w:val="70DE9B8C"/>
    <w:rsid w:val="7107BD0B"/>
    <w:rsid w:val="711D845A"/>
    <w:rsid w:val="71854D65"/>
    <w:rsid w:val="7333E2F2"/>
    <w:rsid w:val="733C1195"/>
    <w:rsid w:val="736D552F"/>
    <w:rsid w:val="741648F1"/>
    <w:rsid w:val="747D80E3"/>
    <w:rsid w:val="751D8A4E"/>
    <w:rsid w:val="757119E2"/>
    <w:rsid w:val="759151ED"/>
    <w:rsid w:val="76F59CC6"/>
    <w:rsid w:val="77437457"/>
    <w:rsid w:val="77BC312E"/>
    <w:rsid w:val="78A73C03"/>
    <w:rsid w:val="79641E0E"/>
    <w:rsid w:val="7A98A712"/>
    <w:rsid w:val="7B51D83B"/>
    <w:rsid w:val="7BB8A90F"/>
    <w:rsid w:val="7BFE0DA8"/>
    <w:rsid w:val="7C1664DF"/>
    <w:rsid w:val="7C92BF5D"/>
    <w:rsid w:val="7CFA62EB"/>
    <w:rsid w:val="7CFFC2EA"/>
    <w:rsid w:val="7D02E18E"/>
    <w:rsid w:val="7D299AFF"/>
    <w:rsid w:val="7DA3CA04"/>
    <w:rsid w:val="7DDD1A8A"/>
    <w:rsid w:val="7DE29E94"/>
    <w:rsid w:val="7E15407C"/>
    <w:rsid w:val="7ECA2C59"/>
    <w:rsid w:val="7ECAD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C6870"/>
  <w15:chartTrackingRefBased/>
  <w15:docId w15:val="{FD9B0E3C-D19A-4771-80E6-687A355E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91C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91CA1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1CA1"/>
    <w:rPr>
      <w:rFonts w:asciiTheme="minorHAnsi" w:hAnsiTheme="minorHAnsi"/>
      <w:sz w:val="20"/>
      <w:szCs w:val="20"/>
    </w:rPr>
  </w:style>
  <w:style w:type="paragraph" w:styleId="Revisie">
    <w:name w:val="Revision"/>
    <w:hidden/>
    <w:uiPriority w:val="99"/>
    <w:semiHidden/>
    <w:rsid w:val="0054189E"/>
    <w:pPr>
      <w:spacing w:line="240" w:lineRule="auto"/>
    </w:pPr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7AF0"/>
    <w:pPr>
      <w:spacing w:after="0"/>
    </w:pPr>
    <w:rPr>
      <w:rFonts w:ascii="Calibri" w:hAnsi="Calibr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7AF0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94600-8476-4fd7-b2c5-ff917fc705dd">
      <Terms xmlns="http://schemas.microsoft.com/office/infopath/2007/PartnerControls"/>
    </lcf76f155ced4ddcb4097134ff3c332f>
    <TaxCatchAll xmlns="fbe72611-bf81-487e-b0f6-1ac12b8ec03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60894600-8476-4fd7-b2c5-ff917fc705dd"/>
    <ds:schemaRef ds:uri="fbe72611-bf81-487e-b0f6-1ac12b8ec030"/>
  </ds:schemaRefs>
</ds:datastoreItem>
</file>

<file path=customXml/itemProps2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470E30-A2D3-4847-8262-3F64C5B9A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55</TotalTime>
  <Pages>3</Pages>
  <Words>1100</Words>
  <Characters>6056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Bos, Daniël</dc:creator>
  <cp:keywords/>
  <dc:description/>
  <cp:lastModifiedBy>Jansen-Tigchelaar, Doreanne | Gouwe Academie</cp:lastModifiedBy>
  <cp:revision>59</cp:revision>
  <cp:lastPrinted>2024-08-30T17:37:00Z</cp:lastPrinted>
  <dcterms:created xsi:type="dcterms:W3CDTF">2026-05-21T08:09:00Z</dcterms:created>
  <dcterms:modified xsi:type="dcterms:W3CDTF">2026-10-02T09:50:00Z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MediaServiceImageTags">
    <vt:lpwstr/>
  </property>
</Properties>
</file>