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9793" w14:textId="77777777" w:rsidR="00813092" w:rsidRDefault="00813092" w:rsidP="003B1352">
      <w:pPr>
        <w:pStyle w:val="Kop2"/>
        <w:rPr>
          <w:b/>
          <w:bCs/>
        </w:rPr>
      </w:pPr>
      <w:bookmarkStart w:id="0" w:name="_Toc149399933"/>
    </w:p>
    <w:p w14:paraId="5B509611" w14:textId="77777777" w:rsidR="00813092" w:rsidRDefault="00813092" w:rsidP="00813092">
      <w:pPr>
        <w:pStyle w:val="Kop2"/>
        <w:rPr>
          <w:b/>
          <w:bCs/>
        </w:rPr>
      </w:pPr>
    </w:p>
    <w:p w14:paraId="056DE960" w14:textId="12978EDE" w:rsidR="003B1352" w:rsidRPr="00140D99" w:rsidRDefault="0095023E" w:rsidP="00813092">
      <w:pPr>
        <w:pStyle w:val="Kop2"/>
        <w:rPr>
          <w:b/>
          <w:bCs/>
        </w:rPr>
      </w:pPr>
      <w:r>
        <w:rPr>
          <w:b/>
          <w:bCs/>
        </w:rPr>
        <w:t xml:space="preserve">SLRO </w:t>
      </w:r>
      <w:r w:rsidR="003B1352" w:rsidRPr="00140D99">
        <w:rPr>
          <w:b/>
          <w:bCs/>
        </w:rPr>
        <w:t>Leer</w:t>
      </w:r>
      <w:r w:rsidR="003B1352">
        <w:rPr>
          <w:b/>
          <w:bCs/>
        </w:rPr>
        <w:t>lingv</w:t>
      </w:r>
      <w:r w:rsidR="003B1352" w:rsidRPr="00140D99">
        <w:rPr>
          <w:b/>
          <w:bCs/>
        </w:rPr>
        <w:t>ragenlijst groep 7-8</w:t>
      </w:r>
      <w:bookmarkEnd w:id="0"/>
    </w:p>
    <w:p w14:paraId="649EA937" w14:textId="77777777" w:rsidR="003B1352" w:rsidRPr="001D4E18" w:rsidRDefault="003B1352" w:rsidP="003B1352"/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3B1352" w:rsidRPr="00763B79" w14:paraId="56663FF7" w14:textId="77777777" w:rsidTr="00C3395E">
        <w:trPr>
          <w:trHeight w:val="254"/>
        </w:trPr>
        <w:tc>
          <w:tcPr>
            <w:tcW w:w="623" w:type="pct"/>
            <w:shd w:val="clear" w:color="auto" w:fill="D2ECFC"/>
          </w:tcPr>
          <w:p w14:paraId="35CE9CAA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1643" w:type="pct"/>
            <w:shd w:val="clear" w:color="auto" w:fill="D2ECFC"/>
          </w:tcPr>
          <w:p w14:paraId="54AF634A" w14:textId="653698AB" w:rsidR="003B1352" w:rsidRPr="00E44CAB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6780E1E0" w14:textId="7E663F63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(zichtbaar 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) </w:t>
            </w:r>
          </w:p>
        </w:tc>
      </w:tr>
      <w:tr w:rsidR="003B1352" w:rsidRPr="00763B79" w14:paraId="456004ED" w14:textId="77777777" w:rsidTr="00C339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BB0CEA8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8F4DA66" w14:textId="09B4B277" w:rsidR="003B1352" w:rsidRPr="009820F3" w:rsidRDefault="003B1352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44125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hoe ik respectvol met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andere mensen om kan gaan. </w:t>
            </w:r>
          </w:p>
        </w:tc>
        <w:tc>
          <w:tcPr>
            <w:tcW w:w="2734" w:type="pct"/>
          </w:tcPr>
          <w:p w14:paraId="787CF9DD" w14:textId="7BF33B0A" w:rsidR="003E4AA7" w:rsidRDefault="00ED36EC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het woord respectvol is. </w:t>
            </w:r>
          </w:p>
          <w:p w14:paraId="246B4CF4" w14:textId="403E19B9" w:rsidR="003B1352" w:rsidRPr="00CE1E4D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E1E4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uit de geschiedenis dat mensen elkaar buitensloten.  </w:t>
            </w:r>
          </w:p>
          <w:p w14:paraId="527A6D43" w14:textId="77777777" w:rsidR="003B1352" w:rsidRPr="00CE1E4D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E1E4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mensen over de hele wereld elkaar buitensluiten. </w:t>
            </w:r>
          </w:p>
          <w:p w14:paraId="53A3938A" w14:textId="18586BBA" w:rsidR="003B1352" w:rsidRPr="006A3915" w:rsidRDefault="003B1352" w:rsidP="006A3915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E1E4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je </w:t>
            </w:r>
            <w:r w:rsidR="00477E3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rekening kan houden met elkaar. </w:t>
            </w:r>
          </w:p>
        </w:tc>
      </w:tr>
      <w:tr w:rsidR="007B777C" w:rsidRPr="00763B79" w14:paraId="0B370785" w14:textId="77777777" w:rsidTr="00C3395E">
        <w:tblPrEx>
          <w:tblLook w:val="04A0" w:firstRow="1" w:lastRow="0" w:firstColumn="1" w:lastColumn="0" w:noHBand="0" w:noVBand="1"/>
        </w:tblPrEx>
        <w:trPr>
          <w:trHeight w:val="617"/>
        </w:trPr>
        <w:tc>
          <w:tcPr>
            <w:tcW w:w="623" w:type="pct"/>
            <w:vMerge w:val="restart"/>
          </w:tcPr>
          <w:p w14:paraId="0FA9D23D" w14:textId="77777777" w:rsidR="007B777C" w:rsidRPr="00763B79" w:rsidRDefault="007B777C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7FA24F4F" w14:textId="09FFAEEB" w:rsidR="007B777C" w:rsidRDefault="007B777C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AC212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opkomen voor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andere</w:t>
            </w:r>
            <w:r w:rsidRPr="00AC212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mensen in oneerlijke situaties</w:t>
            </w:r>
            <w:r w:rsidR="0047403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  <w:p w14:paraId="0DF3AC9E" w14:textId="567E536C" w:rsidR="007B777C" w:rsidRPr="007B777C" w:rsidRDefault="007B777C" w:rsidP="007B777C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</w:p>
        </w:tc>
        <w:tc>
          <w:tcPr>
            <w:tcW w:w="2734" w:type="pct"/>
          </w:tcPr>
          <w:p w14:paraId="1B4E4473" w14:textId="4C1F4DF4" w:rsidR="007B777C" w:rsidRPr="007B777C" w:rsidRDefault="007B777C" w:rsidP="00930900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doe iets voor andere mensen als ze worden buitengesloten. </w:t>
            </w:r>
          </w:p>
          <w:p w14:paraId="6BA93EF4" w14:textId="4C44611C" w:rsidR="007B777C" w:rsidRPr="007B777C" w:rsidRDefault="007B777C" w:rsidP="00930900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vertel het aan een volwassene als ik een oneerlijke situatie zie. </w:t>
            </w:r>
          </w:p>
          <w:p w14:paraId="5831D7F7" w14:textId="13C773E7" w:rsidR="007B777C" w:rsidRPr="007B777C" w:rsidRDefault="007B777C" w:rsidP="007B777C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zie wanneer iemand anders hulp nodig heeft. </w:t>
            </w:r>
          </w:p>
        </w:tc>
      </w:tr>
      <w:tr w:rsidR="007B777C" w:rsidRPr="00763B79" w14:paraId="285FDE0F" w14:textId="77777777" w:rsidTr="00C3395E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8"/>
        </w:trPr>
        <w:tc>
          <w:tcPr>
            <w:tcW w:w="623" w:type="pct"/>
            <w:vMerge/>
          </w:tcPr>
          <w:p w14:paraId="44B19338" w14:textId="77777777" w:rsidR="007B777C" w:rsidRPr="00763B79" w:rsidRDefault="007B777C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B69A927" w14:textId="30E62A24" w:rsidR="007B777C" w:rsidRPr="00AC212A" w:rsidRDefault="007B777C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doe iets voor mensen, zonder hiervoor iets terug te verwachten</w:t>
            </w:r>
            <w:r w:rsidR="0047403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119B77D1" w14:textId="08EB6679" w:rsidR="007B777C" w:rsidRPr="007B777C" w:rsidRDefault="007B777C" w:rsidP="00930900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zie wanneer iemand anders hulp nodig heeft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F8B26E4" w14:textId="49C6D6B2" w:rsidR="007B777C" w:rsidRPr="007B777C" w:rsidRDefault="007B777C" w:rsidP="00930900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zet me in, om andere mensen te helpen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3B1352" w:rsidRPr="00763B79" w14:paraId="6A01E206" w14:textId="77777777" w:rsidTr="00C3395E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592840F2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785076A0" w14:textId="62D31347" w:rsidR="003B1352" w:rsidRPr="009820F3" w:rsidRDefault="003B1352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958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respectvol met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andere mensen </w:t>
            </w:r>
            <w:r w:rsidRPr="00C958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omgaan.</w:t>
            </w:r>
          </w:p>
        </w:tc>
        <w:tc>
          <w:tcPr>
            <w:tcW w:w="2734" w:type="pct"/>
          </w:tcPr>
          <w:p w14:paraId="41E3DBD9" w14:textId="2FF1894F" w:rsidR="003B1352" w:rsidRPr="008E7722" w:rsidRDefault="003B1352" w:rsidP="003B1352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opkomen voor mensen die buitengesloten worden.</w:t>
            </w:r>
          </w:p>
          <w:p w14:paraId="5D75FA42" w14:textId="77777777" w:rsidR="003B1352" w:rsidRPr="008E7722" w:rsidRDefault="003B1352" w:rsidP="003B1352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met anderen nadenken over hoe oneerlijke situaties opgelost kunnen worden.</w:t>
            </w:r>
          </w:p>
          <w:p w14:paraId="120E9B6F" w14:textId="37A81437" w:rsidR="003B1352" w:rsidRPr="008E7722" w:rsidRDefault="003B1352" w:rsidP="003B1352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naar andere kinderen luisteren</w:t>
            </w:r>
            <w:r w:rsidR="00CF734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als ze een probleem hebben</w:t>
            </w:r>
            <w:r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556DA28D" w14:textId="77777777" w:rsidR="003B1352" w:rsidRPr="00720144" w:rsidRDefault="003B1352" w:rsidP="003B1352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iets doen voor iemand zonder hiervoor iets terug te verwachten.</w:t>
            </w:r>
          </w:p>
        </w:tc>
      </w:tr>
    </w:tbl>
    <w:p w14:paraId="6548E21C" w14:textId="77777777" w:rsidR="003B1352" w:rsidRPr="00763B79" w:rsidRDefault="003B1352" w:rsidP="003B1352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3B1352" w:rsidRPr="00763B79" w14:paraId="27812BA2" w14:textId="77777777" w:rsidTr="00C3395E">
        <w:trPr>
          <w:trHeight w:val="98"/>
        </w:trPr>
        <w:tc>
          <w:tcPr>
            <w:tcW w:w="623" w:type="pct"/>
            <w:shd w:val="clear" w:color="auto" w:fill="D2ECFC"/>
          </w:tcPr>
          <w:p w14:paraId="38173586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643" w:type="pct"/>
            <w:shd w:val="clear" w:color="auto" w:fill="D2ECFC"/>
          </w:tcPr>
          <w:p w14:paraId="6D6D17FD" w14:textId="77777777" w:rsidR="003B1352" w:rsidRPr="00763B79" w:rsidRDefault="003B1352" w:rsidP="00EA0FD4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0D3E3B9A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3B1352" w:rsidRPr="00763B79" w14:paraId="1E19028E" w14:textId="77777777" w:rsidTr="00C339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173B188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6E6E736A" w14:textId="587F9E68" w:rsidR="003B1352" w:rsidRPr="009820F3" w:rsidRDefault="003B1352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BC541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van verschillen in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onze samenleving. </w:t>
            </w:r>
            <w:r w:rsidRPr="00BC541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37D3A5B1" w14:textId="6C2740FB" w:rsidR="00A91D9E" w:rsidRDefault="000D7444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91D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 verschillen in geloof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79883866" w14:textId="38F4C09D" w:rsidR="00A91D9E" w:rsidRDefault="00A91D9E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ken verschillen in cultuur en tradities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6BE0BBC" w14:textId="5334FD2A" w:rsidR="003B1352" w:rsidRPr="002966A7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ken de verschillende vormen van samenleven en</w:t>
            </w:r>
            <w:r w:rsidR="004277B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ik weet wat</w:t>
            </w:r>
            <w:r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Bijbel daarover zeg</w:t>
            </w:r>
            <w:r w:rsidR="004277B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1DA30FD6" w14:textId="77777777" w:rsidR="003B1352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ken verschillende vormen van genderidentiteit en ik weet wat de Bijbel daarover zegt.</w:t>
            </w:r>
          </w:p>
          <w:p w14:paraId="03D50477" w14:textId="23B5D7B9" w:rsidR="00CE3228" w:rsidRPr="00720144" w:rsidRDefault="00CE3228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mijn mening niet hetzelfde hoeft te zijn als die van iemand anders. </w:t>
            </w:r>
          </w:p>
        </w:tc>
      </w:tr>
      <w:tr w:rsidR="00630C0B" w:rsidRPr="00763B79" w14:paraId="296CB256" w14:textId="77777777" w:rsidTr="00C3395E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623" w:type="pct"/>
            <w:vMerge w:val="restart"/>
          </w:tcPr>
          <w:p w14:paraId="4083B357" w14:textId="77777777" w:rsidR="00630C0B" w:rsidRPr="00763B79" w:rsidRDefault="00630C0B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23356EA4" w14:textId="0DE53C2A" w:rsidR="00630C0B" w:rsidRPr="00630C0B" w:rsidRDefault="00630C0B" w:rsidP="00630C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D5302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respectvol mijn mening geven over verschillen die ik in de samenleving zie. </w:t>
            </w:r>
          </w:p>
        </w:tc>
        <w:tc>
          <w:tcPr>
            <w:tcW w:w="2734" w:type="pct"/>
          </w:tcPr>
          <w:p w14:paraId="4C6717F2" w14:textId="5FE166D4" w:rsidR="00630C0B" w:rsidRPr="00150536" w:rsidRDefault="00630C0B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mijn mening geven over verschillen in geloof. </w:t>
            </w:r>
          </w:p>
          <w:p w14:paraId="2A0E73A9" w14:textId="6C09B43D" w:rsidR="00630C0B" w:rsidRPr="00150536" w:rsidRDefault="00630C0B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mijn mening geven over verschillen in cultuur en tradities.</w:t>
            </w:r>
          </w:p>
          <w:p w14:paraId="2991EE44" w14:textId="1F0373F9" w:rsidR="00630C0B" w:rsidRPr="00150536" w:rsidRDefault="00630C0B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de verschillende vormen van samenleven onderscheiden. </w:t>
            </w:r>
          </w:p>
          <w:p w14:paraId="53E23DE1" w14:textId="4CF75308" w:rsidR="00630C0B" w:rsidRPr="00150536" w:rsidRDefault="00630C0B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respectvol uitleggen wat de Bijbel zegt over verschillen die ik in de samenleving zie. </w:t>
            </w:r>
          </w:p>
        </w:tc>
      </w:tr>
      <w:tr w:rsidR="00630C0B" w:rsidRPr="00763B79" w14:paraId="1FBB209A" w14:textId="77777777" w:rsidTr="00C3395E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8"/>
        </w:trPr>
        <w:tc>
          <w:tcPr>
            <w:tcW w:w="623" w:type="pct"/>
            <w:vMerge/>
            <w:shd w:val="clear" w:color="auto" w:fill="auto"/>
          </w:tcPr>
          <w:p w14:paraId="5C7D8D8B" w14:textId="77777777" w:rsidR="00630C0B" w:rsidRPr="00763B79" w:rsidRDefault="00630C0B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7ABE683" w14:textId="041775F4" w:rsidR="00630C0B" w:rsidRPr="00630C0B" w:rsidRDefault="00630C0B" w:rsidP="00630C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respectvol omgaan met mensen die anders zijn dan ik. </w:t>
            </w:r>
          </w:p>
        </w:tc>
        <w:tc>
          <w:tcPr>
            <w:tcW w:w="2734" w:type="pct"/>
          </w:tcPr>
          <w:p w14:paraId="7A3B1D92" w14:textId="1777C4CA" w:rsidR="00150E1B" w:rsidRDefault="00150E1B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mijn mening geven over mensen die anders zijn dan ik</w:t>
            </w:r>
            <w:r w:rsidR="005C1E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0A2CA149" w14:textId="432B968B" w:rsidR="00936846" w:rsidRDefault="00936846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dat iedereen uniek is. </w:t>
            </w:r>
          </w:p>
          <w:p w14:paraId="768A7241" w14:textId="516CA7FE" w:rsidR="00936846" w:rsidRDefault="00936846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A35AD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nieuwsgierig zijn naar de ander.</w:t>
            </w:r>
          </w:p>
          <w:p w14:paraId="4D468638" w14:textId="77777777" w:rsidR="00630C0B" w:rsidRDefault="00916CC3" w:rsidP="00916CC3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16CC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de ander gelijk behandelen. </w:t>
            </w:r>
            <w:r w:rsidR="00FA699B" w:rsidRPr="00916CC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8B70155" w14:textId="6090B396" w:rsidR="00150E1B" w:rsidRPr="00916CC3" w:rsidRDefault="00150E1B" w:rsidP="00916CC3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respectvol uitleggen wat de Bijbel zegt over </w:t>
            </w:r>
            <w:r w:rsidR="009718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mensen die anders zijn dan ik. </w:t>
            </w:r>
          </w:p>
        </w:tc>
      </w:tr>
      <w:tr w:rsidR="00630C0B" w:rsidRPr="00763B79" w14:paraId="5BF4DE59" w14:textId="77777777" w:rsidTr="00C3395E">
        <w:tblPrEx>
          <w:tblLook w:val="04A0" w:firstRow="1" w:lastRow="0" w:firstColumn="1" w:lastColumn="0" w:noHBand="0" w:noVBand="1"/>
        </w:tblPrEx>
        <w:trPr>
          <w:trHeight w:val="468"/>
        </w:trPr>
        <w:tc>
          <w:tcPr>
            <w:tcW w:w="623" w:type="pct"/>
            <w:vMerge/>
          </w:tcPr>
          <w:p w14:paraId="68DE7E32" w14:textId="77777777" w:rsidR="00630C0B" w:rsidRPr="00763B79" w:rsidRDefault="00630C0B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3A9C4498" w14:textId="5333CF95" w:rsidR="00630C0B" w:rsidRPr="00D53029" w:rsidRDefault="00630C0B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D5302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respectvol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mijn mening over verschillende genderidentiteiten geven.</w:t>
            </w:r>
          </w:p>
        </w:tc>
        <w:tc>
          <w:tcPr>
            <w:tcW w:w="2734" w:type="pct"/>
          </w:tcPr>
          <w:p w14:paraId="18003B6F" w14:textId="72EF9236" w:rsidR="00630C0B" w:rsidRPr="00150536" w:rsidRDefault="00D661B5" w:rsidP="00761C0F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respectvol uitleggen wat de Bijbel zegt over verschillen die ik in de samenleving zie.</w:t>
            </w:r>
          </w:p>
        </w:tc>
      </w:tr>
      <w:tr w:rsidR="003B1352" w:rsidRPr="00763B79" w14:paraId="0A623DBF" w14:textId="77777777" w:rsidTr="00C3395E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A025FAA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581CCF1A" w14:textId="38A5609C" w:rsidR="003B1352" w:rsidRPr="009820F3" w:rsidRDefault="003B1352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respectvol omgaan met mensen die anders zijn dan ik. </w:t>
            </w:r>
          </w:p>
        </w:tc>
        <w:tc>
          <w:tcPr>
            <w:tcW w:w="2734" w:type="pct"/>
          </w:tcPr>
          <w:p w14:paraId="64420A2F" w14:textId="2347C8C5" w:rsidR="003B1352" w:rsidRPr="008A511F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3210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alle </w:t>
            </w: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mens</w:t>
            </w:r>
            <w:r w:rsidR="001426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en</w:t>
            </w: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gelijk</w:t>
            </w:r>
            <w:r w:rsidR="004D18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waardig</w:t>
            </w: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behandelen.</w:t>
            </w:r>
          </w:p>
          <w:p w14:paraId="548DA2EF" w14:textId="133AFB51" w:rsidR="003B1352" w:rsidRPr="008A511F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verschillen </w:t>
            </w:r>
            <w:r w:rsidR="0046531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respecteren</w:t>
            </w: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die ik in de Nederlandse samenleving zie. </w:t>
            </w:r>
          </w:p>
          <w:p w14:paraId="58B0A050" w14:textId="77777777" w:rsidR="003B1352" w:rsidRPr="008A511F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respectvol omgaan met mensen die van mij verschillen.</w:t>
            </w:r>
          </w:p>
          <w:p w14:paraId="3E48DEC5" w14:textId="19F894D4" w:rsidR="00C47DD4" w:rsidRDefault="003B1352" w:rsidP="00C47DD4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F9007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verschillende vormen van samenleven </w:t>
            </w:r>
            <w:r w:rsidR="005838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respecteren</w:t>
            </w:r>
            <w:r w:rsidR="00F9007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0AB2DA02" w14:textId="39F5BDC6" w:rsidR="003B1352" w:rsidRPr="00C47DD4" w:rsidRDefault="003B1352" w:rsidP="00C47DD4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47D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mensen met een andere genderidentiteit </w:t>
            </w:r>
            <w:r w:rsidR="005838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respecteren</w:t>
            </w:r>
            <w:r w:rsidRPr="00C47D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als naasten.</w:t>
            </w:r>
          </w:p>
        </w:tc>
      </w:tr>
    </w:tbl>
    <w:p w14:paraId="75E772A5" w14:textId="77777777" w:rsidR="003B1352" w:rsidRPr="00763B79" w:rsidRDefault="003B1352" w:rsidP="003B1352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4B260EDD" w14:textId="77777777" w:rsidR="003B1352" w:rsidRPr="00763B79" w:rsidRDefault="003B1352" w:rsidP="003B1352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3B1352" w:rsidRPr="00763B79" w14:paraId="0B001751" w14:textId="77777777" w:rsidTr="00FA06F6">
        <w:trPr>
          <w:trHeight w:val="98"/>
        </w:trPr>
        <w:tc>
          <w:tcPr>
            <w:tcW w:w="623" w:type="pct"/>
            <w:shd w:val="clear" w:color="auto" w:fill="D2ECFC"/>
          </w:tcPr>
          <w:p w14:paraId="0E1515EC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Schepping</w:t>
            </w:r>
          </w:p>
        </w:tc>
        <w:tc>
          <w:tcPr>
            <w:tcW w:w="1643" w:type="pct"/>
            <w:shd w:val="clear" w:color="auto" w:fill="D2ECFC"/>
          </w:tcPr>
          <w:p w14:paraId="59F6A5D8" w14:textId="77777777" w:rsidR="003B1352" w:rsidRPr="00763B79" w:rsidRDefault="003B1352" w:rsidP="00EA0FD4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664548A0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3B1352" w:rsidRPr="00763B79" w14:paraId="73BAFC80" w14:textId="77777777" w:rsidTr="00FA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1D8B3533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0084B6E7" w14:textId="254A7766" w:rsidR="003B1352" w:rsidRPr="009820F3" w:rsidRDefault="003B1352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A426D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van problemen en oplossingen die </w:t>
            </w:r>
            <w:r w:rsidR="007C254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door andere mensen zijn bedacht voor milieuvraagstukken. </w:t>
            </w:r>
            <w:r w:rsidRPr="00A426D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4AB7E67E" w14:textId="208E2260" w:rsidR="008B36D2" w:rsidRPr="00FA4EC6" w:rsidRDefault="008B36D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we de </w:t>
            </w:r>
            <w:r w:rsidR="007D6615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schepping</w:t>
            </w: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van God gekregen hebben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1A84F609" w14:textId="07C98077" w:rsidR="000311D3" w:rsidRPr="00FA4EC6" w:rsidRDefault="000311D3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we goed voor de </w:t>
            </w:r>
            <w:r w:rsidR="007D6615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schepping</w:t>
            </w: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moeten zorgen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63394963" w14:textId="58520290" w:rsidR="000311D3" w:rsidRPr="00FA4EC6" w:rsidRDefault="000311D3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hoe ik op een goede manier voor de schepping kan zorgen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F647609" w14:textId="62C670A8" w:rsidR="003B1352" w:rsidRPr="00FA4EC6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wat</w:t>
            </w:r>
            <w:r w:rsidR="000325D5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voor-</w:t>
            </w:r>
            <w:r w:rsidR="00D52A5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325D5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en nadelen zijn van </w:t>
            </w: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fossiele brandstoffen. </w:t>
            </w:r>
          </w:p>
          <w:p w14:paraId="0FDB8647" w14:textId="5FE90B69" w:rsidR="003B1352" w:rsidRPr="00FA4EC6" w:rsidRDefault="003B1352" w:rsidP="00FA4EC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</w:t>
            </w:r>
            <w:r w:rsidR="00137219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</w:t>
            </w:r>
            <w:r w:rsidR="003758F9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er gedaan kan worden </w:t>
            </w:r>
            <w:r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om energie te besparen en duurzame energie te gebruiken.</w:t>
            </w:r>
            <w:r w:rsidRPr="00B2766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8030F" w:rsidRPr="00763B79" w14:paraId="2DE318AB" w14:textId="77777777" w:rsidTr="00FA06F6">
        <w:tblPrEx>
          <w:tblLook w:val="04A0" w:firstRow="1" w:lastRow="0" w:firstColumn="1" w:lastColumn="0" w:noHBand="0" w:noVBand="1"/>
        </w:tblPrEx>
        <w:trPr>
          <w:trHeight w:val="592"/>
        </w:trPr>
        <w:tc>
          <w:tcPr>
            <w:tcW w:w="623" w:type="pct"/>
            <w:vMerge w:val="restart"/>
          </w:tcPr>
          <w:p w14:paraId="6775A8DE" w14:textId="77777777" w:rsidR="0048030F" w:rsidRPr="00763B79" w:rsidRDefault="0048030F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38A421F8" w14:textId="10AA8A5C" w:rsidR="0048030F" w:rsidRPr="00F2606C" w:rsidRDefault="0048030F" w:rsidP="0048030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uitleggen hoe je verantwoordelijk omgaat met de schepping</w:t>
            </w:r>
            <w:r w:rsidR="00F2606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0BB806A1" w14:textId="061D04B7" w:rsidR="008A16E7" w:rsidRPr="00A1608C" w:rsidRDefault="008A16E7" w:rsidP="00A1608C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uitleggen waarom het voor de schepping goed is om met de fiets of lopend naar school te gaan. </w:t>
            </w:r>
          </w:p>
        </w:tc>
      </w:tr>
      <w:tr w:rsidR="0048030F" w:rsidRPr="00763B79" w14:paraId="024DA222" w14:textId="77777777" w:rsidTr="00D52A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8"/>
        </w:trPr>
        <w:tc>
          <w:tcPr>
            <w:tcW w:w="623" w:type="pct"/>
            <w:vMerge/>
          </w:tcPr>
          <w:p w14:paraId="5C496BA3" w14:textId="77777777" w:rsidR="0048030F" w:rsidRPr="00763B79" w:rsidRDefault="0048030F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07B32323" w14:textId="60FD9016" w:rsidR="0048030F" w:rsidRPr="0048030F" w:rsidRDefault="0048030F" w:rsidP="0048030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keuzes maken om energie te besparen</w:t>
            </w:r>
            <w:r w:rsidR="00F2606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487B7527" w14:textId="742818F3" w:rsidR="002A4B21" w:rsidRPr="00A1608C" w:rsidRDefault="002A4B21" w:rsidP="002A4B21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zuinig omgaan met water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7E579DCC" w14:textId="350C122F" w:rsidR="0048030F" w:rsidRPr="00A1608C" w:rsidRDefault="002A4B21" w:rsidP="00F2606C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zuinig omgaan met elektriciteit. </w:t>
            </w:r>
          </w:p>
        </w:tc>
      </w:tr>
      <w:tr w:rsidR="0048030F" w:rsidRPr="00763B79" w14:paraId="3267D22A" w14:textId="77777777" w:rsidTr="00FA06F6">
        <w:tblPrEx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623" w:type="pct"/>
            <w:vMerge/>
          </w:tcPr>
          <w:p w14:paraId="7751B21D" w14:textId="77777777" w:rsidR="0048030F" w:rsidRPr="00763B79" w:rsidRDefault="0048030F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142AF27C" w14:textId="2B22615A" w:rsidR="0048030F" w:rsidRDefault="0048030F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manieren bedenken om beter voor de schepping te zorgen</w:t>
            </w:r>
            <w:r w:rsidR="00F2606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7FDA3068" w14:textId="77777777" w:rsidR="0048030F" w:rsidRPr="00A1608C" w:rsidRDefault="008A16E7" w:rsidP="00F2606C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iets doen voor de natuur.  </w:t>
            </w:r>
          </w:p>
          <w:p w14:paraId="7080011C" w14:textId="5D392407" w:rsidR="00A1608C" w:rsidRPr="00A1608C" w:rsidRDefault="00A1608C" w:rsidP="00A1608C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zuinig omgaan met water</w:t>
            </w:r>
            <w:r w:rsidR="004740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EA53179" w14:textId="79B78EC6" w:rsidR="00A1608C" w:rsidRPr="00A1608C" w:rsidRDefault="00A1608C" w:rsidP="00A1608C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zuinig omgaan met elektriciteit.</w:t>
            </w:r>
          </w:p>
        </w:tc>
      </w:tr>
      <w:tr w:rsidR="003B1352" w:rsidRPr="00763B79" w14:paraId="7C4D002E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7C362B37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4524C7AE" w14:textId="3810582E" w:rsidR="003B1352" w:rsidRPr="001D0DA1" w:rsidRDefault="003B1352" w:rsidP="009343F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D0D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</w:t>
            </w:r>
            <w:r w:rsidR="002461BA" w:rsidRPr="001D0D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verantwoord</w:t>
            </w:r>
            <w:r w:rsidR="00641566" w:rsidRPr="001D0D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elijk</w:t>
            </w:r>
            <w:r w:rsidR="002461BA" w:rsidRPr="001D0D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omgaan met de schepping</w:t>
            </w:r>
            <w:r w:rsidR="00F5213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 w:rsidR="002461BA" w:rsidRPr="001D0D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27323328" w14:textId="77777777" w:rsidR="003B1352" w:rsidRPr="00C136B6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136B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verstandig met energie omgaan.</w:t>
            </w:r>
          </w:p>
          <w:p w14:paraId="1F79582B" w14:textId="77777777" w:rsidR="003B1352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136B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nadenken over mijn ecologische voetafdruk en hoe ik die kan verkleinen.</w:t>
            </w:r>
          </w:p>
          <w:p w14:paraId="27082BB5" w14:textId="158EB490" w:rsidR="00A73302" w:rsidRDefault="00A7330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nadenken hoe ik duurzame energie kan gebruiken</w:t>
            </w:r>
            <w:r w:rsidR="007D3CD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4B4F94BC" w14:textId="2EF8B043" w:rsidR="007D3CD9" w:rsidRDefault="007D3CD9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verantwoordelijk omgaan met mijn watergebruik.</w:t>
            </w:r>
          </w:p>
          <w:p w14:paraId="4B0AE701" w14:textId="1E0A41AF" w:rsidR="003B1352" w:rsidRPr="00E97CFB" w:rsidRDefault="007D3CD9" w:rsidP="00E97CF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verantwoordelijk omgaan met mijn elektriciteitsgebruik. </w:t>
            </w:r>
          </w:p>
        </w:tc>
      </w:tr>
    </w:tbl>
    <w:p w14:paraId="310CD75A" w14:textId="77777777" w:rsidR="003B1352" w:rsidRPr="00763B79" w:rsidRDefault="003B1352" w:rsidP="003B1352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3B1352" w:rsidRPr="00763B79" w14:paraId="3515B25B" w14:textId="77777777" w:rsidTr="00FA06F6">
        <w:trPr>
          <w:trHeight w:val="98"/>
        </w:trPr>
        <w:tc>
          <w:tcPr>
            <w:tcW w:w="623" w:type="pct"/>
            <w:shd w:val="clear" w:color="auto" w:fill="D2ECFC"/>
          </w:tcPr>
          <w:p w14:paraId="54AE6E3D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643" w:type="pct"/>
            <w:shd w:val="clear" w:color="auto" w:fill="D2ECFC"/>
          </w:tcPr>
          <w:p w14:paraId="42C7EC22" w14:textId="77777777" w:rsidR="003B1352" w:rsidRPr="00763B79" w:rsidRDefault="003B1352" w:rsidP="00EA0FD4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0ABAA341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3B1352" w:rsidRPr="00763B79" w14:paraId="4779473B" w14:textId="77777777" w:rsidTr="00FA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1C681A50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60C62CF4" w14:textId="020C4FCB" w:rsidR="003B1352" w:rsidRPr="009820F3" w:rsidRDefault="003B1352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31FA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wat </w:t>
            </w:r>
            <w:r w:rsidR="004C119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voordelen en nadelen zijn van sociale media</w:t>
            </w:r>
            <w:r w:rsidR="00C26B1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 w:rsidR="004C119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4F449403" w14:textId="78582CEE" w:rsidR="00CF6813" w:rsidRPr="006C2B29" w:rsidRDefault="00CF6813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ik moet doen als er digitaal gepest wordt. </w:t>
            </w:r>
          </w:p>
          <w:p w14:paraId="62BFD8F8" w14:textId="59602832" w:rsidR="00914E01" w:rsidRPr="006C2B29" w:rsidRDefault="00914E01" w:rsidP="5673869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</w:pPr>
            <w:r w:rsidRPr="56738690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Ik weet wat sociale media </w:t>
            </w:r>
            <w:r w:rsidR="122DB0E5" w:rsidRPr="56738690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zijn. </w:t>
            </w:r>
          </w:p>
          <w:p w14:paraId="70170C06" w14:textId="3B5D5AEA" w:rsidR="003B1352" w:rsidRPr="006C2B29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ken de voordelen en gevaren </w:t>
            </w:r>
            <w:r w:rsidR="00C813A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van</w:t>
            </w:r>
            <w:r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sociale media. </w:t>
            </w:r>
          </w:p>
          <w:p w14:paraId="497C7AA1" w14:textId="68AE0031" w:rsidR="003B1352" w:rsidRPr="002D737B" w:rsidRDefault="003B1352" w:rsidP="002D737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wat groepsdruk is bij sociale media.</w:t>
            </w:r>
          </w:p>
        </w:tc>
      </w:tr>
      <w:tr w:rsidR="00B36091" w:rsidRPr="00763B79" w14:paraId="0D79F3DB" w14:textId="77777777" w:rsidTr="00FA06F6">
        <w:tblPrEx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623" w:type="pct"/>
            <w:vMerge w:val="restart"/>
          </w:tcPr>
          <w:p w14:paraId="12AE8CFC" w14:textId="77777777" w:rsidR="00B36091" w:rsidRPr="00763B79" w:rsidRDefault="00B36091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798DEB33" w14:textId="3FDFA6BC" w:rsidR="00B36091" w:rsidRPr="00B36091" w:rsidRDefault="00B36091" w:rsidP="00B3609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grenzen stellen aan mijn schermtijd</w:t>
            </w:r>
            <w:r w:rsidR="00C26B1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548500BB" w14:textId="723B32CD" w:rsidR="00B36091" w:rsidRPr="006E5ADD" w:rsidRDefault="00B36091" w:rsidP="00B36091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inschatten wat een passende schermtijd is. </w:t>
            </w:r>
          </w:p>
        </w:tc>
      </w:tr>
      <w:tr w:rsidR="00B36091" w:rsidRPr="00763B79" w14:paraId="582E199E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623" w:type="pct"/>
            <w:vMerge/>
          </w:tcPr>
          <w:p w14:paraId="3E80144B" w14:textId="77777777" w:rsidR="00B36091" w:rsidRPr="00763B79" w:rsidRDefault="00B36091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2975C22" w14:textId="24C087D2" w:rsidR="00B36091" w:rsidRPr="00B36091" w:rsidRDefault="00B36091" w:rsidP="00B3609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wat ik wel en niet op internet kan delen. </w:t>
            </w:r>
          </w:p>
        </w:tc>
        <w:tc>
          <w:tcPr>
            <w:tcW w:w="2734" w:type="pct"/>
          </w:tcPr>
          <w:p w14:paraId="13B66ADB" w14:textId="70FFD49B" w:rsidR="00B36091" w:rsidRPr="006E5ADD" w:rsidRDefault="00B36091" w:rsidP="00B36091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een positief berichtje versturen. </w:t>
            </w:r>
          </w:p>
        </w:tc>
      </w:tr>
      <w:tr w:rsidR="00B36091" w:rsidRPr="00763B79" w14:paraId="4C302F6D" w14:textId="77777777" w:rsidTr="00FA06F6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623" w:type="pct"/>
            <w:vMerge/>
          </w:tcPr>
          <w:p w14:paraId="7B9995DE" w14:textId="77777777" w:rsidR="00B36091" w:rsidRPr="00763B79" w:rsidRDefault="00B36091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E174CD3" w14:textId="5B79795E" w:rsidR="00B36091" w:rsidRPr="00B36091" w:rsidRDefault="00B36091" w:rsidP="00B3609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ingrijpen wanneer iemand digitaal gepest wordt. </w:t>
            </w:r>
          </w:p>
        </w:tc>
        <w:tc>
          <w:tcPr>
            <w:tcW w:w="2734" w:type="pct"/>
          </w:tcPr>
          <w:p w14:paraId="6EEB1922" w14:textId="6543713C" w:rsidR="00B36091" w:rsidRPr="006E5ADD" w:rsidRDefault="00B36091" w:rsidP="00BE4ED1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inschatten hoe een berichtje op iemand anders overkomt.  </w:t>
            </w:r>
          </w:p>
        </w:tc>
      </w:tr>
      <w:tr w:rsidR="00B36091" w:rsidRPr="00763B79" w14:paraId="24786999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623" w:type="pct"/>
            <w:vMerge/>
          </w:tcPr>
          <w:p w14:paraId="6F984F06" w14:textId="77777777" w:rsidR="00B36091" w:rsidRPr="00763B79" w:rsidRDefault="00B36091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11C7EA2" w14:textId="1A9BC2C2" w:rsidR="00B36091" w:rsidRDefault="00B36091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vertellen welke keuzes ik maak op mijn computer of telefoon.</w:t>
            </w:r>
          </w:p>
        </w:tc>
        <w:tc>
          <w:tcPr>
            <w:tcW w:w="2734" w:type="pct"/>
          </w:tcPr>
          <w:p w14:paraId="7D32E497" w14:textId="71292AC0" w:rsidR="00B36091" w:rsidRPr="006E5ADD" w:rsidRDefault="00B36091" w:rsidP="00B36091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keuzes maken die passend zijn bij de Bijbel op mijn computer of telefoon. </w:t>
            </w:r>
          </w:p>
        </w:tc>
      </w:tr>
      <w:tr w:rsidR="003B1352" w:rsidRPr="00763B79" w14:paraId="39F2DB59" w14:textId="77777777" w:rsidTr="00FA06F6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1A8CDDF2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292B4809" w14:textId="5CC78343" w:rsidR="003B1352" w:rsidRPr="009820F3" w:rsidRDefault="003B1352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5E4AE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</w:t>
            </w:r>
            <w:r w:rsidR="00DF1F2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dat de keuzes die ik maak op sociale media, kloppen met wat de Bijbel van mij vraagt. </w:t>
            </w:r>
            <w:r w:rsidRPr="005E4AE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7C7740CE" w14:textId="15385701" w:rsidR="003B1352" w:rsidRPr="00836639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kritisch naar mijn schermtijd kijken.</w:t>
            </w:r>
          </w:p>
          <w:p w14:paraId="05FE203E" w14:textId="77777777" w:rsidR="003B1352" w:rsidRPr="00836639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keuzes maken over wat ik deel op sociale media. </w:t>
            </w:r>
          </w:p>
          <w:p w14:paraId="6624CBD8" w14:textId="18C7DF95" w:rsidR="003B1352" w:rsidRPr="00836639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voor anderen opkomen wanneer iemand </w:t>
            </w:r>
            <w:r w:rsidR="001D5FA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digitaal wordt</w:t>
            </w:r>
            <w:r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gepest</w:t>
            </w:r>
            <w:r w:rsidR="0023348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0527CE3" w14:textId="6348BC2D" w:rsidR="00BD4429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letten op mijn digitale gedrag</w:t>
            </w:r>
            <w:r w:rsidR="00367E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6E27D70" w14:textId="51CBE6D9" w:rsidR="003B1352" w:rsidRPr="00720144" w:rsidRDefault="00BD4429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3B1352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kijken hoe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mijn digitale gedrag</w:t>
            </w:r>
            <w:r w:rsidR="003B1352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past bij de Bijbel.</w:t>
            </w:r>
          </w:p>
        </w:tc>
      </w:tr>
    </w:tbl>
    <w:p w14:paraId="2743A77A" w14:textId="77777777" w:rsidR="00E65F48" w:rsidRDefault="00E65F48" w:rsidP="003B1352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pPr w:leftFromText="141" w:rightFromText="141" w:vertAnchor="text" w:horzAnchor="margin" w:tblpY="90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F07133" w:rsidRPr="00763B79" w14:paraId="19B6443D" w14:textId="77777777" w:rsidTr="00FA06F6">
        <w:trPr>
          <w:trHeight w:val="98"/>
        </w:trPr>
        <w:tc>
          <w:tcPr>
            <w:tcW w:w="623" w:type="pct"/>
            <w:shd w:val="clear" w:color="auto" w:fill="D2ECFC"/>
          </w:tcPr>
          <w:p w14:paraId="173289FC" w14:textId="77777777" w:rsidR="00F07133" w:rsidRPr="00763B79" w:rsidRDefault="00F07133" w:rsidP="00F0713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643" w:type="pct"/>
            <w:shd w:val="clear" w:color="auto" w:fill="D2ECFC"/>
          </w:tcPr>
          <w:p w14:paraId="08E452E1" w14:textId="77777777" w:rsidR="00F07133" w:rsidRPr="00763B79" w:rsidRDefault="00F07133" w:rsidP="00F0713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3A4C3C68" w14:textId="77777777" w:rsidR="00F07133" w:rsidRPr="00763B79" w:rsidRDefault="00F07133" w:rsidP="00F0713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F07133" w:rsidRPr="00763B79" w14:paraId="2EA89742" w14:textId="77777777" w:rsidTr="00FA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0064A591" w14:textId="77777777" w:rsidR="00F07133" w:rsidRPr="00763B79" w:rsidRDefault="00F07133" w:rsidP="00F071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0305124" w14:textId="77777777" w:rsidR="00F07133" w:rsidRPr="009820F3" w:rsidRDefault="00F07133" w:rsidP="00F071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4819C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hoe de Nederlandse democratie werkt. </w:t>
            </w:r>
          </w:p>
        </w:tc>
        <w:tc>
          <w:tcPr>
            <w:tcW w:w="2734" w:type="pct"/>
          </w:tcPr>
          <w:p w14:paraId="48A5A506" w14:textId="77777777" w:rsidR="00F07133" w:rsidRPr="0024060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de verkiezingen werken. </w:t>
            </w:r>
          </w:p>
          <w:p w14:paraId="15B8C254" w14:textId="77777777" w:rsidR="00F07133" w:rsidRPr="0024060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de werking van de 1</w:t>
            </w: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vertAlign w:val="superscript"/>
              </w:rPr>
              <w:t>e</w:t>
            </w: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en 2</w:t>
            </w: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vertAlign w:val="superscript"/>
              </w:rPr>
              <w:t>e</w:t>
            </w: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kamer.</w:t>
            </w:r>
          </w:p>
          <w:p w14:paraId="6C03E09D" w14:textId="77777777" w:rsidR="00F07133" w:rsidRPr="0024060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wat de grondwet is.</w:t>
            </w:r>
          </w:p>
          <w:p w14:paraId="6BCCC78A" w14:textId="77777777" w:rsidR="00F07133" w:rsidRPr="0024060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ken verschillende politieke partijen en hun ideeën. </w:t>
            </w:r>
          </w:p>
          <w:p w14:paraId="2A0FF78A" w14:textId="77777777" w:rsidR="00F07133" w:rsidRPr="0024060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de Bijbel zegt over de overheid. </w:t>
            </w:r>
          </w:p>
          <w:p w14:paraId="41982D18" w14:textId="77777777" w:rsidR="00F07133" w:rsidRPr="0024060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gelijkwaardigheid is. </w:t>
            </w:r>
          </w:p>
          <w:p w14:paraId="0606C1E5" w14:textId="77777777" w:rsidR="00F07133" w:rsidRPr="0024060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solidariteit is. </w:t>
            </w:r>
          </w:p>
          <w:p w14:paraId="4C492F4E" w14:textId="77777777" w:rsidR="00F07133" w:rsidRPr="001F492C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wat vrijheid is.</w:t>
            </w:r>
          </w:p>
        </w:tc>
      </w:tr>
      <w:tr w:rsidR="00F07133" w:rsidRPr="00763B79" w14:paraId="77B74548" w14:textId="77777777" w:rsidTr="00FA06F6">
        <w:tblPrEx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623" w:type="pct"/>
            <w:vMerge w:val="restart"/>
          </w:tcPr>
          <w:p w14:paraId="14BF833D" w14:textId="77777777" w:rsidR="00F07133" w:rsidRPr="00763B79" w:rsidRDefault="00F07133" w:rsidP="00F071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121A80D9" w14:textId="77777777" w:rsidR="00F07133" w:rsidRPr="00942487" w:rsidRDefault="00F07133" w:rsidP="00F071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D278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verschillen tussen een aantal politieke partijen benoemen. </w:t>
            </w:r>
          </w:p>
        </w:tc>
        <w:tc>
          <w:tcPr>
            <w:tcW w:w="2734" w:type="pct"/>
          </w:tcPr>
          <w:p w14:paraId="1DCDB577" w14:textId="77777777" w:rsidR="00F07133" w:rsidRPr="0006179E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verschillen tussen een aantal politieke partijen benoemen. </w:t>
            </w:r>
          </w:p>
        </w:tc>
      </w:tr>
      <w:tr w:rsidR="00F07133" w:rsidRPr="00763B79" w14:paraId="0BF41597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tcW w:w="623" w:type="pct"/>
            <w:vMerge/>
          </w:tcPr>
          <w:p w14:paraId="4CE9DE0E" w14:textId="77777777" w:rsidR="00F07133" w:rsidRPr="00763B79" w:rsidRDefault="00F07133" w:rsidP="00F071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2F8A583" w14:textId="77777777" w:rsidR="00F07133" w:rsidRPr="00942487" w:rsidRDefault="00F07133" w:rsidP="00F071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D278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uitleggen hoe de Bijbel over de overheid spreekt. </w:t>
            </w:r>
          </w:p>
        </w:tc>
        <w:tc>
          <w:tcPr>
            <w:tcW w:w="2734" w:type="pct"/>
          </w:tcPr>
          <w:p w14:paraId="57F2780B" w14:textId="77777777" w:rsidR="00F07133" w:rsidRPr="0006179E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uitleggen hoe de Bijbel over de overheid spreekt. </w:t>
            </w:r>
          </w:p>
        </w:tc>
      </w:tr>
      <w:tr w:rsidR="00F07133" w:rsidRPr="00763B79" w14:paraId="4719A17D" w14:textId="77777777" w:rsidTr="00FA06F6">
        <w:tblPrEx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623" w:type="pct"/>
            <w:vMerge/>
          </w:tcPr>
          <w:p w14:paraId="2DED024C" w14:textId="77777777" w:rsidR="00F07133" w:rsidRPr="00763B79" w:rsidRDefault="00F07133" w:rsidP="00F071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87DD92D" w14:textId="04B67457" w:rsidR="00F07133" w:rsidRPr="00942487" w:rsidRDefault="00F07133" w:rsidP="00F071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D278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vertellen waarom mensenrechten belangrijk zijn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0F017CB3" w14:textId="77777777" w:rsidR="00F07133" w:rsidRPr="0006179E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op een gelijkwaardige manier met andere mensen omgaan. </w:t>
            </w:r>
          </w:p>
        </w:tc>
      </w:tr>
      <w:tr w:rsidR="002A7044" w:rsidRPr="00763B79" w14:paraId="4C6F12D0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tcW w:w="623" w:type="pct"/>
            <w:vMerge/>
          </w:tcPr>
          <w:p w14:paraId="3D5516AC" w14:textId="77777777" w:rsidR="002A7044" w:rsidRPr="00763B79" w:rsidRDefault="002A7044" w:rsidP="002A704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04538B4C" w14:textId="77777777" w:rsidR="002A7044" w:rsidRPr="00942487" w:rsidRDefault="002A7044" w:rsidP="002A7044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46DD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hoe de Bijbel omgaat met vrijheid. </w:t>
            </w:r>
          </w:p>
        </w:tc>
        <w:tc>
          <w:tcPr>
            <w:tcW w:w="2734" w:type="pct"/>
          </w:tcPr>
          <w:p w14:paraId="75B9BAA7" w14:textId="77777777" w:rsidR="002A7044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waarom het belangrijk is om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mijn mening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te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uiten.</w:t>
            </w:r>
          </w:p>
          <w:p w14:paraId="141388AD" w14:textId="713A84B6" w:rsidR="002A7044" w:rsidRPr="00D37BD1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waarom het belangrijk is om zelf keuzes te kunnen maken. </w:t>
            </w:r>
          </w:p>
        </w:tc>
      </w:tr>
      <w:tr w:rsidR="002A7044" w:rsidRPr="00763B79" w14:paraId="7D9A34BE" w14:textId="77777777" w:rsidTr="00FA06F6">
        <w:tblPrEx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623" w:type="pct"/>
            <w:vMerge/>
          </w:tcPr>
          <w:p w14:paraId="5C3197B8" w14:textId="77777777" w:rsidR="002A7044" w:rsidRPr="00763B79" w:rsidRDefault="002A7044" w:rsidP="002A704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59645BB" w14:textId="77777777" w:rsidR="002A7044" w:rsidRPr="00942487" w:rsidRDefault="002A7044" w:rsidP="002A7044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D278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vertellen hoe de Bijbel omgaat met gelijkheid.</w:t>
            </w:r>
          </w:p>
        </w:tc>
        <w:tc>
          <w:tcPr>
            <w:tcW w:w="2734" w:type="pct"/>
          </w:tcPr>
          <w:p w14:paraId="091CB232" w14:textId="77777777" w:rsidR="002A7044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waarom mensen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op een gelijkwaardige manier met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elkaar om zouden moeten gaan. </w:t>
            </w:r>
          </w:p>
          <w:p w14:paraId="4F29471E" w14:textId="2CECDD24" w:rsidR="002A7044" w:rsidRPr="0006179E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 kan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dat je respectvol omgaat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met mensen die ander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 opvattingen hebben.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2A7044" w:rsidRPr="00763B79" w14:paraId="21AF7141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tcW w:w="623" w:type="pct"/>
            <w:vMerge/>
          </w:tcPr>
          <w:p w14:paraId="1FE65DFA" w14:textId="77777777" w:rsidR="002A7044" w:rsidRPr="00763B79" w:rsidRDefault="002A7044" w:rsidP="002A704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3B00A86" w14:textId="77777777" w:rsidR="002A7044" w:rsidRPr="002D278A" w:rsidRDefault="002A7044" w:rsidP="002A7044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67491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vertellen hoe de Bijbel omgaat met solidariteit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3C87E9DC" w14:textId="77777777" w:rsidR="002A7044" w:rsidRPr="0006179E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om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begrip voor anderen hebben. </w:t>
            </w:r>
          </w:p>
          <w:p w14:paraId="45236EF8" w14:textId="77777777" w:rsidR="002A7044" w:rsidRPr="0006179E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vertellen waarom het belangrijk is om goed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om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te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gaan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met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iemand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die een andere mening heeft.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B64F5F5" w14:textId="77777777" w:rsidR="002A7044" w:rsidRPr="00D37BD1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vertellen waarom het belangrijk is om wat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te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zeggen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als iets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niet fijn is voor een ander.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  <w:t xml:space="preserve">  </w:t>
            </w:r>
          </w:p>
          <w:p w14:paraId="04253002" w14:textId="6B3CBE59" w:rsidR="002A7044" w:rsidRPr="0006179E" w:rsidRDefault="002A7044" w:rsidP="002A704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4B6E513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Ik kan</w:t>
            </w:r>
            <w: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om</w:t>
            </w:r>
            <w:r w:rsidRPr="4B6E513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verantwoordelijkheid nemen voor wat ik zeg.</w:t>
            </w:r>
          </w:p>
        </w:tc>
      </w:tr>
      <w:tr w:rsidR="00F07133" w:rsidRPr="00763B79" w14:paraId="49CFE298" w14:textId="77777777" w:rsidTr="00FA06F6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2988AC0" w14:textId="77777777" w:rsidR="00F07133" w:rsidRPr="00763B79" w:rsidRDefault="00F07133" w:rsidP="00F071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10FD42D" w14:textId="77777777" w:rsidR="00F07133" w:rsidRPr="009820F3" w:rsidRDefault="00F07133" w:rsidP="00F071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3C595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rekening houden met anderen als er keuzes worden gemaakt. </w:t>
            </w:r>
          </w:p>
        </w:tc>
        <w:tc>
          <w:tcPr>
            <w:tcW w:w="2734" w:type="pct"/>
          </w:tcPr>
          <w:p w14:paraId="274B6F75" w14:textId="77777777" w:rsidR="00F07133" w:rsidRPr="00FC2499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snappen wat de politiek doet voor mensen</w:t>
            </w:r>
            <w:r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13FF9C52" w14:textId="77777777" w:rsidR="00F0713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mijn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mening v</w:t>
            </w:r>
            <w:r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ergelijken met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die van andere mensen. </w:t>
            </w:r>
          </w:p>
          <w:p w14:paraId="501CADD6" w14:textId="77777777" w:rsidR="00F0713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de wetten van de overheid opvolgen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F957882" w14:textId="77777777" w:rsidR="00F07133" w:rsidRDefault="00F07133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de wetten van de Bijbel opvolgen. </w:t>
            </w:r>
          </w:p>
          <w:p w14:paraId="7745BF7C" w14:textId="364E1CF9" w:rsidR="002C13B7" w:rsidRPr="00FC2499" w:rsidRDefault="002C13B7" w:rsidP="00F071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later gaan stemmen bij verkiezingen</w:t>
            </w:r>
            <w:r w:rsidR="00F870D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</w:tbl>
    <w:p w14:paraId="450C6577" w14:textId="1613FE51" w:rsidR="003B1352" w:rsidRPr="00763B79" w:rsidRDefault="00F07133" w:rsidP="003B1352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  <w:r>
        <w:rPr>
          <w:rFonts w:asciiTheme="minorHAnsi" w:hAnsiTheme="minorHAnsi" w:cstheme="minorHAnsi"/>
          <w:color w:val="003350"/>
          <w:sz w:val="16"/>
          <w:szCs w:val="16"/>
        </w:rPr>
        <w:t xml:space="preserve"> </w:t>
      </w: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3B1352" w:rsidRPr="00763B79" w14:paraId="4B441951" w14:textId="77777777" w:rsidTr="00FA06F6">
        <w:trPr>
          <w:trHeight w:val="98"/>
        </w:trPr>
        <w:tc>
          <w:tcPr>
            <w:tcW w:w="623" w:type="pct"/>
            <w:shd w:val="clear" w:color="auto" w:fill="D2ECFC"/>
          </w:tcPr>
          <w:p w14:paraId="079D5F19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Wereld</w:t>
            </w:r>
          </w:p>
        </w:tc>
        <w:tc>
          <w:tcPr>
            <w:tcW w:w="1643" w:type="pct"/>
            <w:shd w:val="clear" w:color="auto" w:fill="D2ECFC"/>
          </w:tcPr>
          <w:p w14:paraId="3B5605E5" w14:textId="77777777" w:rsidR="003B1352" w:rsidRPr="00763B79" w:rsidRDefault="003B1352" w:rsidP="00EA0FD4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6E2CE46D" w14:textId="77777777" w:rsidR="003B1352" w:rsidRPr="00763B79" w:rsidRDefault="003B1352" w:rsidP="00EA0FD4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3B1352" w:rsidRPr="00763B79" w14:paraId="2DFFBFEF" w14:textId="77777777" w:rsidTr="00FA06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0E8C0BAD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2DA897C2" w14:textId="2FA4AC3B" w:rsidR="003B1352" w:rsidRPr="009820F3" w:rsidRDefault="003B1352" w:rsidP="00846DD9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58397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weet verschillende manieren waarop landen en hun inwoners met elkaar omgaan.</w:t>
            </w:r>
          </w:p>
        </w:tc>
        <w:tc>
          <w:tcPr>
            <w:tcW w:w="2734" w:type="pct"/>
          </w:tcPr>
          <w:p w14:paraId="5233526A" w14:textId="6A41529F" w:rsidR="008F4D4D" w:rsidRPr="00D37BD1" w:rsidRDefault="008F4D4D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landen elkaar nodig hebben om geld te verdienen. </w:t>
            </w:r>
          </w:p>
          <w:p w14:paraId="5F3E8BBE" w14:textId="68C807D3" w:rsidR="003B1352" w:rsidRPr="00D37BD1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</w:t>
            </w:r>
            <w:r w:rsidR="00181FCA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</w:t>
            </w: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slavernij</w:t>
            </w:r>
            <w:r w:rsidR="00181FCA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is. </w:t>
            </w: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448A034B" w14:textId="3C8621B9" w:rsidR="003B1352" w:rsidRPr="00D37BD1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een paar landen waar christenvervolging </w:t>
            </w:r>
            <w:r w:rsidR="0073691B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plaatsvindt</w:t>
            </w: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7DAD37D3" w14:textId="77777777" w:rsidR="003B1352" w:rsidRPr="00D37BD1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dat landen samenwerken in organisaties, zoals de EU en NAVO.</w:t>
            </w:r>
          </w:p>
          <w:p w14:paraId="794382D9" w14:textId="77777777" w:rsidR="003B1352" w:rsidRPr="00720144" w:rsidRDefault="003B1352" w:rsidP="00EA0FD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de gewoontes van andere wereldgodsdiensten.</w:t>
            </w:r>
            <w:r w:rsidRPr="00DD772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 </w:t>
            </w:r>
          </w:p>
        </w:tc>
      </w:tr>
      <w:tr w:rsidR="00AA60ED" w:rsidRPr="00763B79" w14:paraId="35DB9194" w14:textId="77777777" w:rsidTr="00FA06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623" w:type="pct"/>
            <w:vMerge w:val="restart"/>
          </w:tcPr>
          <w:p w14:paraId="47730C77" w14:textId="77777777" w:rsidR="00AA60ED" w:rsidRPr="00763B79" w:rsidRDefault="00AA60ED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158C3FDB" w14:textId="3F6E094C" w:rsidR="00AA60ED" w:rsidRPr="00E316BC" w:rsidRDefault="00AA60ED" w:rsidP="00BA7B9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576A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oplossingen bedenken tegen armoede. </w:t>
            </w:r>
          </w:p>
        </w:tc>
        <w:tc>
          <w:tcPr>
            <w:tcW w:w="2734" w:type="pct"/>
          </w:tcPr>
          <w:p w14:paraId="407A7B5E" w14:textId="257C76FE" w:rsidR="00AA60ED" w:rsidRPr="00BA7B9B" w:rsidRDefault="00AA60ED" w:rsidP="00BA7B9B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oplossingen bedenken tegen armoede. </w:t>
            </w:r>
          </w:p>
        </w:tc>
      </w:tr>
      <w:tr w:rsidR="00AA60ED" w:rsidRPr="00763B79" w14:paraId="4F2F734E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5"/>
        </w:trPr>
        <w:tc>
          <w:tcPr>
            <w:tcW w:w="623" w:type="pct"/>
            <w:vMerge/>
          </w:tcPr>
          <w:p w14:paraId="7C4F5BCF" w14:textId="77777777" w:rsidR="00AA60ED" w:rsidRPr="00763B79" w:rsidRDefault="00AA60ED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0B82154E" w14:textId="36E1BB88" w:rsidR="00AA60ED" w:rsidRPr="00BA7B9B" w:rsidRDefault="00BA7B9B" w:rsidP="00BA7B9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576A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uitleggen waarom andere landen nodig zijn om afspraken te maken over milieu en veiligheid. </w:t>
            </w:r>
          </w:p>
        </w:tc>
        <w:tc>
          <w:tcPr>
            <w:tcW w:w="2734" w:type="pct"/>
          </w:tcPr>
          <w:p w14:paraId="37EA6C8D" w14:textId="7B571E7A" w:rsidR="00BA7B9B" w:rsidRDefault="00BA7B9B" w:rsidP="00BA7B9B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vertellen wat de EU doet voor</w:t>
            </w:r>
            <w:r w:rsidR="00CB58E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het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milieu. </w:t>
            </w:r>
          </w:p>
          <w:p w14:paraId="1878039E" w14:textId="3F5E149E" w:rsidR="00AA60ED" w:rsidRPr="00BA7B9B" w:rsidRDefault="00BA7B9B" w:rsidP="00BA7B9B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wat de EU doet voor veiligheid. </w:t>
            </w:r>
          </w:p>
        </w:tc>
      </w:tr>
      <w:tr w:rsidR="00AA60ED" w:rsidRPr="00763B79" w14:paraId="36FCFB11" w14:textId="77777777" w:rsidTr="00FA06F6">
        <w:tblPrEx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623" w:type="pct"/>
            <w:vMerge/>
          </w:tcPr>
          <w:p w14:paraId="6A6745EF" w14:textId="77777777" w:rsidR="00AA60ED" w:rsidRPr="00763B79" w:rsidRDefault="00AA60ED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16F2D06C" w14:textId="771CBC9B" w:rsidR="00AA60ED" w:rsidRPr="00BA7B9B" w:rsidRDefault="00AA60ED" w:rsidP="00BA7B9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576A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hoe je vandaag slavernij tegen kunt gaan. </w:t>
            </w:r>
          </w:p>
        </w:tc>
        <w:tc>
          <w:tcPr>
            <w:tcW w:w="2734" w:type="pct"/>
          </w:tcPr>
          <w:p w14:paraId="7C32769A" w14:textId="2C0AA856" w:rsidR="00AA60ED" w:rsidRPr="009B6588" w:rsidRDefault="00BA7B9B" w:rsidP="00BA7B9B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uitleggen dat een deel van onze spullen worden gemaakt in slavernij. </w:t>
            </w:r>
          </w:p>
        </w:tc>
      </w:tr>
      <w:tr w:rsidR="00AA60ED" w:rsidRPr="00763B79" w14:paraId="4D60071D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5"/>
        </w:trPr>
        <w:tc>
          <w:tcPr>
            <w:tcW w:w="623" w:type="pct"/>
            <w:vMerge/>
          </w:tcPr>
          <w:p w14:paraId="22387E3D" w14:textId="77777777" w:rsidR="00AA60ED" w:rsidRPr="00763B79" w:rsidRDefault="00AA60ED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C4FB370" w14:textId="2BEB39B7" w:rsidR="00AA60ED" w:rsidRPr="00BA7B9B" w:rsidRDefault="00AA60ED" w:rsidP="00BA7B9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D37BD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het gesprek aangaan met iemand die iets anders gelooft. </w:t>
            </w:r>
          </w:p>
        </w:tc>
        <w:tc>
          <w:tcPr>
            <w:tcW w:w="2734" w:type="pct"/>
          </w:tcPr>
          <w:p w14:paraId="6E187DC9" w14:textId="25ED5E96" w:rsidR="00BA7B9B" w:rsidRPr="009B6588" w:rsidRDefault="00BA7B9B" w:rsidP="00BA7B9B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onder woorden brengen wat ik geloof</w:t>
            </w:r>
            <w:r w:rsidR="005A6C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8A3C241" w14:textId="22D2A886" w:rsidR="00AA60ED" w:rsidRPr="009B6588" w:rsidRDefault="00AA60ED" w:rsidP="00BA7B9B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het gesprek aangaan met iemand die iets anders gelooft.  </w:t>
            </w:r>
          </w:p>
        </w:tc>
      </w:tr>
      <w:tr w:rsidR="00AA60ED" w:rsidRPr="00763B79" w14:paraId="2897015A" w14:textId="77777777" w:rsidTr="00FA06F6">
        <w:tblPrEx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623" w:type="pct"/>
            <w:vMerge/>
          </w:tcPr>
          <w:p w14:paraId="77FDB2A8" w14:textId="77777777" w:rsidR="00AA60ED" w:rsidRPr="00763B79" w:rsidRDefault="00AA60ED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ABBD00A" w14:textId="6016A455" w:rsidR="00AA60ED" w:rsidRPr="00C576AB" w:rsidRDefault="00AA60ED" w:rsidP="00C576A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576A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uitleggen wat de overeenkomsten en verschillen zijn tussen</w:t>
            </w:r>
            <w:r w:rsidR="00B040C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religies. </w:t>
            </w:r>
            <w:r w:rsidRPr="00C576A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0D3B1706" w14:textId="26A07F65" w:rsidR="00AA60ED" w:rsidRDefault="00AA60ED" w:rsidP="000D5264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uitleggen wat de overeenkomsten </w:t>
            </w:r>
            <w:r w:rsidR="00B040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zijn tussen religies. </w:t>
            </w:r>
          </w:p>
          <w:p w14:paraId="7228F6F5" w14:textId="176623AD" w:rsidR="00B040C6" w:rsidRPr="009B6588" w:rsidRDefault="00B040C6" w:rsidP="000D5264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uitleggen wat de verschillen zijn tussen religies. </w:t>
            </w:r>
          </w:p>
        </w:tc>
      </w:tr>
      <w:tr w:rsidR="003B1352" w:rsidRPr="00763B79" w14:paraId="35B0351D" w14:textId="77777777" w:rsidTr="00FA06F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36C98BB" w14:textId="77777777" w:rsidR="003B1352" w:rsidRPr="00763B79" w:rsidRDefault="003B1352" w:rsidP="00EA0FD4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382C2017" w14:textId="7CF63B2E" w:rsidR="003B1352" w:rsidRPr="009820F3" w:rsidRDefault="003B1352" w:rsidP="00C576A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3398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</w:t>
            </w:r>
            <w:r w:rsidR="0024534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zorgen voor mensen die het moeilijk hebben. </w:t>
            </w:r>
          </w:p>
        </w:tc>
        <w:tc>
          <w:tcPr>
            <w:tcW w:w="2734" w:type="pct"/>
          </w:tcPr>
          <w:p w14:paraId="0E6B80ED" w14:textId="15B26667" w:rsidR="00D05CA7" w:rsidRPr="009B6588" w:rsidRDefault="00D05CA7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6A11C5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zonder vooroordelen</w:t>
            </w: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kijken naar mensen uit een andere cultuur</w:t>
            </w:r>
            <w:r w:rsidR="00077226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5448ECD2" w14:textId="286BF870" w:rsidR="00715224" w:rsidRPr="009B6588" w:rsidRDefault="00715224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nadenken over oplossingen tegen armoede. </w:t>
            </w:r>
          </w:p>
          <w:p w14:paraId="2FE528FA" w14:textId="16C1D5EF" w:rsidR="003B1352" w:rsidRPr="009B6588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715224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nadenken over wat ik kan doen tegen slavernij. </w:t>
            </w:r>
          </w:p>
          <w:p w14:paraId="0561C34F" w14:textId="4A86891F" w:rsidR="003B1352" w:rsidRPr="009B6588" w:rsidRDefault="003B1352" w:rsidP="003B135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4F0968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vervolgende christenen ondersteunen. </w:t>
            </w:r>
          </w:p>
          <w:p w14:paraId="7AACE4E1" w14:textId="77777777" w:rsidR="00861BCE" w:rsidRPr="009B6588" w:rsidRDefault="003B1352" w:rsidP="00861BC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nadenken </w:t>
            </w:r>
            <w:r w:rsidR="00160FFA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waarom het belangrijk is dat landen </w:t>
            </w:r>
            <w:r w:rsidR="00861BCE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met elkaar samenwerken. </w:t>
            </w:r>
          </w:p>
          <w:p w14:paraId="7B4F8BB9" w14:textId="4FFFFBAA" w:rsidR="003B1352" w:rsidRPr="009B6588" w:rsidRDefault="003B1352" w:rsidP="00861BC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861BCE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respectvol </w:t>
            </w:r>
            <w:r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in gesprek gaan met mensen die een ander geloof hebben.</w:t>
            </w:r>
          </w:p>
        </w:tc>
      </w:tr>
    </w:tbl>
    <w:p w14:paraId="7C49CC23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sectPr w:rsidR="0038220C" w:rsidSect="0049014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ED066" w14:textId="77777777" w:rsidR="009D49DE" w:rsidRDefault="009D49DE" w:rsidP="004B0919">
      <w:r>
        <w:separator/>
      </w:r>
    </w:p>
  </w:endnote>
  <w:endnote w:type="continuationSeparator" w:id="0">
    <w:p w14:paraId="0E9F59BE" w14:textId="77777777" w:rsidR="009D49DE" w:rsidRDefault="009D49DE" w:rsidP="004B0919">
      <w:r>
        <w:continuationSeparator/>
      </w:r>
    </w:p>
  </w:endnote>
  <w:endnote w:type="continuationNotice" w:id="1">
    <w:p w14:paraId="1DF2EBB7" w14:textId="77777777" w:rsidR="009D49DE" w:rsidRDefault="009D49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259700FD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2D0DB2D2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76C4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8242" behindDoc="0" locked="0" layoutInCell="1" allowOverlap="1" wp14:anchorId="2A9B2A85" wp14:editId="1DBAFE52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68059" w14:textId="77777777" w:rsidR="009D49DE" w:rsidRDefault="009D49DE" w:rsidP="004B0919">
      <w:r>
        <w:separator/>
      </w:r>
    </w:p>
  </w:footnote>
  <w:footnote w:type="continuationSeparator" w:id="0">
    <w:p w14:paraId="723978A3" w14:textId="77777777" w:rsidR="009D49DE" w:rsidRDefault="009D49DE" w:rsidP="004B0919">
      <w:r>
        <w:continuationSeparator/>
      </w:r>
    </w:p>
  </w:footnote>
  <w:footnote w:type="continuationNotice" w:id="1">
    <w:p w14:paraId="269B59A9" w14:textId="77777777" w:rsidR="009D49DE" w:rsidRDefault="009D49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38B4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A2131FA" wp14:editId="268718B7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707309BC" w14:textId="77777777" w:rsidR="002277ED" w:rsidRDefault="002277ED" w:rsidP="004B0919">
    <w:pPr>
      <w:pStyle w:val="Koptekst"/>
      <w:rPr>
        <w:noProof/>
      </w:rPr>
    </w:pPr>
  </w:p>
  <w:p w14:paraId="084961EB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FBA1" w14:textId="1D772606" w:rsidR="004B0919" w:rsidRDefault="00813092" w:rsidP="00143951">
    <w:pPr>
      <w:pStyle w:val="Koptekst"/>
      <w:tabs>
        <w:tab w:val="clear" w:pos="4536"/>
        <w:tab w:val="clear" w:pos="9072"/>
        <w:tab w:val="left" w:pos="3544"/>
      </w:tabs>
    </w:pPr>
    <w:r>
      <w:rPr>
        <w:noProof/>
      </w:rPr>
      <w:drawing>
        <wp:anchor distT="0" distB="0" distL="114300" distR="114300" simplePos="0" relativeHeight="251659266" behindDoc="1" locked="0" layoutInCell="1" allowOverlap="1" wp14:anchorId="694CB57B" wp14:editId="0650631D">
          <wp:simplePos x="0" y="0"/>
          <wp:positionH relativeFrom="margin">
            <wp:posOffset>-753517</wp:posOffset>
          </wp:positionH>
          <wp:positionV relativeFrom="paragraph">
            <wp:posOffset>-186994</wp:posOffset>
          </wp:positionV>
          <wp:extent cx="1625600" cy="1330960"/>
          <wp:effectExtent l="0" t="0" r="0" b="2540"/>
          <wp:wrapTight wrapText="bothSides">
            <wp:wrapPolygon edited="0">
              <wp:start x="0" y="0"/>
              <wp:lineTo x="0" y="21332"/>
              <wp:lineTo x="21263" y="21332"/>
              <wp:lineTo x="21263" y="0"/>
              <wp:lineTo x="0" y="0"/>
            </wp:wrapPolygon>
          </wp:wrapTight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488"/>
                  <a:stretch>
                    <a:fillRect/>
                  </a:stretch>
                </pic:blipFill>
                <pic:spPr bwMode="auto">
                  <a:xfrm>
                    <a:off x="0" y="0"/>
                    <a:ext cx="1625600" cy="1330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27CBF69B" wp14:editId="1F9798F5">
          <wp:simplePos x="0" y="0"/>
          <wp:positionH relativeFrom="column">
            <wp:posOffset>1908810</wp:posOffset>
          </wp:positionH>
          <wp:positionV relativeFrom="paragraph">
            <wp:posOffset>-486410</wp:posOffset>
          </wp:positionV>
          <wp:extent cx="4718685" cy="1762760"/>
          <wp:effectExtent l="0" t="0" r="0" b="889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73588"/>
                  <a:stretch>
                    <a:fillRect/>
                  </a:stretch>
                </pic:blipFill>
                <pic:spPr bwMode="auto">
                  <a:xfrm>
                    <a:off x="0" y="0"/>
                    <a:ext cx="4718685" cy="1762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395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1445"/>
    <w:multiLevelType w:val="hybridMultilevel"/>
    <w:tmpl w:val="D42888D8"/>
    <w:lvl w:ilvl="0" w:tplc="645ED16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534A3"/>
    <w:multiLevelType w:val="hybridMultilevel"/>
    <w:tmpl w:val="A9B40DE0"/>
    <w:lvl w:ilvl="0" w:tplc="E448397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251F7"/>
    <w:multiLevelType w:val="hybridMultilevel"/>
    <w:tmpl w:val="3F947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71F63"/>
    <w:multiLevelType w:val="hybridMultilevel"/>
    <w:tmpl w:val="AB3CAE8C"/>
    <w:lvl w:ilvl="0" w:tplc="C04842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134A6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19E4A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BA214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3B232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6DC69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95CBB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05CB6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BE01E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449954CE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3260F7"/>
    <w:multiLevelType w:val="hybridMultilevel"/>
    <w:tmpl w:val="D8EEA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533B4"/>
    <w:multiLevelType w:val="hybridMultilevel"/>
    <w:tmpl w:val="9F32C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B74D0"/>
    <w:multiLevelType w:val="hybridMultilevel"/>
    <w:tmpl w:val="40B6E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F018A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04DB0"/>
    <w:multiLevelType w:val="hybridMultilevel"/>
    <w:tmpl w:val="50F898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84E34"/>
    <w:multiLevelType w:val="hybridMultilevel"/>
    <w:tmpl w:val="A87E99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A6FF0"/>
    <w:multiLevelType w:val="hybridMultilevel"/>
    <w:tmpl w:val="343ADB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22DB8"/>
    <w:multiLevelType w:val="hybridMultilevel"/>
    <w:tmpl w:val="6AC0DA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2F5854"/>
    <w:multiLevelType w:val="hybridMultilevel"/>
    <w:tmpl w:val="CA303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222F4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18"/>
  </w:num>
  <w:num w:numId="2" w16cid:durableId="480774690">
    <w:abstractNumId w:val="4"/>
  </w:num>
  <w:num w:numId="3" w16cid:durableId="2021153377">
    <w:abstractNumId w:val="8"/>
  </w:num>
  <w:num w:numId="4" w16cid:durableId="924993501">
    <w:abstractNumId w:val="3"/>
  </w:num>
  <w:num w:numId="5" w16cid:durableId="1964533995">
    <w:abstractNumId w:val="20"/>
  </w:num>
  <w:num w:numId="6" w16cid:durableId="310139652">
    <w:abstractNumId w:val="16"/>
  </w:num>
  <w:num w:numId="7" w16cid:durableId="301204208">
    <w:abstractNumId w:val="13"/>
  </w:num>
  <w:num w:numId="8" w16cid:durableId="1612323459">
    <w:abstractNumId w:val="7"/>
  </w:num>
  <w:num w:numId="9" w16cid:durableId="338237547">
    <w:abstractNumId w:val="22"/>
  </w:num>
  <w:num w:numId="10" w16cid:durableId="294524946">
    <w:abstractNumId w:val="21"/>
  </w:num>
  <w:num w:numId="11" w16cid:durableId="184712816">
    <w:abstractNumId w:val="15"/>
  </w:num>
  <w:num w:numId="12" w16cid:durableId="1345471141">
    <w:abstractNumId w:val="19"/>
  </w:num>
  <w:num w:numId="13" w16cid:durableId="1357346689">
    <w:abstractNumId w:val="14"/>
  </w:num>
  <w:num w:numId="14" w16cid:durableId="572197729">
    <w:abstractNumId w:val="6"/>
  </w:num>
  <w:num w:numId="15" w16cid:durableId="1884518539">
    <w:abstractNumId w:val="0"/>
  </w:num>
  <w:num w:numId="16" w16cid:durableId="1845628494">
    <w:abstractNumId w:val="1"/>
  </w:num>
  <w:num w:numId="17" w16cid:durableId="721368205">
    <w:abstractNumId w:val="12"/>
  </w:num>
  <w:num w:numId="18" w16cid:durableId="2083943739">
    <w:abstractNumId w:val="2"/>
  </w:num>
  <w:num w:numId="19" w16cid:durableId="380180647">
    <w:abstractNumId w:val="17"/>
  </w:num>
  <w:num w:numId="20" w16cid:durableId="821193374">
    <w:abstractNumId w:val="9"/>
  </w:num>
  <w:num w:numId="21" w16cid:durableId="1965576006">
    <w:abstractNumId w:val="5"/>
  </w:num>
  <w:num w:numId="22" w16cid:durableId="1327778632">
    <w:abstractNumId w:val="10"/>
  </w:num>
  <w:num w:numId="23" w16cid:durableId="200947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352"/>
    <w:rsid w:val="00005D54"/>
    <w:rsid w:val="00011E71"/>
    <w:rsid w:val="00017FB7"/>
    <w:rsid w:val="00024092"/>
    <w:rsid w:val="000311D3"/>
    <w:rsid w:val="000325D5"/>
    <w:rsid w:val="00034F4D"/>
    <w:rsid w:val="0003608F"/>
    <w:rsid w:val="0003628A"/>
    <w:rsid w:val="00051F69"/>
    <w:rsid w:val="00052825"/>
    <w:rsid w:val="00057B80"/>
    <w:rsid w:val="00060056"/>
    <w:rsid w:val="0006179E"/>
    <w:rsid w:val="00061AE4"/>
    <w:rsid w:val="00070E80"/>
    <w:rsid w:val="00077226"/>
    <w:rsid w:val="0008545D"/>
    <w:rsid w:val="000A071E"/>
    <w:rsid w:val="000C5B9B"/>
    <w:rsid w:val="000D246A"/>
    <w:rsid w:val="000D4AA4"/>
    <w:rsid w:val="000D5264"/>
    <w:rsid w:val="000D60E4"/>
    <w:rsid w:val="000D6D81"/>
    <w:rsid w:val="000D7444"/>
    <w:rsid w:val="000D7D60"/>
    <w:rsid w:val="000E3D0B"/>
    <w:rsid w:val="000F6654"/>
    <w:rsid w:val="00107EB1"/>
    <w:rsid w:val="001111FB"/>
    <w:rsid w:val="00117853"/>
    <w:rsid w:val="0012071A"/>
    <w:rsid w:val="001230BF"/>
    <w:rsid w:val="0012466C"/>
    <w:rsid w:val="00130419"/>
    <w:rsid w:val="00130B23"/>
    <w:rsid w:val="00131C70"/>
    <w:rsid w:val="001339A5"/>
    <w:rsid w:val="00136B55"/>
    <w:rsid w:val="00137219"/>
    <w:rsid w:val="0014269A"/>
    <w:rsid w:val="00143951"/>
    <w:rsid w:val="00150536"/>
    <w:rsid w:val="00150E1B"/>
    <w:rsid w:val="001550CF"/>
    <w:rsid w:val="00160FFA"/>
    <w:rsid w:val="001714C5"/>
    <w:rsid w:val="00171A4A"/>
    <w:rsid w:val="00173D6C"/>
    <w:rsid w:val="0018093C"/>
    <w:rsid w:val="00181FCA"/>
    <w:rsid w:val="00190837"/>
    <w:rsid w:val="001922FD"/>
    <w:rsid w:val="001A05F9"/>
    <w:rsid w:val="001A3966"/>
    <w:rsid w:val="001A668A"/>
    <w:rsid w:val="001A6BD7"/>
    <w:rsid w:val="001B2EA5"/>
    <w:rsid w:val="001B4D8F"/>
    <w:rsid w:val="001C00C6"/>
    <w:rsid w:val="001C06F2"/>
    <w:rsid w:val="001C5D6B"/>
    <w:rsid w:val="001D0DA1"/>
    <w:rsid w:val="001D5FAC"/>
    <w:rsid w:val="001E11E7"/>
    <w:rsid w:val="001E491D"/>
    <w:rsid w:val="001F2D3D"/>
    <w:rsid w:val="001F2DEB"/>
    <w:rsid w:val="001F492C"/>
    <w:rsid w:val="00203B59"/>
    <w:rsid w:val="00204B35"/>
    <w:rsid w:val="00205140"/>
    <w:rsid w:val="0021084F"/>
    <w:rsid w:val="002124F6"/>
    <w:rsid w:val="00215DAA"/>
    <w:rsid w:val="002277ED"/>
    <w:rsid w:val="00227BBC"/>
    <w:rsid w:val="00227D95"/>
    <w:rsid w:val="002303AF"/>
    <w:rsid w:val="00233489"/>
    <w:rsid w:val="00236EA5"/>
    <w:rsid w:val="002401AF"/>
    <w:rsid w:val="00240603"/>
    <w:rsid w:val="002408D9"/>
    <w:rsid w:val="00241222"/>
    <w:rsid w:val="0024534A"/>
    <w:rsid w:val="002461BA"/>
    <w:rsid w:val="00253936"/>
    <w:rsid w:val="00257C51"/>
    <w:rsid w:val="0026331A"/>
    <w:rsid w:val="0027123B"/>
    <w:rsid w:val="002832C2"/>
    <w:rsid w:val="002A1BB4"/>
    <w:rsid w:val="002A4B21"/>
    <w:rsid w:val="002A5B26"/>
    <w:rsid w:val="002A645B"/>
    <w:rsid w:val="002A7044"/>
    <w:rsid w:val="002C13B7"/>
    <w:rsid w:val="002C5990"/>
    <w:rsid w:val="002C6F87"/>
    <w:rsid w:val="002D278A"/>
    <w:rsid w:val="002D737B"/>
    <w:rsid w:val="002D7DE4"/>
    <w:rsid w:val="002F4211"/>
    <w:rsid w:val="002F7B00"/>
    <w:rsid w:val="003002BF"/>
    <w:rsid w:val="00312470"/>
    <w:rsid w:val="003129AC"/>
    <w:rsid w:val="0032103F"/>
    <w:rsid w:val="003372D4"/>
    <w:rsid w:val="00344A46"/>
    <w:rsid w:val="00350014"/>
    <w:rsid w:val="00355CC4"/>
    <w:rsid w:val="00360C5F"/>
    <w:rsid w:val="00367ECB"/>
    <w:rsid w:val="0037112A"/>
    <w:rsid w:val="00371580"/>
    <w:rsid w:val="003758F9"/>
    <w:rsid w:val="0038220C"/>
    <w:rsid w:val="003839E4"/>
    <w:rsid w:val="00384564"/>
    <w:rsid w:val="003A04C9"/>
    <w:rsid w:val="003A1BEA"/>
    <w:rsid w:val="003A31B5"/>
    <w:rsid w:val="003B1352"/>
    <w:rsid w:val="003B3ABB"/>
    <w:rsid w:val="003C69DA"/>
    <w:rsid w:val="003D2060"/>
    <w:rsid w:val="003D4145"/>
    <w:rsid w:val="003E00BB"/>
    <w:rsid w:val="003E2DE7"/>
    <w:rsid w:val="003E3A46"/>
    <w:rsid w:val="003E4AA7"/>
    <w:rsid w:val="003F27D4"/>
    <w:rsid w:val="003F5199"/>
    <w:rsid w:val="003F6EAF"/>
    <w:rsid w:val="00401707"/>
    <w:rsid w:val="00417AC5"/>
    <w:rsid w:val="00422AAC"/>
    <w:rsid w:val="00424C1B"/>
    <w:rsid w:val="00425C3B"/>
    <w:rsid w:val="004277BD"/>
    <w:rsid w:val="00430209"/>
    <w:rsid w:val="00430A7B"/>
    <w:rsid w:val="00430A9C"/>
    <w:rsid w:val="00431A1D"/>
    <w:rsid w:val="00447617"/>
    <w:rsid w:val="00456341"/>
    <w:rsid w:val="00457774"/>
    <w:rsid w:val="00465314"/>
    <w:rsid w:val="00465B74"/>
    <w:rsid w:val="00474036"/>
    <w:rsid w:val="004741BA"/>
    <w:rsid w:val="00477E34"/>
    <w:rsid w:val="0048030F"/>
    <w:rsid w:val="00481502"/>
    <w:rsid w:val="004844E3"/>
    <w:rsid w:val="00490146"/>
    <w:rsid w:val="004A1035"/>
    <w:rsid w:val="004B0919"/>
    <w:rsid w:val="004B5E33"/>
    <w:rsid w:val="004B6AE6"/>
    <w:rsid w:val="004C119F"/>
    <w:rsid w:val="004C37C4"/>
    <w:rsid w:val="004D1829"/>
    <w:rsid w:val="004D2181"/>
    <w:rsid w:val="004E0DA1"/>
    <w:rsid w:val="004E5D2C"/>
    <w:rsid w:val="004F0968"/>
    <w:rsid w:val="004F46C9"/>
    <w:rsid w:val="005067D0"/>
    <w:rsid w:val="0052412A"/>
    <w:rsid w:val="00524EBA"/>
    <w:rsid w:val="005319B5"/>
    <w:rsid w:val="00532BAE"/>
    <w:rsid w:val="00547CC2"/>
    <w:rsid w:val="005511AA"/>
    <w:rsid w:val="00567E8C"/>
    <w:rsid w:val="00571C24"/>
    <w:rsid w:val="005725A1"/>
    <w:rsid w:val="00574234"/>
    <w:rsid w:val="00574B3D"/>
    <w:rsid w:val="0057650C"/>
    <w:rsid w:val="005838EE"/>
    <w:rsid w:val="00586C63"/>
    <w:rsid w:val="005A6C3F"/>
    <w:rsid w:val="005A6D0C"/>
    <w:rsid w:val="005C1ECB"/>
    <w:rsid w:val="005C4610"/>
    <w:rsid w:val="005D44D3"/>
    <w:rsid w:val="005E7CF2"/>
    <w:rsid w:val="005F6520"/>
    <w:rsid w:val="006040EB"/>
    <w:rsid w:val="0060777B"/>
    <w:rsid w:val="00614307"/>
    <w:rsid w:val="006158DA"/>
    <w:rsid w:val="006167CB"/>
    <w:rsid w:val="00621832"/>
    <w:rsid w:val="0062540C"/>
    <w:rsid w:val="00630C0B"/>
    <w:rsid w:val="006376D1"/>
    <w:rsid w:val="00641566"/>
    <w:rsid w:val="006436D5"/>
    <w:rsid w:val="00646DB4"/>
    <w:rsid w:val="00651B8B"/>
    <w:rsid w:val="0065352D"/>
    <w:rsid w:val="00664CCC"/>
    <w:rsid w:val="00667CBB"/>
    <w:rsid w:val="0067491B"/>
    <w:rsid w:val="00685A4F"/>
    <w:rsid w:val="006875A1"/>
    <w:rsid w:val="006968B7"/>
    <w:rsid w:val="00697423"/>
    <w:rsid w:val="006A0CBB"/>
    <w:rsid w:val="006A11C5"/>
    <w:rsid w:val="006A3915"/>
    <w:rsid w:val="006A45D2"/>
    <w:rsid w:val="006B366B"/>
    <w:rsid w:val="006B48CD"/>
    <w:rsid w:val="006C2B29"/>
    <w:rsid w:val="006C547F"/>
    <w:rsid w:val="006D48CB"/>
    <w:rsid w:val="006D638D"/>
    <w:rsid w:val="006E14D9"/>
    <w:rsid w:val="006E46CA"/>
    <w:rsid w:val="006E5ADD"/>
    <w:rsid w:val="006E652F"/>
    <w:rsid w:val="006E6B23"/>
    <w:rsid w:val="006F57D3"/>
    <w:rsid w:val="006F7D18"/>
    <w:rsid w:val="00707B1C"/>
    <w:rsid w:val="007127B0"/>
    <w:rsid w:val="00715224"/>
    <w:rsid w:val="00717E5F"/>
    <w:rsid w:val="007200D6"/>
    <w:rsid w:val="00724839"/>
    <w:rsid w:val="0073216A"/>
    <w:rsid w:val="0073691B"/>
    <w:rsid w:val="007371B0"/>
    <w:rsid w:val="00756972"/>
    <w:rsid w:val="00757B17"/>
    <w:rsid w:val="00761C0F"/>
    <w:rsid w:val="00762E28"/>
    <w:rsid w:val="007644CF"/>
    <w:rsid w:val="00777035"/>
    <w:rsid w:val="007841AA"/>
    <w:rsid w:val="00786382"/>
    <w:rsid w:val="00794ED7"/>
    <w:rsid w:val="007A4B73"/>
    <w:rsid w:val="007B181C"/>
    <w:rsid w:val="007B777C"/>
    <w:rsid w:val="007C254E"/>
    <w:rsid w:val="007D1807"/>
    <w:rsid w:val="007D1EDE"/>
    <w:rsid w:val="007D3CD9"/>
    <w:rsid w:val="007D4C11"/>
    <w:rsid w:val="007D6615"/>
    <w:rsid w:val="007D6B08"/>
    <w:rsid w:val="007E1165"/>
    <w:rsid w:val="007E49F5"/>
    <w:rsid w:val="007F0428"/>
    <w:rsid w:val="007F2757"/>
    <w:rsid w:val="007F5485"/>
    <w:rsid w:val="00800830"/>
    <w:rsid w:val="00803086"/>
    <w:rsid w:val="00813092"/>
    <w:rsid w:val="008169DB"/>
    <w:rsid w:val="008308E6"/>
    <w:rsid w:val="008325FD"/>
    <w:rsid w:val="00842F5C"/>
    <w:rsid w:val="00846B1A"/>
    <w:rsid w:val="00846DD9"/>
    <w:rsid w:val="008472A2"/>
    <w:rsid w:val="00860929"/>
    <w:rsid w:val="00861BCE"/>
    <w:rsid w:val="00863BC5"/>
    <w:rsid w:val="00864F6D"/>
    <w:rsid w:val="00865B99"/>
    <w:rsid w:val="00865E9A"/>
    <w:rsid w:val="00881F13"/>
    <w:rsid w:val="00890C1F"/>
    <w:rsid w:val="008A16E7"/>
    <w:rsid w:val="008A3E0E"/>
    <w:rsid w:val="008B27BD"/>
    <w:rsid w:val="008B36D2"/>
    <w:rsid w:val="008D323E"/>
    <w:rsid w:val="008D4B61"/>
    <w:rsid w:val="008D5D1D"/>
    <w:rsid w:val="008F1A4A"/>
    <w:rsid w:val="008F4D4D"/>
    <w:rsid w:val="0090027C"/>
    <w:rsid w:val="009009DC"/>
    <w:rsid w:val="0090173A"/>
    <w:rsid w:val="00903117"/>
    <w:rsid w:val="00911738"/>
    <w:rsid w:val="00911DBE"/>
    <w:rsid w:val="00914E01"/>
    <w:rsid w:val="00916CC3"/>
    <w:rsid w:val="00920B86"/>
    <w:rsid w:val="00923708"/>
    <w:rsid w:val="00923D20"/>
    <w:rsid w:val="00926F8B"/>
    <w:rsid w:val="009303B9"/>
    <w:rsid w:val="00930900"/>
    <w:rsid w:val="00931869"/>
    <w:rsid w:val="009343FF"/>
    <w:rsid w:val="00936846"/>
    <w:rsid w:val="009372C3"/>
    <w:rsid w:val="00942487"/>
    <w:rsid w:val="009442C7"/>
    <w:rsid w:val="0095023E"/>
    <w:rsid w:val="00960D10"/>
    <w:rsid w:val="0096153C"/>
    <w:rsid w:val="009623E9"/>
    <w:rsid w:val="00962F9C"/>
    <w:rsid w:val="00965787"/>
    <w:rsid w:val="009675E5"/>
    <w:rsid w:val="009708BD"/>
    <w:rsid w:val="009718A7"/>
    <w:rsid w:val="0097315F"/>
    <w:rsid w:val="00987B5A"/>
    <w:rsid w:val="00992C4D"/>
    <w:rsid w:val="00993257"/>
    <w:rsid w:val="00993B59"/>
    <w:rsid w:val="0099521F"/>
    <w:rsid w:val="009B14C2"/>
    <w:rsid w:val="009B1737"/>
    <w:rsid w:val="009B6588"/>
    <w:rsid w:val="009C585C"/>
    <w:rsid w:val="009D2D03"/>
    <w:rsid w:val="009D49DE"/>
    <w:rsid w:val="009E200F"/>
    <w:rsid w:val="009E2E46"/>
    <w:rsid w:val="009E50EE"/>
    <w:rsid w:val="00A03150"/>
    <w:rsid w:val="00A1608C"/>
    <w:rsid w:val="00A35ADE"/>
    <w:rsid w:val="00A53074"/>
    <w:rsid w:val="00A556C1"/>
    <w:rsid w:val="00A67D2A"/>
    <w:rsid w:val="00A67E52"/>
    <w:rsid w:val="00A73302"/>
    <w:rsid w:val="00A7658F"/>
    <w:rsid w:val="00A772D2"/>
    <w:rsid w:val="00A83C8B"/>
    <w:rsid w:val="00A91D9E"/>
    <w:rsid w:val="00A97205"/>
    <w:rsid w:val="00AA5445"/>
    <w:rsid w:val="00AA60ED"/>
    <w:rsid w:val="00AB1FD9"/>
    <w:rsid w:val="00AC41E1"/>
    <w:rsid w:val="00AC7693"/>
    <w:rsid w:val="00AD6A94"/>
    <w:rsid w:val="00AE56CE"/>
    <w:rsid w:val="00AF26C4"/>
    <w:rsid w:val="00AF3D45"/>
    <w:rsid w:val="00AF7B87"/>
    <w:rsid w:val="00B040C6"/>
    <w:rsid w:val="00B06C6E"/>
    <w:rsid w:val="00B1025B"/>
    <w:rsid w:val="00B21196"/>
    <w:rsid w:val="00B215A0"/>
    <w:rsid w:val="00B22986"/>
    <w:rsid w:val="00B305D3"/>
    <w:rsid w:val="00B36091"/>
    <w:rsid w:val="00B36A5B"/>
    <w:rsid w:val="00B3713B"/>
    <w:rsid w:val="00B723D1"/>
    <w:rsid w:val="00B72971"/>
    <w:rsid w:val="00B72CFE"/>
    <w:rsid w:val="00B73CA7"/>
    <w:rsid w:val="00B77351"/>
    <w:rsid w:val="00B836B7"/>
    <w:rsid w:val="00B95447"/>
    <w:rsid w:val="00B96425"/>
    <w:rsid w:val="00BA7B9B"/>
    <w:rsid w:val="00BB2681"/>
    <w:rsid w:val="00BB358B"/>
    <w:rsid w:val="00BC1671"/>
    <w:rsid w:val="00BD4429"/>
    <w:rsid w:val="00BD7FE7"/>
    <w:rsid w:val="00BE18FA"/>
    <w:rsid w:val="00BE4ED1"/>
    <w:rsid w:val="00BF1AD3"/>
    <w:rsid w:val="00BF2B24"/>
    <w:rsid w:val="00C01B35"/>
    <w:rsid w:val="00C05E60"/>
    <w:rsid w:val="00C06289"/>
    <w:rsid w:val="00C15F4B"/>
    <w:rsid w:val="00C26B15"/>
    <w:rsid w:val="00C26B42"/>
    <w:rsid w:val="00C3395E"/>
    <w:rsid w:val="00C339F0"/>
    <w:rsid w:val="00C34D5A"/>
    <w:rsid w:val="00C41C5B"/>
    <w:rsid w:val="00C44016"/>
    <w:rsid w:val="00C47DD4"/>
    <w:rsid w:val="00C576AB"/>
    <w:rsid w:val="00C813AE"/>
    <w:rsid w:val="00C814D7"/>
    <w:rsid w:val="00C833DC"/>
    <w:rsid w:val="00C87CD7"/>
    <w:rsid w:val="00CB0046"/>
    <w:rsid w:val="00CB51AB"/>
    <w:rsid w:val="00CB5887"/>
    <w:rsid w:val="00CB58E5"/>
    <w:rsid w:val="00CC01BB"/>
    <w:rsid w:val="00CC209E"/>
    <w:rsid w:val="00CD0596"/>
    <w:rsid w:val="00CD08F2"/>
    <w:rsid w:val="00CD3576"/>
    <w:rsid w:val="00CD4A2E"/>
    <w:rsid w:val="00CE3228"/>
    <w:rsid w:val="00CE41CB"/>
    <w:rsid w:val="00CE4759"/>
    <w:rsid w:val="00CE4F16"/>
    <w:rsid w:val="00CF27BB"/>
    <w:rsid w:val="00CF3D67"/>
    <w:rsid w:val="00CF6813"/>
    <w:rsid w:val="00CF7348"/>
    <w:rsid w:val="00D01750"/>
    <w:rsid w:val="00D05CA7"/>
    <w:rsid w:val="00D12731"/>
    <w:rsid w:val="00D12F50"/>
    <w:rsid w:val="00D20DD3"/>
    <w:rsid w:val="00D31F11"/>
    <w:rsid w:val="00D37BD1"/>
    <w:rsid w:val="00D41CB5"/>
    <w:rsid w:val="00D51F97"/>
    <w:rsid w:val="00D52A59"/>
    <w:rsid w:val="00D61293"/>
    <w:rsid w:val="00D661B5"/>
    <w:rsid w:val="00D7387D"/>
    <w:rsid w:val="00D83A12"/>
    <w:rsid w:val="00D913DA"/>
    <w:rsid w:val="00DC3875"/>
    <w:rsid w:val="00DC3C1A"/>
    <w:rsid w:val="00DD79BD"/>
    <w:rsid w:val="00DE4801"/>
    <w:rsid w:val="00DF1F21"/>
    <w:rsid w:val="00E14A00"/>
    <w:rsid w:val="00E17214"/>
    <w:rsid w:val="00E1759A"/>
    <w:rsid w:val="00E21D34"/>
    <w:rsid w:val="00E2467E"/>
    <w:rsid w:val="00E259AC"/>
    <w:rsid w:val="00E316BC"/>
    <w:rsid w:val="00E428DF"/>
    <w:rsid w:val="00E43592"/>
    <w:rsid w:val="00E44CAB"/>
    <w:rsid w:val="00E45D0F"/>
    <w:rsid w:val="00E46A57"/>
    <w:rsid w:val="00E47DFA"/>
    <w:rsid w:val="00E5136B"/>
    <w:rsid w:val="00E53F8E"/>
    <w:rsid w:val="00E54F0E"/>
    <w:rsid w:val="00E6166D"/>
    <w:rsid w:val="00E65F48"/>
    <w:rsid w:val="00E677D9"/>
    <w:rsid w:val="00E77D3D"/>
    <w:rsid w:val="00E850FF"/>
    <w:rsid w:val="00E862D6"/>
    <w:rsid w:val="00E96826"/>
    <w:rsid w:val="00E97CFB"/>
    <w:rsid w:val="00EA0FD4"/>
    <w:rsid w:val="00EA1EF1"/>
    <w:rsid w:val="00EA6AA6"/>
    <w:rsid w:val="00EA77FF"/>
    <w:rsid w:val="00EB67D3"/>
    <w:rsid w:val="00EB7F50"/>
    <w:rsid w:val="00EC62D8"/>
    <w:rsid w:val="00ED19C1"/>
    <w:rsid w:val="00ED36EC"/>
    <w:rsid w:val="00ED3DBB"/>
    <w:rsid w:val="00EE5AC7"/>
    <w:rsid w:val="00EE79AC"/>
    <w:rsid w:val="00EF3A06"/>
    <w:rsid w:val="00EF6F60"/>
    <w:rsid w:val="00F07133"/>
    <w:rsid w:val="00F15659"/>
    <w:rsid w:val="00F2606C"/>
    <w:rsid w:val="00F27DE7"/>
    <w:rsid w:val="00F30CF8"/>
    <w:rsid w:val="00F36C84"/>
    <w:rsid w:val="00F40907"/>
    <w:rsid w:val="00F436FA"/>
    <w:rsid w:val="00F5213D"/>
    <w:rsid w:val="00F55FCD"/>
    <w:rsid w:val="00F61856"/>
    <w:rsid w:val="00F7375F"/>
    <w:rsid w:val="00F74F95"/>
    <w:rsid w:val="00F870D9"/>
    <w:rsid w:val="00F87C11"/>
    <w:rsid w:val="00F90072"/>
    <w:rsid w:val="00F91E66"/>
    <w:rsid w:val="00FA06F6"/>
    <w:rsid w:val="00FA4EC6"/>
    <w:rsid w:val="00FA699B"/>
    <w:rsid w:val="00FB2606"/>
    <w:rsid w:val="00FB50C6"/>
    <w:rsid w:val="00FB52E5"/>
    <w:rsid w:val="00FC22F4"/>
    <w:rsid w:val="00FD17D6"/>
    <w:rsid w:val="00FD304B"/>
    <w:rsid w:val="00FD48E5"/>
    <w:rsid w:val="00FD62BB"/>
    <w:rsid w:val="00FE10F4"/>
    <w:rsid w:val="00FE63CF"/>
    <w:rsid w:val="00FF445F"/>
    <w:rsid w:val="122DB0E5"/>
    <w:rsid w:val="56738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1B38F"/>
  <w15:chartTrackingRefBased/>
  <w15:docId w15:val="{EA4E2F45-1FF3-410B-B9CE-CEE0B3F6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1352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863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638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6382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63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6382"/>
    <w:rPr>
      <w:rFonts w:ascii="Calibri" w:hAnsi="Calibri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E17214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936846"/>
    <w:pPr>
      <w:spacing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A3E23D-B44F-4A39-AFEF-37B18FAB2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112</TotalTime>
  <Pages>3</Pages>
  <Words>1398</Words>
  <Characters>7695</Characters>
  <Application>Microsoft Office Word</Application>
  <DocSecurity>0</DocSecurity>
  <Lines>64</Lines>
  <Paragraphs>18</Paragraphs>
  <ScaleCrop>false</ScaleCrop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Jansen-Tigchelaar, Doreanne | Gouwe Academie</cp:lastModifiedBy>
  <cp:revision>318</cp:revision>
  <cp:lastPrinted>2025-03-25T14:34:00Z</cp:lastPrinted>
  <dcterms:created xsi:type="dcterms:W3CDTF">2025-02-03T22:31:00Z</dcterms:created>
  <dcterms:modified xsi:type="dcterms:W3CDTF">2026-09-14T14:45:00Z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