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5614" w14:textId="346BFCA5" w:rsidR="000200A6" w:rsidRPr="00140D99" w:rsidRDefault="001D6E4A" w:rsidP="000200A6">
      <w:pPr>
        <w:pStyle w:val="Kop2"/>
        <w:rPr>
          <w:b/>
          <w:bCs/>
        </w:rPr>
      </w:pPr>
      <w:bookmarkStart w:id="0" w:name="_Toc149399932"/>
      <w:r>
        <w:rPr>
          <w:b/>
          <w:bCs/>
        </w:rPr>
        <w:t xml:space="preserve">SLRO </w:t>
      </w:r>
      <w:r w:rsidR="000200A6" w:rsidRPr="00140D99">
        <w:rPr>
          <w:b/>
          <w:bCs/>
        </w:rPr>
        <w:t>Leer</w:t>
      </w:r>
      <w:r w:rsidR="00C44B25">
        <w:rPr>
          <w:b/>
          <w:bCs/>
        </w:rPr>
        <w:t>kracht</w:t>
      </w:r>
      <w:r w:rsidR="000200A6" w:rsidRPr="00140D99">
        <w:rPr>
          <w:b/>
          <w:bCs/>
        </w:rPr>
        <w:t>vragenlijst groep 5-6</w:t>
      </w:r>
      <w:bookmarkEnd w:id="0"/>
    </w:p>
    <w:p w14:paraId="645C26EA" w14:textId="77777777" w:rsidR="000200A6" w:rsidRPr="001D4E18" w:rsidRDefault="000200A6" w:rsidP="000200A6"/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307A0100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3E4DBD58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21BAB5B2" w14:textId="280E1152" w:rsidR="000200A6" w:rsidRPr="00760DF4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2D92C02" w14:textId="72D1F03A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563518E6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3852049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5346EB5" w14:textId="7682DF35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2B479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het begrip onrechtvaardigheid is. </w:t>
            </w:r>
          </w:p>
        </w:tc>
        <w:tc>
          <w:tcPr>
            <w:tcW w:w="2734" w:type="pct"/>
          </w:tcPr>
          <w:p w14:paraId="3787D598" w14:textId="1B510DE7" w:rsidR="000200A6" w:rsidRPr="00627649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</w:t>
            </w:r>
            <w:r w:rsidR="0017536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hoe een ruzie kan ontstaan.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C695B29" w14:textId="55549E87" w:rsidR="000200A6" w:rsidRPr="00615FD5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FD185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ruzies oplost. </w:t>
            </w:r>
          </w:p>
          <w:p w14:paraId="40DAF35C" w14:textId="7EB63180" w:rsidR="000200A6" w:rsidRPr="00627649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3A71B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iets voor de ander kan doen. </w:t>
            </w:r>
          </w:p>
          <w:p w14:paraId="2AB6E47E" w14:textId="12615BDC" w:rsidR="000200A6" w:rsidRPr="00615FD5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3A71B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goede vriend voor iemand kan zijn. </w:t>
            </w:r>
          </w:p>
          <w:p w14:paraId="456887F8" w14:textId="3C0DC3D7" w:rsidR="000200A6" w:rsidRPr="00720144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zie</w:t>
            </w:r>
            <w:r w:rsidR="003A71B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0200A6" w:rsidRPr="00615FD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oneerlijke situaties in de Nederlandse samenleving.</w:t>
            </w:r>
          </w:p>
        </w:tc>
      </w:tr>
      <w:tr w:rsidR="00C81C00" w:rsidRPr="00763B79" w14:paraId="578C10CF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5D2E6C89" w14:textId="4B91280E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9069930" w14:textId="6E935184" w:rsidR="00C81C00" w:rsidRPr="00C81C00" w:rsidRDefault="003C69AF" w:rsidP="00C81C0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color w:val="003350"/>
                <w:sz w:val="16"/>
                <w:szCs w:val="16"/>
              </w:rPr>
              <w:t xml:space="preserve">De leerling </w:t>
            </w:r>
            <w:r w:rsidR="00C81C00" w:rsidRPr="18AF6B3C">
              <w:rPr>
                <w:rFonts w:asciiTheme="minorHAnsi" w:hAnsiTheme="minorHAnsi"/>
                <w:color w:val="003350"/>
                <w:sz w:val="16"/>
                <w:szCs w:val="16"/>
              </w:rPr>
              <w:t>kan ruzies oplossen</w:t>
            </w:r>
            <w:r w:rsidR="000C21DF">
              <w:rPr>
                <w:rFonts w:asciiTheme="minorHAnsi" w:hAnsiTheme="minorHAnsi"/>
                <w:color w:val="003350"/>
                <w:sz w:val="16"/>
                <w:szCs w:val="16"/>
              </w:rPr>
              <w:t>.</w:t>
            </w:r>
            <w:r w:rsidR="00C81C00" w:rsidRPr="18AF6B3C">
              <w:rPr>
                <w:rFonts w:asciiTheme="minorHAnsi" w:hAnsi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23191578" w14:textId="64EA1792" w:rsidR="00A6038B" w:rsidRDefault="003C69AF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De leerling </w:t>
            </w:r>
            <w:r w:rsidR="00A6038B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kan rustig blijven</w:t>
            </w:r>
            <w:r w:rsidR="003A71BA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147DDC26" w14:textId="03972877" w:rsidR="00A6038B" w:rsidRDefault="003C69AF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De leerling </w:t>
            </w:r>
            <w:r w:rsidR="00030333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kan </w:t>
            </w:r>
            <w:r w:rsidR="003A71BA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z</w:t>
            </w:r>
            <w:r w:rsidR="00030333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ijn gevoel vertellen bij een ruzie</w:t>
            </w:r>
            <w:r w:rsidR="003A71BA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335AE79E" w14:textId="58F80A56" w:rsidR="00030333" w:rsidRDefault="003C69AF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De leerling </w:t>
            </w:r>
            <w:r w:rsidR="00030333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kan stop hou op zeggen</w:t>
            </w:r>
            <w:r w:rsidR="003A71BA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660EFB8E" w14:textId="3EB16C6B" w:rsidR="00030333" w:rsidRDefault="003C69AF" w:rsidP="00D47BC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De leerling </w:t>
            </w:r>
            <w:r w:rsidR="00E10E03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kan een oplossing bedenken voor het probleem</w:t>
            </w:r>
            <w:r w:rsidR="003A71BA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>.</w:t>
            </w:r>
          </w:p>
          <w:p w14:paraId="6D2FA2F9" w14:textId="781EAEF4" w:rsidR="00B567F8" w:rsidRPr="00650AC3" w:rsidRDefault="003C69AF" w:rsidP="00650AC3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De leerling </w:t>
            </w:r>
            <w:r w:rsidR="00B567F8" w:rsidRPr="34E38979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kan </w:t>
            </w:r>
            <w:r w:rsidR="1DD04045" w:rsidRPr="2C4A2B7F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iemand</w:t>
            </w:r>
            <w:r w:rsidR="00B567F8" w:rsidRPr="34E38979">
              <w:rPr>
                <w:rFonts w:asciiTheme="minorHAnsi" w:hAnsiTheme="minorHAnsi"/>
                <w:i/>
                <w:color w:val="003350"/>
                <w:sz w:val="16"/>
                <w:szCs w:val="16"/>
              </w:rPr>
              <w:t xml:space="preserve"> erbij halen als er ruzie is. </w:t>
            </w:r>
          </w:p>
        </w:tc>
      </w:tr>
      <w:tr w:rsidR="00C81C00" w:rsidRPr="00763B79" w14:paraId="7D234A1B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186383C6" w14:textId="27E43558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CC3137A" w14:textId="6789C65F" w:rsidR="00C81C00" w:rsidRPr="006F7089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C81C00" w:rsidRP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doe</w:t>
            </w:r>
            <w:r w:rsidR="001E44A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t</w:t>
            </w:r>
            <w:r w:rsidR="00C81C00" w:rsidRP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iets waar een ander wat aan heeft.</w:t>
            </w:r>
          </w:p>
        </w:tc>
        <w:tc>
          <w:tcPr>
            <w:tcW w:w="2734" w:type="pct"/>
          </w:tcPr>
          <w:p w14:paraId="40DDA2D2" w14:textId="7D50ECF1" w:rsidR="006D21CD" w:rsidRDefault="003C69AF" w:rsidP="413CA76A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D21CD"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>kan een</w:t>
            </w:r>
            <w:r w:rsidR="306A9D72"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activiteit</w:t>
            </w:r>
            <w:r w:rsidR="006D21CD" w:rsidRPr="413CA76A">
              <w:rPr>
                <w:rFonts w:asciiTheme="minorHAnsi" w:hAnsiTheme="minorHAnsi"/>
                <w:i/>
                <w:iCs/>
                <w:color w:val="003350"/>
                <w:sz w:val="16"/>
                <w:szCs w:val="16"/>
              </w:rPr>
              <w:t xml:space="preserve"> bedenken waar een ander wat aan heeft. </w:t>
            </w:r>
          </w:p>
          <w:p w14:paraId="03BDA617" w14:textId="7BB5E2A2" w:rsidR="00E224C4" w:rsidRDefault="003C69AF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224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ander troosten als hij verdrietig is. </w:t>
            </w:r>
          </w:p>
          <w:p w14:paraId="22CF1347" w14:textId="25258A05" w:rsidR="00C81C00" w:rsidRPr="004C7E0B" w:rsidRDefault="003C69AF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224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met iemand op het plein spelen als </w:t>
            </w:r>
            <w:r w:rsidR="00E9125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 z</w:t>
            </w:r>
            <w:r w:rsidR="00E224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</w:t>
            </w:r>
            <w:r w:rsidR="00E9125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E224C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dat hij alleen is. </w:t>
            </w:r>
          </w:p>
        </w:tc>
      </w:tr>
      <w:tr w:rsidR="00C81C00" w:rsidRPr="00763B79" w14:paraId="098AFECA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E09074C" w14:textId="3A1D9747" w:rsidR="00C81C00" w:rsidRPr="00763B79" w:rsidRDefault="00C81C00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16050ED3" w14:textId="1289CB33" w:rsidR="00C81C00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C81C00" w:rsidRPr="006F708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7D0E0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</w:t>
            </w:r>
            <w:r w:rsidR="00C81C00" w:rsidRPr="006F708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ijn mening geven over oneerlijke dingen in de Nederlandse samenleving.</w:t>
            </w:r>
          </w:p>
        </w:tc>
        <w:tc>
          <w:tcPr>
            <w:tcW w:w="2734" w:type="pct"/>
          </w:tcPr>
          <w:p w14:paraId="57D06907" w14:textId="0DFC2169" w:rsidR="00E22D6E" w:rsidRDefault="003C69AF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22D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iets</w:t>
            </w:r>
            <w:r w:rsidR="00E22D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benoemen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E22D6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oneerlijk 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vind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555C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314D787F" w14:textId="6E53BE41" w:rsidR="009222E6" w:rsidRDefault="003C69AF" w:rsidP="004C7E0B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9222E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8114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</w:t>
            </w:r>
            <w:r w:rsidR="00432B6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mening </w:t>
            </w:r>
            <w:r w:rsidR="0081143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geven over</w:t>
            </w:r>
            <w:r w:rsidR="009222E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mensen zijn die heel hard moeten werken voor weinig geld. </w:t>
            </w:r>
          </w:p>
          <w:p w14:paraId="5B168220" w14:textId="54ED9F9C" w:rsidR="00E0407E" w:rsidRPr="00B716AB" w:rsidRDefault="003C69AF" w:rsidP="00892F7A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B0B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6B0BE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mening geven over </w:t>
            </w:r>
            <w:r w:rsidR="00E040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discriminatie in Nederland</w:t>
            </w:r>
            <w:r w:rsidR="006114B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0200A6" w:rsidRPr="00763B79" w14:paraId="5E00F53F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345D33D8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769AC29A" w14:textId="351BB00C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8179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voor de ander opkomen.  </w:t>
            </w:r>
          </w:p>
        </w:tc>
        <w:tc>
          <w:tcPr>
            <w:tcW w:w="2734" w:type="pct"/>
          </w:tcPr>
          <w:p w14:paraId="2A2885AF" w14:textId="0D790E11" w:rsidR="000200A6" w:rsidRPr="000F2327" w:rsidRDefault="003C69AF" w:rsidP="000200A6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ruzies uitpraten en oplossen. </w:t>
            </w:r>
          </w:p>
          <w:p w14:paraId="6F9D483D" w14:textId="1B23710C" w:rsidR="000200A6" w:rsidRPr="000F2327" w:rsidRDefault="003C69AF" w:rsidP="000200A6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CC46B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iets doen voor een ander</w:t>
            </w:r>
            <w:r w:rsidR="00690E5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31351F5D" w14:textId="6551B772" w:rsidR="000200A6" w:rsidRPr="00DB6B63" w:rsidRDefault="003C69AF" w:rsidP="00DB6B6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0200A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="000200A6" w:rsidRPr="000F23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adenken over </w:t>
            </w:r>
            <w:r w:rsidR="00EB7F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dingen die 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EB7F2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oneerlijk vind</w:t>
            </w:r>
            <w:r w:rsidR="007D0E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t.</w:t>
            </w:r>
          </w:p>
        </w:tc>
      </w:tr>
    </w:tbl>
    <w:p w14:paraId="0F9B8BD5" w14:textId="77777777" w:rsidR="00E72831" w:rsidRPr="00763B79" w:rsidRDefault="00E72831" w:rsidP="000200A6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21B89A53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1088889D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60EDBB76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B3D8233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4BE0E940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20513AE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57D0D685" w14:textId="2B60E6D3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36635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het begrip gelijkwaardigheid is. </w:t>
            </w:r>
          </w:p>
        </w:tc>
        <w:tc>
          <w:tcPr>
            <w:tcW w:w="2734" w:type="pct"/>
          </w:tcPr>
          <w:p w14:paraId="11F78AF4" w14:textId="5441BFFD" w:rsidR="00053656" w:rsidRDefault="003C69AF" w:rsidP="005D278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D2789"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alle mensen </w:t>
            </w:r>
            <w:r w:rsidR="0005365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van waarde zijn</w:t>
            </w:r>
            <w:r w:rsidR="0010484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60FCF93" w14:textId="7A2B0E0F" w:rsidR="005D2789" w:rsidRPr="00DB6B63" w:rsidRDefault="003C69AF" w:rsidP="005D2789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5365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alle mensen rechten hebben. </w:t>
            </w:r>
          </w:p>
          <w:p w14:paraId="5C125DD5" w14:textId="57B835A9" w:rsidR="005D2789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er verschillen en overeenkomsten zijn in de samenleving. </w:t>
            </w:r>
          </w:p>
          <w:p w14:paraId="71FE827D" w14:textId="3A7E8AC8" w:rsidR="000200A6" w:rsidRPr="00720144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hoe</w:t>
            </w:r>
            <w:r w:rsidR="00FE13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Bijbel spreekt over </w:t>
            </w:r>
            <w:r w:rsidR="000200A6" w:rsidRPr="0004778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vriendschap, verliefdheid en het huwelijk</w:t>
            </w:r>
            <w:r w:rsidR="00FE13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4C7E0B" w:rsidRPr="00763B79" w14:paraId="651B8FF2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E612621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268C98A0" w14:textId="07D3A81A" w:rsidR="004C7E0B" w:rsidRPr="004C7E0B" w:rsidRDefault="003C69AF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met respect een gesprek voeren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  <w:r w:rsidR="004C7E0B"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0C3BBE0D" w14:textId="29CFCEF2" w:rsidR="004C7E0B" w:rsidRDefault="003C69A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404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luisteren naar iemand anders. </w:t>
            </w:r>
          </w:p>
          <w:p w14:paraId="7CD338B1" w14:textId="37B3631B" w:rsidR="000404CF" w:rsidRDefault="003C69A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404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vragen stellen aan iemand anders. </w:t>
            </w:r>
          </w:p>
          <w:p w14:paraId="09783175" w14:textId="43647D20" w:rsidR="000404CF" w:rsidRDefault="003C69A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404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zeggen wat </w:t>
            </w:r>
            <w:r w:rsidR="00B01CA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 vindt als hij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404C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met iemand anders praat. </w:t>
            </w:r>
          </w:p>
          <w:p w14:paraId="7AC7FC00" w14:textId="7341EE6B" w:rsidR="001F43EF" w:rsidRPr="004C7E0B" w:rsidRDefault="003C69A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1F43E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begrip </w:t>
            </w:r>
            <w:r w:rsidR="007C64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tonen </w:t>
            </w:r>
            <w:r w:rsidR="00512C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voor een ander</w:t>
            </w:r>
            <w:r w:rsidR="00B01CA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7C647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082EB3B1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345183DB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363C36EF" w14:textId="34A139E0" w:rsidR="004C7E0B" w:rsidRPr="005C2C14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vertellen wat de Bijbel zegt over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relaties en </w:t>
            </w:r>
            <w:r w:rsidR="004C7E0B" w:rsidRPr="005C2C1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het huwelijk.</w:t>
            </w:r>
          </w:p>
        </w:tc>
        <w:tc>
          <w:tcPr>
            <w:tcW w:w="2734" w:type="pct"/>
          </w:tcPr>
          <w:p w14:paraId="078E83F8" w14:textId="3BE3F92B" w:rsidR="00967A84" w:rsidRDefault="003C69AF" w:rsidP="004C7E0B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967A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vertellen wat de Bijbel zegt over</w:t>
            </w:r>
            <w:r w:rsidR="00BA2F9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vriendschap, verkering en</w:t>
            </w:r>
            <w:r w:rsidR="00967A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 huwelijk. </w:t>
            </w:r>
          </w:p>
          <w:p w14:paraId="3F144884" w14:textId="051108BA" w:rsidR="00D336B7" w:rsidRPr="004C7E0B" w:rsidRDefault="003C69AF" w:rsidP="00A26929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D66E7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D336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mening verwoorden over </w:t>
            </w:r>
            <w:r w:rsidR="003A135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vriendschap</w:t>
            </w:r>
            <w:r w:rsidR="00570D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0200A6" w:rsidRPr="00763B79" w14:paraId="5CC4D9D6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D6E322B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3787941B" w14:textId="2397C31D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E43CC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respectvol omgaan met de verschillen tussen </w:t>
            </w:r>
            <w:r w:rsidR="00AE656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zichzelf</w:t>
            </w:r>
            <w:r w:rsidR="000200A6" w:rsidRPr="00E43CC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en de ander.</w:t>
            </w:r>
          </w:p>
        </w:tc>
        <w:tc>
          <w:tcPr>
            <w:tcW w:w="2734" w:type="pct"/>
          </w:tcPr>
          <w:p w14:paraId="6749ACA5" w14:textId="1235EEDB" w:rsidR="000200A6" w:rsidRPr="00AB767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AB767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met respect omgaan met mensen die anders zijn dan </w:t>
            </w:r>
            <w:r w:rsidR="00570D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</w:t>
            </w:r>
            <w:r w:rsidR="000200A6" w:rsidRPr="00AB767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 </w:t>
            </w:r>
          </w:p>
          <w:p w14:paraId="107111CF" w14:textId="36BEECF9" w:rsidR="000200A6" w:rsidRPr="0072014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AB767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met respect omgaan met mensen die </w:t>
            </w:r>
            <w:r w:rsidR="00621BF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anders leven dan </w:t>
            </w:r>
            <w:r w:rsidR="00570D4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gewend is. </w:t>
            </w:r>
          </w:p>
        </w:tc>
      </w:tr>
    </w:tbl>
    <w:p w14:paraId="6285D0BB" w14:textId="77777777" w:rsidR="00E72831" w:rsidRDefault="00E72831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p w14:paraId="72158A43" w14:textId="77777777" w:rsidR="00A161E9" w:rsidRDefault="00A161E9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p w14:paraId="4C913036" w14:textId="77777777" w:rsidR="00A161E9" w:rsidRDefault="00A161E9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70CAADBF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42577FA3" w14:textId="30DAEA77" w:rsidR="000200A6" w:rsidRPr="00763B79" w:rsidRDefault="00E72831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lastRenderedPageBreak/>
              <w:br w:type="column"/>
            </w:r>
            <w:r w:rsidR="000200A6"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31C856F3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DBC6DBC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39AB8380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2A785A52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62DBED9" w14:textId="7367AD46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2A740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dat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belangrijk is om </w:t>
            </w:r>
            <w:r w:rsidR="00AE656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ijn omgeving schoon te houden. </w:t>
            </w:r>
          </w:p>
        </w:tc>
        <w:tc>
          <w:tcPr>
            <w:tcW w:w="2734" w:type="pct"/>
          </w:tcPr>
          <w:p w14:paraId="3DBD80DE" w14:textId="592F88D1" w:rsidR="00C817C6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schoon drinkwater heel belangrijk is</w:t>
            </w:r>
            <w:r w:rsidR="00C817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7B0A6685" w14:textId="1E7CB5F0" w:rsidR="000200A6" w:rsidRPr="0098321C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FC3D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dat afval recyclen beter is voor het milieu. </w:t>
            </w:r>
            <w:r w:rsidR="000200A6"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A53BDF7" w14:textId="43C5F178" w:rsidR="000200A6" w:rsidRPr="00720144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8321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 natuur en schone lucht belangrijk zijn om te kunnen leven.</w:t>
            </w:r>
          </w:p>
        </w:tc>
      </w:tr>
      <w:tr w:rsidR="004C7E0B" w:rsidRPr="00763B79" w14:paraId="29097368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03E08604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28D60B02" w14:textId="4535CBDB" w:rsidR="004C7E0B" w:rsidRPr="00863290" w:rsidRDefault="003C69AF" w:rsidP="0086329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27096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B3608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D6635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uitleggen waarom schoon drinkwater belangrijk is.</w:t>
            </w:r>
            <w:r w:rsidR="0086329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="004C7E0B" w:rsidRPr="0027096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100C7EC5" w14:textId="5BA0EA54" w:rsidR="00BD59B4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D59B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de kraan uitzetten tijdens het tandenpoetsen. </w:t>
            </w:r>
          </w:p>
          <w:p w14:paraId="281D9A46" w14:textId="118FD683" w:rsidR="004C7E0B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BD59B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DC7E8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korter douchen om water te besparen. </w:t>
            </w:r>
          </w:p>
          <w:p w14:paraId="3671063F" w14:textId="7DAB7BF2" w:rsidR="000A5B04" w:rsidRPr="004C7E0B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834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zuinig omgaan met </w:t>
            </w:r>
            <w:r w:rsidR="00365E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drink</w:t>
            </w:r>
            <w:r w:rsidR="000834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water</w:t>
            </w:r>
            <w:r w:rsidR="00A161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08347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75F66EB0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5E463AE0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74D8E99" w14:textId="5257EF27" w:rsidR="004C7E0B" w:rsidRPr="0027096E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27096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afval recyclen.</w:t>
            </w:r>
          </w:p>
        </w:tc>
        <w:tc>
          <w:tcPr>
            <w:tcW w:w="2734" w:type="pct"/>
          </w:tcPr>
          <w:p w14:paraId="4F71D992" w14:textId="795E5B58" w:rsidR="004C7E0B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74111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CC5DE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74111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ijn afval </w:t>
            </w:r>
            <w:r w:rsidR="004A63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scheiden. </w:t>
            </w:r>
            <w:r w:rsidR="0074111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4A8AD4E3" w14:textId="328C9AF7" w:rsidR="00741111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7C24F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waarom afval in de natuur slecht is. </w:t>
            </w:r>
          </w:p>
          <w:p w14:paraId="05645AA7" w14:textId="74A1C911" w:rsidR="007C24F4" w:rsidRPr="004C7E0B" w:rsidRDefault="003C69AF" w:rsidP="004C7E0B">
            <w:pPr>
              <w:pStyle w:val="Lijstalinea"/>
              <w:numPr>
                <w:ilvl w:val="0"/>
                <w:numId w:val="1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51B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CB3C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spullen hergebruiken</w:t>
            </w:r>
            <w:r w:rsidR="00A161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CB3C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0200A6" w:rsidRPr="00763B79" w14:paraId="79A264FE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A9D326C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BA44AAD" w14:textId="2A3BAF3E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F5136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zorgen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voor de schepping. </w:t>
            </w:r>
          </w:p>
        </w:tc>
        <w:tc>
          <w:tcPr>
            <w:tcW w:w="2734" w:type="pct"/>
          </w:tcPr>
          <w:p w14:paraId="58D1A8D6" w14:textId="0120AF6A" w:rsidR="000200A6" w:rsidRPr="008B5562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de natuur niet vervuilen met afval.</w:t>
            </w:r>
          </w:p>
          <w:p w14:paraId="7E46F959" w14:textId="495B0887" w:rsidR="000200A6" w:rsidRPr="008B5562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afval recyclen. </w:t>
            </w:r>
          </w:p>
          <w:p w14:paraId="2F7152F1" w14:textId="77777777" w:rsidR="00CC5DED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227E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zorgen voor zo min mogelijk afval. </w:t>
            </w:r>
          </w:p>
          <w:p w14:paraId="2DB7A785" w14:textId="33E33B93" w:rsidR="000200A6" w:rsidRPr="0072014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8B55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zorgen voor een schone omgeving.</w:t>
            </w:r>
          </w:p>
        </w:tc>
      </w:tr>
    </w:tbl>
    <w:p w14:paraId="66094FA5" w14:textId="77777777" w:rsidR="000200A6" w:rsidRPr="00763B79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424EDBFF" w14:textId="77777777" w:rsidTr="00315FE4">
        <w:trPr>
          <w:trHeight w:val="98"/>
        </w:trPr>
        <w:tc>
          <w:tcPr>
            <w:tcW w:w="623" w:type="pct"/>
            <w:shd w:val="clear" w:color="auto" w:fill="D2ECFC"/>
          </w:tcPr>
          <w:p w14:paraId="0E415206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7AF464ED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0CD0D382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2B5AA594" w14:textId="77777777" w:rsidTr="00315F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65AA132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DE6FA05" w14:textId="0EB15E77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AC1F2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voordelen en nadelen van schermgebruik. </w:t>
            </w:r>
          </w:p>
        </w:tc>
        <w:tc>
          <w:tcPr>
            <w:tcW w:w="2734" w:type="pct"/>
          </w:tcPr>
          <w:p w14:paraId="61125925" w14:textId="2A9E464F" w:rsidR="000200A6" w:rsidRPr="00C7171A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dat</w:t>
            </w:r>
            <w:r w:rsidR="000F73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F334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schermgebru</w:t>
            </w:r>
            <w:r w:rsidR="006F2B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F334E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verslavend</w:t>
            </w:r>
            <w:r w:rsidR="000F73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kan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zijn</w:t>
            </w:r>
            <w:r w:rsidR="00CD7FE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17F2DDA6" w14:textId="78329113" w:rsidR="000200A6" w:rsidRPr="00C7171A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E408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omga</w:t>
            </w:r>
            <w:r w:rsidR="00E408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met anderen op sociale media. </w:t>
            </w:r>
          </w:p>
          <w:p w14:paraId="5B2DF0C9" w14:textId="6CDD8B97" w:rsidR="000200A6" w:rsidRPr="00C7171A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cyberpesten is. </w:t>
            </w:r>
          </w:p>
          <w:p w14:paraId="0C7B33CD" w14:textId="35F193F1" w:rsidR="000200A6" w:rsidRPr="00C7171A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</w:t>
            </w:r>
            <w:r w:rsidR="002E6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met</w:t>
            </w:r>
            <w:r w:rsidR="00336FC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E6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</w:t>
            </w:r>
            <w:r w:rsidR="00336FC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ijn schermgebru</w:t>
            </w:r>
            <w:r w:rsidR="006F2B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336FC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omga</w:t>
            </w:r>
            <w:r w:rsidR="006F2B5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</w:t>
            </w:r>
            <w:r w:rsidR="00336FC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op basis van de Bijbel.  </w:t>
            </w:r>
          </w:p>
          <w:p w14:paraId="3BFE71A5" w14:textId="604EAF97" w:rsidR="000200A6" w:rsidRPr="00720144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D18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</w:t>
            </w:r>
            <w:r w:rsidR="000200A6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nepnieuws</w:t>
            </w:r>
            <w:r w:rsidR="00FD18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is. </w:t>
            </w:r>
          </w:p>
        </w:tc>
      </w:tr>
      <w:tr w:rsidR="004C7E0B" w:rsidRPr="00763B79" w14:paraId="67035542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4F8EE20D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5E741544" w14:textId="3AA1E301" w:rsidR="004C7E0B" w:rsidRPr="004C7E0B" w:rsidRDefault="003C69AF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C6255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beleefd omgaan met andere mensen </w:t>
            </w:r>
            <w:r w:rsidR="00476EE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als </w:t>
            </w:r>
            <w:r w:rsidR="00EC338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 z</w:t>
            </w:r>
            <w:r w:rsidR="00476EE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ijn scherm gebruik</w:t>
            </w:r>
            <w:r w:rsidR="00EC338D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t</w:t>
            </w:r>
            <w:r w:rsidR="00476EE5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</w:p>
        </w:tc>
        <w:tc>
          <w:tcPr>
            <w:tcW w:w="2734" w:type="pct"/>
          </w:tcPr>
          <w:p w14:paraId="793691C5" w14:textId="13CF9950" w:rsidR="00940862" w:rsidRDefault="003C69AF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9408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4168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4168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netjes gedragen bij schermgebruik. </w:t>
            </w:r>
            <w:r w:rsidR="0094086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660B4C3" w14:textId="03CEE12A" w:rsidR="001A1222" w:rsidRPr="004C7E0B" w:rsidRDefault="003C69AF" w:rsidP="001A1222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A73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beleefd </w:t>
            </w:r>
            <w:r w:rsidR="00645F2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reageren </w:t>
            </w:r>
            <w:r w:rsidR="00110A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110A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moet stoppen met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110AE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schermgebruik. </w:t>
            </w:r>
          </w:p>
        </w:tc>
      </w:tr>
      <w:tr w:rsidR="004C7E0B" w:rsidRPr="00763B79" w14:paraId="5AD71F63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1760B893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495A41C" w14:textId="4FC225AF" w:rsidR="004C7E0B" w:rsidRPr="004C7E0B" w:rsidRDefault="003C69AF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bewust kiezen voor een film of spelletje. </w:t>
            </w:r>
          </w:p>
        </w:tc>
        <w:tc>
          <w:tcPr>
            <w:tcW w:w="2734" w:type="pct"/>
          </w:tcPr>
          <w:p w14:paraId="0D2A6A20" w14:textId="1FD28E65" w:rsidR="004C7E0B" w:rsidRDefault="003C69AF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3432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kies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34320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een game of film </w:t>
            </w:r>
            <w:r w:rsidR="00CA30F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die past bij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zijn </w:t>
            </w:r>
            <w:r w:rsidR="00CA30F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leeftijd. </w:t>
            </w:r>
          </w:p>
          <w:p w14:paraId="5F0E7CC2" w14:textId="75AF8854" w:rsidR="00DC4EB7" w:rsidRDefault="003C69AF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DC4E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bewust kiezen om een bepaald</w:t>
            </w:r>
            <w:r w:rsidR="006477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</w:t>
            </w:r>
            <w:r w:rsidR="00DC4E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B8162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film</w:t>
            </w:r>
            <w:r w:rsidR="00DC4E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wel of niet te kijken</w:t>
            </w:r>
            <w:r w:rsidR="00B241E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DC4E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2BC5B5AB" w14:textId="3CE16AFC" w:rsidR="00DC4EB7" w:rsidRPr="004C7E0B" w:rsidRDefault="003C69AF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64778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bewust kiezen om een spelletje wel of niet te spelen. </w:t>
            </w:r>
          </w:p>
        </w:tc>
      </w:tr>
      <w:tr w:rsidR="004C7E0B" w:rsidRPr="00763B79" w14:paraId="334159F6" w14:textId="77777777" w:rsidTr="00315FE4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454ED3BE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C1E052C" w14:textId="4E4A27CA" w:rsidR="004C7E0B" w:rsidRPr="00C62556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 betrouwbare websites op internet vinden (met hulp van een volwassene).</w:t>
            </w:r>
          </w:p>
        </w:tc>
        <w:tc>
          <w:tcPr>
            <w:tcW w:w="2734" w:type="pct"/>
          </w:tcPr>
          <w:p w14:paraId="1552F0EF" w14:textId="33F514FF" w:rsidR="004C7E0B" w:rsidRDefault="003C69AF" w:rsidP="004C7E0B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D77E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ED77EA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nepnieuws </w:t>
            </w:r>
            <w:r w:rsidR="00ED77E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herkennen</w:t>
            </w:r>
            <w:r w:rsidR="00ED77EA" w:rsidRPr="00C71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26B9716E" w14:textId="2CF3CB7F" w:rsidR="00CA30FC" w:rsidRPr="00E47DF8" w:rsidRDefault="003C69AF" w:rsidP="00570D0E">
            <w:pPr>
              <w:pStyle w:val="Lijstalinea"/>
              <w:numPr>
                <w:ilvl w:val="0"/>
                <w:numId w:val="1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A30F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een volwassene erbij roepen als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 </w:t>
            </w:r>
            <w:r w:rsidR="00CA30F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vreemde dingen zie op internet. </w:t>
            </w:r>
          </w:p>
        </w:tc>
      </w:tr>
      <w:tr w:rsidR="000200A6" w:rsidRPr="00763B79" w14:paraId="6623CB8E" w14:textId="77777777" w:rsidTr="00315FE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05EABC91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950B642" w14:textId="225081AC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C37E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kritisch zijn op </w:t>
            </w:r>
            <w:r w:rsidR="00AE656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</w:t>
            </w:r>
            <w:r w:rsidR="000200A6" w:rsidRPr="00C37E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ijn </w:t>
            </w:r>
            <w:r w:rsidR="005C3D1C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schermgebru</w:t>
            </w:r>
            <w:r w:rsidR="00E408D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ik</w:t>
            </w:r>
            <w:r w:rsidR="000200A6" w:rsidRPr="00C37EE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0F70FE2F" w14:textId="2669A6D0" w:rsidR="000200A6" w:rsidRPr="009E389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AE65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netjes gedragen </w:t>
            </w:r>
            <w:r w:rsidR="000525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als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 z</w:t>
            </w:r>
            <w:r w:rsidR="000525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ijn scherm gebruik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0525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CD40BD1" w14:textId="2BE47F57" w:rsidR="000200A6" w:rsidRPr="009E389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zorgen dat </w:t>
            </w:r>
            <w:r w:rsidR="00AE0AC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D1BF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scherm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gebru</w:t>
            </w:r>
            <w:r w:rsidR="00E408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ik 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past bij de Bijbel. </w:t>
            </w:r>
          </w:p>
          <w:p w14:paraId="589BA55D" w14:textId="10958260" w:rsidR="000200A6" w:rsidRPr="000F334E" w:rsidRDefault="003C69AF" w:rsidP="000F334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9E389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C3257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8B4AE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controleren of</w:t>
            </w:r>
            <w:r w:rsidR="006527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nieuws klopt</w:t>
            </w:r>
            <w:r w:rsidR="0051585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(met hulp van een volwassene). </w:t>
            </w:r>
            <w:r w:rsidR="008B4AE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06450093" w14:textId="77777777" w:rsidR="000200A6" w:rsidRPr="00763B79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0C844C10" w14:textId="77777777" w:rsidTr="0052469C">
        <w:trPr>
          <w:trHeight w:val="98"/>
        </w:trPr>
        <w:tc>
          <w:tcPr>
            <w:tcW w:w="623" w:type="pct"/>
            <w:shd w:val="clear" w:color="auto" w:fill="D2ECFC"/>
          </w:tcPr>
          <w:p w14:paraId="2033AFCA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79EBAE8C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61942CB7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60B73C84" w14:textId="77777777" w:rsidTr="005246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4A66C4A6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6392EF0A" w14:textId="60865C5A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5731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weet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wat een democratie is. </w:t>
            </w:r>
            <w:r w:rsidR="000200A6" w:rsidRPr="005731A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16E95190" w14:textId="001C82B1" w:rsidR="000200A6" w:rsidRPr="002024C8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iedereen zijn eigen mening heeft. </w:t>
            </w:r>
          </w:p>
          <w:p w14:paraId="0FEACF9E" w14:textId="3FB51C1A" w:rsidR="000200A6" w:rsidRPr="002024C8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</w:t>
            </w:r>
            <w:r w:rsidR="000038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hoe </w:t>
            </w:r>
            <w:r w:rsidR="00FD185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hij</w:t>
            </w:r>
            <w:r w:rsidR="000038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een beslissing </w:t>
            </w:r>
            <w:r w:rsidR="00FD185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 w:rsidR="0000383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nemen, </w:t>
            </w:r>
            <w:r w:rsidR="00D32E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waarin iedereen een </w:t>
            </w:r>
            <w:r w:rsidR="00C45C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stem heeft. </w:t>
            </w:r>
            <w:r w:rsidR="00D32ED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E2B8CC2" w14:textId="4523CB93" w:rsidR="000200A6" w:rsidRPr="002024C8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de politiek in </w:t>
            </w:r>
            <w:r w:rsidR="00235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gemeente is geregeld. </w:t>
            </w:r>
          </w:p>
          <w:p w14:paraId="27C3B656" w14:textId="2395F62B" w:rsidR="000200A6" w:rsidRPr="002024C8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235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taken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: burgemeester, wethouder en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het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college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40DC5BB6" w14:textId="655DCAC4" w:rsidR="001D32EA" w:rsidRPr="00720144" w:rsidRDefault="003C69AF" w:rsidP="000F334E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regels van de overheid voor iedereen </w:t>
            </w:r>
            <w:r w:rsidR="004F463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gelden</w:t>
            </w:r>
            <w:r w:rsidR="000200A6" w:rsidRPr="002024C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4C7E0B" w:rsidRPr="00763B79" w14:paraId="3D3D05C8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70998744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4549CCAA" w14:textId="4BF0C084" w:rsidR="004C7E0B" w:rsidRPr="004C7E0B" w:rsidRDefault="003C69AF" w:rsidP="004C7E0B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een</w:t>
            </w:r>
            <w:r w:rsidR="004C7E0B"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mening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geven</w:t>
            </w:r>
            <w:r w:rsidR="004C7E0B" w:rsidRPr="008B674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over een nieuwsonderwerp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</w:p>
        </w:tc>
        <w:tc>
          <w:tcPr>
            <w:tcW w:w="2734" w:type="pct"/>
          </w:tcPr>
          <w:p w14:paraId="51C70A93" w14:textId="6D6A46A1" w:rsidR="008F3336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352EC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reageren op een stelling over een nieuwsbericht. 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3B3D6449" w14:textId="56FB1381" w:rsidR="004C7E0B" w:rsidRPr="001511A7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zeggen of </w:t>
            </w:r>
            <w:r w:rsidR="00235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het met</w:t>
            </w:r>
            <w:r w:rsidR="00D762C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iets 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eens of oneens </w:t>
            </w:r>
            <w:r w:rsidR="00235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is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</w:tc>
      </w:tr>
      <w:tr w:rsidR="004C7E0B" w:rsidRPr="00763B79" w14:paraId="48ED5A8C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4D03D8C7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27A019DE" w14:textId="5DD94B91" w:rsidR="004C7E0B" w:rsidRPr="008B6742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uitleggen wat de </w:t>
            </w:r>
            <w:r w:rsidR="0013538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gemeente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doet.</w:t>
            </w:r>
          </w:p>
        </w:tc>
        <w:tc>
          <w:tcPr>
            <w:tcW w:w="2734" w:type="pct"/>
          </w:tcPr>
          <w:p w14:paraId="7DFE1B46" w14:textId="2C973E9D" w:rsidR="004C7E0B" w:rsidRPr="00717BAF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384804" w:rsidRPr="00DB6B6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uitleggen wat de burgemeester doet.</w:t>
            </w:r>
          </w:p>
          <w:p w14:paraId="440D2FBE" w14:textId="49A9C260" w:rsidR="008F3336" w:rsidRPr="001511A7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8F3336" w:rsidRPr="00DB6B6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uitleggen wat een wethouder doet.</w:t>
            </w:r>
            <w:r w:rsidR="008F333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4C7E0B" w:rsidRPr="00763B79" w14:paraId="2519BC26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27615A68" w14:textId="77777777" w:rsidR="004C7E0B" w:rsidRPr="00763B79" w:rsidRDefault="004C7E0B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CD617BA" w14:textId="6C954533" w:rsidR="004C7E0B" w:rsidRPr="008B6742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755DC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zich</w:t>
            </w:r>
            <w:r w:rsidR="004C7E0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aan de regels houden, ook als dit niet op school of thuis is.</w:t>
            </w:r>
          </w:p>
        </w:tc>
        <w:tc>
          <w:tcPr>
            <w:tcW w:w="2734" w:type="pct"/>
          </w:tcPr>
          <w:p w14:paraId="16D71887" w14:textId="7B0C2CEA" w:rsidR="004C7E0B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A71A2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uitleggen waarom er regels zijn. </w:t>
            </w:r>
          </w:p>
          <w:p w14:paraId="2DA3B6B3" w14:textId="3F2B57EA" w:rsidR="0056503C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650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2359D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5650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houden aan de regels</w:t>
            </w:r>
            <w:r w:rsidR="000D076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en afspraken</w:t>
            </w:r>
            <w:r w:rsidR="0056503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10690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in verschillende situaties. </w:t>
            </w:r>
          </w:p>
          <w:p w14:paraId="489B4E4B" w14:textId="0D22723D" w:rsidR="000D076A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D076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respect tonen voor </w:t>
            </w:r>
            <w:r w:rsidR="00CC38C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regels en afspraken. </w:t>
            </w:r>
          </w:p>
          <w:p w14:paraId="2F03AE67" w14:textId="7F477873" w:rsidR="00EC4881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C488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beleefd zijn. </w:t>
            </w:r>
          </w:p>
          <w:p w14:paraId="1C593382" w14:textId="2A15B36B" w:rsidR="00A71A22" w:rsidRPr="001511A7" w:rsidRDefault="003C69AF" w:rsidP="001511A7">
            <w:pPr>
              <w:pStyle w:val="Lijstalinea"/>
              <w:numPr>
                <w:ilvl w:val="0"/>
                <w:numId w:val="1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7324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</w:t>
            </w:r>
            <w:r w:rsidR="000103A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voorbeelden noemen wanneer regels overtreden kunnen worden. </w:t>
            </w:r>
            <w:r w:rsidR="00991D8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0200A6" w:rsidRPr="00763B79" w14:paraId="470A646B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913AB83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32A7A2F9" w14:textId="62479D03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960C5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bij een afspraak rekening houden met anderen en </w:t>
            </w:r>
            <w:r w:rsidR="00755DC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zichzelf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. </w:t>
            </w:r>
            <w:r w:rsidR="000200A6" w:rsidRPr="00960C5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29604C69" w14:textId="12541948" w:rsidR="00F9683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F9683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16221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meedenken bij het maken van </w:t>
            </w:r>
            <w:r w:rsidR="00CE42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afspraken</w:t>
            </w:r>
            <w:r w:rsidR="0016221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6F3238A5" w14:textId="13250698" w:rsidR="00461A04" w:rsidRPr="00E54E71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61A0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iedereen een stem geven bij het maken van een </w:t>
            </w:r>
            <w:r w:rsidR="00CE42E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afspraak</w:t>
            </w:r>
            <w:r w:rsidR="00461A0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33C7DB0C" w14:textId="5A632FAE" w:rsidR="007144F7" w:rsidRPr="00E54E71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7144F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0B19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7144F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houden aan gemaakte afspraken. </w:t>
            </w:r>
          </w:p>
          <w:p w14:paraId="2CBEE6DE" w14:textId="6A4920C5" w:rsidR="000200A6" w:rsidRPr="00E54E71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7144F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respect tonen voor regels en afspraken. </w:t>
            </w:r>
          </w:p>
          <w:p w14:paraId="0F5EE881" w14:textId="4790F636" w:rsidR="000200A6" w:rsidRPr="00720144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0B19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aan </w:t>
            </w:r>
            <w:r w:rsidR="000D596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regels</w:t>
            </w:r>
            <w:r w:rsidR="000D5961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houden, ook als</w:t>
            </w:r>
            <w:r w:rsidR="000B19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deze zelf niet </w:t>
            </w:r>
            <w:r w:rsidR="002211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waardevol 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vind</w:t>
            </w:r>
            <w:r w:rsidR="000B19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0200A6" w:rsidRPr="00E54E7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</w:tbl>
    <w:p w14:paraId="74BB489D" w14:textId="77777777" w:rsidR="000200A6" w:rsidRPr="00763B79" w:rsidRDefault="000200A6" w:rsidP="000200A6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0200A6" w:rsidRPr="00763B79" w14:paraId="205EAE5E" w14:textId="77777777" w:rsidTr="0052469C">
        <w:trPr>
          <w:trHeight w:val="98"/>
        </w:trPr>
        <w:tc>
          <w:tcPr>
            <w:tcW w:w="623" w:type="pct"/>
            <w:shd w:val="clear" w:color="auto" w:fill="D2ECFC"/>
          </w:tcPr>
          <w:p w14:paraId="4FDDB6E1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643" w:type="pct"/>
            <w:shd w:val="clear" w:color="auto" w:fill="D2ECFC"/>
          </w:tcPr>
          <w:p w14:paraId="07BDBBB8" w14:textId="77777777" w:rsidR="000200A6" w:rsidRPr="00763B79" w:rsidRDefault="000200A6" w:rsidP="00805FA1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14D73D7D" w14:textId="77777777" w:rsidR="000200A6" w:rsidRPr="00763B79" w:rsidRDefault="000200A6" w:rsidP="00805FA1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0200A6" w:rsidRPr="00763B79" w14:paraId="39E4202F" w14:textId="77777777" w:rsidTr="005246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B540A56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121D7C4E" w14:textId="390F3154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ken</w:t>
            </w:r>
            <w:r w:rsidR="00DB4D1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t</w:t>
            </w:r>
            <w:r w:rsidR="000200A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verschillende gebruiken en gewoontes in de wereld. </w:t>
            </w:r>
            <w:r w:rsidR="000200A6" w:rsidRPr="003E50E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 </w:t>
            </w:r>
          </w:p>
        </w:tc>
        <w:tc>
          <w:tcPr>
            <w:tcW w:w="2734" w:type="pct"/>
          </w:tcPr>
          <w:p w14:paraId="103687F1" w14:textId="74F05E9E" w:rsidR="000200A6" w:rsidRPr="00B95CB7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36E7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</w:t>
            </w:r>
            <w:r w:rsidR="000A673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</w:t>
            </w:r>
            <w:r w:rsidR="00C36E7E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voorbeelden van christelijke kerken in verschillende culturen.</w:t>
            </w:r>
          </w:p>
          <w:p w14:paraId="1709E698" w14:textId="55085BA1" w:rsidR="000200A6" w:rsidRPr="00B95CB7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zendings- en ontwikkelingsorganisaties doen. </w:t>
            </w:r>
          </w:p>
          <w:p w14:paraId="71E017FA" w14:textId="36FF230C" w:rsidR="000200A6" w:rsidRPr="00B95CB7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dat veel spullen uit andere landen komen en </w:t>
            </w:r>
            <w:r w:rsidR="000A673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hoe deze spullen worden gemaakt. </w:t>
            </w:r>
          </w:p>
          <w:p w14:paraId="3D04CBF4" w14:textId="50FED41E" w:rsidR="000200A6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de </w:t>
            </w:r>
            <w:r w:rsidR="00041EA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slam is en</w:t>
            </w:r>
            <w:r w:rsidR="00B253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hij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waar dit geloof voor staat.  </w:t>
            </w:r>
          </w:p>
          <w:p w14:paraId="5FDC85E1" w14:textId="51BB2F9E" w:rsidR="002904A5" w:rsidRPr="00B95CB7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wat het </w:t>
            </w:r>
            <w:r w:rsidR="00041EA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J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odendom is en </w:t>
            </w:r>
            <w:r w:rsidR="00B253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waar dit geloof voor staat. </w:t>
            </w:r>
          </w:p>
          <w:p w14:paraId="7C112C79" w14:textId="74A5E034" w:rsidR="000200A6" w:rsidRPr="00720144" w:rsidRDefault="003C69AF" w:rsidP="000200A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B95CB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 Fairtrade producten zijn en waarom dit eerlijke producten zijn.</w:t>
            </w:r>
          </w:p>
        </w:tc>
      </w:tr>
      <w:tr w:rsidR="001511A7" w:rsidRPr="00763B79" w14:paraId="5EFE436F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7FB37939" w14:textId="77777777" w:rsidR="001511A7" w:rsidRPr="00763B79" w:rsidRDefault="001511A7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1287B9BE" w14:textId="1F883008" w:rsidR="001511A7" w:rsidRPr="001511A7" w:rsidRDefault="003C69AF" w:rsidP="001511A7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1511A7" w:rsidRPr="00282F3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1511A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uitleggen hoe </w:t>
            </w:r>
            <w:r w:rsidR="00DB4D1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hij </w:t>
            </w:r>
            <w:r w:rsidR="001511A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als christen hulp kan bieden aan andere mensen in de wereld. </w:t>
            </w:r>
          </w:p>
        </w:tc>
        <w:tc>
          <w:tcPr>
            <w:tcW w:w="2734" w:type="pct"/>
          </w:tcPr>
          <w:p w14:paraId="3AE9C23C" w14:textId="6CD1BAEC" w:rsidR="002904A5" w:rsidRDefault="003C69AF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bidden voor andere mensen op de wereld. </w:t>
            </w:r>
          </w:p>
          <w:p w14:paraId="392415AF" w14:textId="6306A0A2" w:rsidR="001511A7" w:rsidRDefault="003C69AF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meedoen aan een actie voor andere mensen</w:t>
            </w:r>
            <w:r w:rsidR="00B253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="002904A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BED7068" w14:textId="01238F97" w:rsidR="00CF6D8C" w:rsidRPr="001511A7" w:rsidRDefault="003C69AF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CF6D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iets weggeven van </w:t>
            </w:r>
            <w:r w:rsidR="00B253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zichzelf</w:t>
            </w:r>
            <w:r w:rsidR="00CF6D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een ander kind op de wereld</w:t>
            </w:r>
            <w:r w:rsidR="00D3555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1511A7" w:rsidRPr="00763B79" w14:paraId="71932AFE" w14:textId="77777777" w:rsidTr="0052469C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249EE35A" w14:textId="77777777" w:rsidR="001511A7" w:rsidRPr="00763B79" w:rsidRDefault="001511A7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E84C0DE" w14:textId="646A5CC3" w:rsidR="001511A7" w:rsidRPr="001511A7" w:rsidRDefault="003C69AF" w:rsidP="001511A7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1511A7" w:rsidRPr="00282F3B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kan </w:t>
            </w:r>
            <w:r w:rsidR="001511A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vertellen dat producten onder verschillende omstandigheden gemaakt zijn. </w:t>
            </w:r>
          </w:p>
        </w:tc>
        <w:tc>
          <w:tcPr>
            <w:tcW w:w="2734" w:type="pct"/>
          </w:tcPr>
          <w:p w14:paraId="2999935F" w14:textId="5BC1940E" w:rsidR="00E262C6" w:rsidRDefault="00AB5F14" w:rsidP="001511A7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3C69A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E262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vertellen dat er mensen zijn die lange dagen in fabrieken werken voor </w:t>
            </w:r>
            <w:r w:rsidR="00B2538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E262C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kleding of schoenen. </w:t>
            </w:r>
          </w:p>
          <w:p w14:paraId="45E8084C" w14:textId="1AD4CCC3" w:rsidR="001511A7" w:rsidRPr="004B19BD" w:rsidRDefault="003C69AF" w:rsidP="004B19BD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403D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vertellen dat er op</w:t>
            </w:r>
            <w:r w:rsidR="00273F0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403D9C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producten keurmerken zitten die aangeven of iets eerlijk is gemaakt. </w:t>
            </w:r>
          </w:p>
        </w:tc>
      </w:tr>
      <w:tr w:rsidR="000200A6" w:rsidRPr="00763B79" w14:paraId="0C9D051A" w14:textId="77777777" w:rsidTr="0052469C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5B6DEAB0" w14:textId="77777777" w:rsidR="000200A6" w:rsidRPr="00763B79" w:rsidRDefault="000200A6" w:rsidP="00805FA1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2D15B53" w14:textId="3C34B19E" w:rsidR="000200A6" w:rsidRPr="009820F3" w:rsidRDefault="003C69AF" w:rsidP="000200A6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</w:t>
            </w:r>
            <w:r w:rsidR="000200A6" w:rsidRPr="00747B6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wil </w:t>
            </w:r>
            <w:r w:rsidR="00DB4D1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zich</w:t>
            </w:r>
            <w:r w:rsidR="000200A6" w:rsidRPr="00747B6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inzetten voor anderen op de wereld.</w:t>
            </w:r>
          </w:p>
        </w:tc>
        <w:tc>
          <w:tcPr>
            <w:tcW w:w="2734" w:type="pct"/>
          </w:tcPr>
          <w:p w14:paraId="54A93C85" w14:textId="378E1C01" w:rsidR="000200A6" w:rsidRPr="00070993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DB4D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zich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inzetten voor christenen in andere landen. </w:t>
            </w:r>
          </w:p>
          <w:p w14:paraId="7B838B16" w14:textId="3FEAE704" w:rsidR="000200A6" w:rsidRPr="00070993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andere of minder spullen kopen omdat </w:t>
            </w:r>
            <w:r w:rsidR="00DB4D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weet waar </w:t>
            </w:r>
            <w:r w:rsidR="00DB4D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zijn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spullen worden gemaakt.  </w:t>
            </w:r>
          </w:p>
          <w:p w14:paraId="007BC3DB" w14:textId="215B65EF" w:rsidR="000200A6" w:rsidRPr="00070993" w:rsidRDefault="003C69AF" w:rsidP="000200A6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</w:t>
            </w:r>
            <w:r w:rsidR="00906D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nadenken</w:t>
            </w:r>
            <w:r w:rsidR="004E7C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over</w:t>
            </w:r>
            <w:r w:rsidR="00906D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wat </w:t>
            </w:r>
            <w:r w:rsidR="00DB4D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hij </w:t>
            </w:r>
            <w:r w:rsidR="00906D32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doen </w:t>
            </w:r>
            <w:r w:rsidR="004E7C6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voor arme mensen. </w:t>
            </w:r>
          </w:p>
          <w:p w14:paraId="796757B7" w14:textId="14264DCA" w:rsidR="000200A6" w:rsidRPr="000F334E" w:rsidRDefault="003C69AF" w:rsidP="000F334E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</w:t>
            </w:r>
            <w:r w:rsidR="00EF05C5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meer weten over </w:t>
            </w:r>
            <w:r w:rsidR="000200A6" w:rsidRPr="0007099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overeenkomsten en verschillen tussen </w:t>
            </w:r>
            <w:r w:rsidR="008C68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religies. </w:t>
            </w:r>
          </w:p>
        </w:tc>
      </w:tr>
    </w:tbl>
    <w:p w14:paraId="7ED96AD1" w14:textId="77777777" w:rsidR="000200A6" w:rsidRPr="00140D99" w:rsidRDefault="000200A6" w:rsidP="000200A6">
      <w:pPr>
        <w:spacing w:after="160" w:line="259" w:lineRule="auto"/>
        <w:rPr>
          <w:color w:val="003350"/>
        </w:rPr>
      </w:pPr>
    </w:p>
    <w:p w14:paraId="2CF15995" w14:textId="3C1F2B7F" w:rsidR="0038220C" w:rsidRPr="007D5801" w:rsidRDefault="0038220C" w:rsidP="007D5801">
      <w:pPr>
        <w:spacing w:after="160" w:line="259" w:lineRule="auto"/>
        <w:rPr>
          <w:rFonts w:eastAsiaTheme="majorEastAsia" w:cstheme="majorBidi"/>
          <w:b/>
          <w:bCs/>
          <w:color w:val="003350"/>
          <w:sz w:val="26"/>
          <w:szCs w:val="26"/>
        </w:rPr>
      </w:pPr>
    </w:p>
    <w:sectPr w:rsidR="0038220C" w:rsidRPr="007D5801" w:rsidSect="00E7283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5C6A" w14:textId="77777777" w:rsidR="00EF6EE6" w:rsidRDefault="00EF6EE6" w:rsidP="004B0919">
      <w:r>
        <w:separator/>
      </w:r>
    </w:p>
  </w:endnote>
  <w:endnote w:type="continuationSeparator" w:id="0">
    <w:p w14:paraId="1A8E0D59" w14:textId="77777777" w:rsidR="00EF6EE6" w:rsidRDefault="00EF6EE6" w:rsidP="004B0919">
      <w:r>
        <w:continuationSeparator/>
      </w:r>
    </w:p>
  </w:endnote>
  <w:endnote w:type="continuationNotice" w:id="1">
    <w:p w14:paraId="3E3D83AE" w14:textId="77777777" w:rsidR="00EF6EE6" w:rsidRDefault="00EF6E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25CABD30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6DC89ABA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5B15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0D968D77" wp14:editId="63BDB591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411B0" w14:textId="77777777" w:rsidR="00EF6EE6" w:rsidRDefault="00EF6EE6" w:rsidP="004B0919">
      <w:r>
        <w:separator/>
      </w:r>
    </w:p>
  </w:footnote>
  <w:footnote w:type="continuationSeparator" w:id="0">
    <w:p w14:paraId="667CF65C" w14:textId="77777777" w:rsidR="00EF6EE6" w:rsidRDefault="00EF6EE6" w:rsidP="004B0919">
      <w:r>
        <w:continuationSeparator/>
      </w:r>
    </w:p>
  </w:footnote>
  <w:footnote w:type="continuationNotice" w:id="1">
    <w:p w14:paraId="2F600E98" w14:textId="77777777" w:rsidR="00EF6EE6" w:rsidRDefault="00EF6E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B030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89F8F1" wp14:editId="27203348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41BF5CE" w14:textId="77777777" w:rsidR="002277ED" w:rsidRDefault="002277ED" w:rsidP="004B0919">
    <w:pPr>
      <w:pStyle w:val="Koptekst"/>
      <w:rPr>
        <w:noProof/>
      </w:rPr>
    </w:pPr>
  </w:p>
  <w:p w14:paraId="1FB1CDE8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EF34" w14:textId="407CFD17" w:rsidR="004B0919" w:rsidRDefault="00775A87">
    <w:pPr>
      <w:pStyle w:val="Koptekst"/>
    </w:pPr>
    <w:r>
      <w:rPr>
        <w:noProof/>
      </w:rPr>
      <w:drawing>
        <wp:inline distT="0" distB="0" distL="0" distR="0" wp14:anchorId="16063AD1" wp14:editId="75C3D97E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324" cy="155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195C2335" wp14:editId="7EBF57C1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DE6"/>
    <w:multiLevelType w:val="hybridMultilevel"/>
    <w:tmpl w:val="1532947C"/>
    <w:lvl w:ilvl="0" w:tplc="E6E462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74239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6ACB1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01EA6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4E8E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1E50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C0D4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2C213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CF85C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153019D5"/>
    <w:multiLevelType w:val="hybridMultilevel"/>
    <w:tmpl w:val="7CE02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A7D56"/>
    <w:multiLevelType w:val="hybridMultilevel"/>
    <w:tmpl w:val="00AE8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36292"/>
    <w:multiLevelType w:val="hybridMultilevel"/>
    <w:tmpl w:val="24949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04DB0"/>
    <w:multiLevelType w:val="hybridMultilevel"/>
    <w:tmpl w:val="20769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80639"/>
    <w:multiLevelType w:val="hybridMultilevel"/>
    <w:tmpl w:val="09D4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B376B"/>
    <w:multiLevelType w:val="hybridMultilevel"/>
    <w:tmpl w:val="7A72D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3226E"/>
    <w:multiLevelType w:val="hybridMultilevel"/>
    <w:tmpl w:val="B3A8C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807C5"/>
    <w:multiLevelType w:val="hybridMultilevel"/>
    <w:tmpl w:val="527E1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12"/>
  </w:num>
  <w:num w:numId="2" w16cid:durableId="480774690">
    <w:abstractNumId w:val="4"/>
  </w:num>
  <w:num w:numId="3" w16cid:durableId="2021153377">
    <w:abstractNumId w:val="7"/>
  </w:num>
  <w:num w:numId="4" w16cid:durableId="924993501">
    <w:abstractNumId w:val="3"/>
  </w:num>
  <w:num w:numId="5" w16cid:durableId="1964533995">
    <w:abstractNumId w:val="13"/>
  </w:num>
  <w:num w:numId="6" w16cid:durableId="310139652">
    <w:abstractNumId w:val="10"/>
  </w:num>
  <w:num w:numId="7" w16cid:durableId="301204208">
    <w:abstractNumId w:val="8"/>
  </w:num>
  <w:num w:numId="8" w16cid:durableId="1612323459">
    <w:abstractNumId w:val="5"/>
  </w:num>
  <w:num w:numId="9" w16cid:durableId="338237547">
    <w:abstractNumId w:val="15"/>
  </w:num>
  <w:num w:numId="10" w16cid:durableId="2001233632">
    <w:abstractNumId w:val="9"/>
  </w:num>
  <w:num w:numId="11" w16cid:durableId="1277247633">
    <w:abstractNumId w:val="2"/>
  </w:num>
  <w:num w:numId="12" w16cid:durableId="1034962633">
    <w:abstractNumId w:val="6"/>
  </w:num>
  <w:num w:numId="13" w16cid:durableId="1389766714">
    <w:abstractNumId w:val="16"/>
  </w:num>
  <w:num w:numId="14" w16cid:durableId="486629458">
    <w:abstractNumId w:val="11"/>
  </w:num>
  <w:num w:numId="15" w16cid:durableId="1658680227">
    <w:abstractNumId w:val="14"/>
  </w:num>
  <w:num w:numId="16" w16cid:durableId="321738050">
    <w:abstractNumId w:val="1"/>
  </w:num>
  <w:num w:numId="17" w16cid:durableId="453712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A6"/>
    <w:rsid w:val="0000383D"/>
    <w:rsid w:val="00010183"/>
    <w:rsid w:val="000103A3"/>
    <w:rsid w:val="00010B79"/>
    <w:rsid w:val="00011E71"/>
    <w:rsid w:val="000146BD"/>
    <w:rsid w:val="0001677E"/>
    <w:rsid w:val="00017ACA"/>
    <w:rsid w:val="000200A6"/>
    <w:rsid w:val="00030333"/>
    <w:rsid w:val="0003628A"/>
    <w:rsid w:val="000404CF"/>
    <w:rsid w:val="00041EAA"/>
    <w:rsid w:val="00046701"/>
    <w:rsid w:val="00051F69"/>
    <w:rsid w:val="00052553"/>
    <w:rsid w:val="00052644"/>
    <w:rsid w:val="00052825"/>
    <w:rsid w:val="00053656"/>
    <w:rsid w:val="00057B80"/>
    <w:rsid w:val="00057B8A"/>
    <w:rsid w:val="00061AE4"/>
    <w:rsid w:val="00067A0D"/>
    <w:rsid w:val="00073242"/>
    <w:rsid w:val="00083477"/>
    <w:rsid w:val="0008545D"/>
    <w:rsid w:val="00094B92"/>
    <w:rsid w:val="000A071E"/>
    <w:rsid w:val="000A1BE9"/>
    <w:rsid w:val="000A5B04"/>
    <w:rsid w:val="000A673B"/>
    <w:rsid w:val="000B196B"/>
    <w:rsid w:val="000B3B20"/>
    <w:rsid w:val="000C21DF"/>
    <w:rsid w:val="000C77CE"/>
    <w:rsid w:val="000D076A"/>
    <w:rsid w:val="000D246A"/>
    <w:rsid w:val="000D5961"/>
    <w:rsid w:val="000D6D81"/>
    <w:rsid w:val="000D7D60"/>
    <w:rsid w:val="000E5A6A"/>
    <w:rsid w:val="000F334E"/>
    <w:rsid w:val="000F73CB"/>
    <w:rsid w:val="0010484F"/>
    <w:rsid w:val="00106365"/>
    <w:rsid w:val="0010690C"/>
    <w:rsid w:val="00110AEE"/>
    <w:rsid w:val="001111FB"/>
    <w:rsid w:val="00112AFE"/>
    <w:rsid w:val="00116D6A"/>
    <w:rsid w:val="001230BF"/>
    <w:rsid w:val="001273B3"/>
    <w:rsid w:val="00130025"/>
    <w:rsid w:val="00131C70"/>
    <w:rsid w:val="001326DA"/>
    <w:rsid w:val="00135387"/>
    <w:rsid w:val="00135AD5"/>
    <w:rsid w:val="00136C05"/>
    <w:rsid w:val="001408D9"/>
    <w:rsid w:val="001511A7"/>
    <w:rsid w:val="001550CF"/>
    <w:rsid w:val="0015520C"/>
    <w:rsid w:val="00162210"/>
    <w:rsid w:val="00171A4A"/>
    <w:rsid w:val="0017536C"/>
    <w:rsid w:val="0018093C"/>
    <w:rsid w:val="00190837"/>
    <w:rsid w:val="001A1222"/>
    <w:rsid w:val="001A668A"/>
    <w:rsid w:val="001B0065"/>
    <w:rsid w:val="001B1B8A"/>
    <w:rsid w:val="001B2EA5"/>
    <w:rsid w:val="001C61AF"/>
    <w:rsid w:val="001D32EA"/>
    <w:rsid w:val="001D38B4"/>
    <w:rsid w:val="001D6E4A"/>
    <w:rsid w:val="001E157C"/>
    <w:rsid w:val="001E44A0"/>
    <w:rsid w:val="001E6466"/>
    <w:rsid w:val="001F2D3D"/>
    <w:rsid w:val="001F2DEB"/>
    <w:rsid w:val="001F43EF"/>
    <w:rsid w:val="001F5A53"/>
    <w:rsid w:val="00200047"/>
    <w:rsid w:val="0021084F"/>
    <w:rsid w:val="00215DAA"/>
    <w:rsid w:val="002205F8"/>
    <w:rsid w:val="00221100"/>
    <w:rsid w:val="00225102"/>
    <w:rsid w:val="00226FDE"/>
    <w:rsid w:val="002277ED"/>
    <w:rsid w:val="00227D95"/>
    <w:rsid w:val="00227EEE"/>
    <w:rsid w:val="002303AF"/>
    <w:rsid w:val="002359D8"/>
    <w:rsid w:val="00236263"/>
    <w:rsid w:val="00236EA5"/>
    <w:rsid w:val="002401AF"/>
    <w:rsid w:val="002414C9"/>
    <w:rsid w:val="00244BCC"/>
    <w:rsid w:val="002531BC"/>
    <w:rsid w:val="00253936"/>
    <w:rsid w:val="002539D1"/>
    <w:rsid w:val="002655E4"/>
    <w:rsid w:val="00273F08"/>
    <w:rsid w:val="002832C2"/>
    <w:rsid w:val="002904A5"/>
    <w:rsid w:val="002A7322"/>
    <w:rsid w:val="002C5990"/>
    <w:rsid w:val="002D1BF4"/>
    <w:rsid w:val="002D7DE4"/>
    <w:rsid w:val="002E0872"/>
    <w:rsid w:val="002E571B"/>
    <w:rsid w:val="002E5A34"/>
    <w:rsid w:val="002E69D8"/>
    <w:rsid w:val="003115C3"/>
    <w:rsid w:val="00315FE4"/>
    <w:rsid w:val="003306B8"/>
    <w:rsid w:val="00336FC2"/>
    <w:rsid w:val="003372D4"/>
    <w:rsid w:val="00343202"/>
    <w:rsid w:val="00352ECB"/>
    <w:rsid w:val="003549DD"/>
    <w:rsid w:val="00357C4B"/>
    <w:rsid w:val="00365E30"/>
    <w:rsid w:val="0037112A"/>
    <w:rsid w:val="00371580"/>
    <w:rsid w:val="00375530"/>
    <w:rsid w:val="0037713A"/>
    <w:rsid w:val="0038220C"/>
    <w:rsid w:val="003839E4"/>
    <w:rsid w:val="00384564"/>
    <w:rsid w:val="00384804"/>
    <w:rsid w:val="00391D47"/>
    <w:rsid w:val="003A135E"/>
    <w:rsid w:val="003A71BA"/>
    <w:rsid w:val="003B3ABB"/>
    <w:rsid w:val="003B3E81"/>
    <w:rsid w:val="003C69AF"/>
    <w:rsid w:val="003C69DA"/>
    <w:rsid w:val="003D451F"/>
    <w:rsid w:val="003E718C"/>
    <w:rsid w:val="003F6EAF"/>
    <w:rsid w:val="00403D9C"/>
    <w:rsid w:val="004168CB"/>
    <w:rsid w:val="00422AAC"/>
    <w:rsid w:val="00424C1B"/>
    <w:rsid w:val="00432B67"/>
    <w:rsid w:val="00435ABE"/>
    <w:rsid w:val="00453909"/>
    <w:rsid w:val="00453934"/>
    <w:rsid w:val="00461A04"/>
    <w:rsid w:val="0046278E"/>
    <w:rsid w:val="0046434C"/>
    <w:rsid w:val="00476872"/>
    <w:rsid w:val="00476EE5"/>
    <w:rsid w:val="00477CE8"/>
    <w:rsid w:val="00481502"/>
    <w:rsid w:val="004844E3"/>
    <w:rsid w:val="00485E4F"/>
    <w:rsid w:val="00491BDA"/>
    <w:rsid w:val="004A6300"/>
    <w:rsid w:val="004A7362"/>
    <w:rsid w:val="004B0919"/>
    <w:rsid w:val="004B19BD"/>
    <w:rsid w:val="004B5E33"/>
    <w:rsid w:val="004C37C4"/>
    <w:rsid w:val="004C7E0B"/>
    <w:rsid w:val="004E0DA1"/>
    <w:rsid w:val="004E2293"/>
    <w:rsid w:val="004E600B"/>
    <w:rsid w:val="004E7C6B"/>
    <w:rsid w:val="004F463F"/>
    <w:rsid w:val="00500796"/>
    <w:rsid w:val="005067D0"/>
    <w:rsid w:val="005077C0"/>
    <w:rsid w:val="00511328"/>
    <w:rsid w:val="00512C1C"/>
    <w:rsid w:val="00513D0F"/>
    <w:rsid w:val="00515853"/>
    <w:rsid w:val="0052469C"/>
    <w:rsid w:val="00524C1F"/>
    <w:rsid w:val="00524E9E"/>
    <w:rsid w:val="00524EBA"/>
    <w:rsid w:val="005319B5"/>
    <w:rsid w:val="00537EFF"/>
    <w:rsid w:val="00547CC2"/>
    <w:rsid w:val="00555C9C"/>
    <w:rsid w:val="0055695B"/>
    <w:rsid w:val="005637A1"/>
    <w:rsid w:val="0056503C"/>
    <w:rsid w:val="00570D0E"/>
    <w:rsid w:val="00570D48"/>
    <w:rsid w:val="005725A1"/>
    <w:rsid w:val="00574B3D"/>
    <w:rsid w:val="00585EBE"/>
    <w:rsid w:val="00592C55"/>
    <w:rsid w:val="005975BF"/>
    <w:rsid w:val="005A6D0C"/>
    <w:rsid w:val="005B0D68"/>
    <w:rsid w:val="005B525B"/>
    <w:rsid w:val="005B55AF"/>
    <w:rsid w:val="005C020D"/>
    <w:rsid w:val="005C2F7F"/>
    <w:rsid w:val="005C3D1C"/>
    <w:rsid w:val="005C4610"/>
    <w:rsid w:val="005D2789"/>
    <w:rsid w:val="005D7168"/>
    <w:rsid w:val="005E2E17"/>
    <w:rsid w:val="005E7CF2"/>
    <w:rsid w:val="0060777B"/>
    <w:rsid w:val="006114B0"/>
    <w:rsid w:val="00614307"/>
    <w:rsid w:val="00621832"/>
    <w:rsid w:val="00621BFF"/>
    <w:rsid w:val="00636DD0"/>
    <w:rsid w:val="006376D1"/>
    <w:rsid w:val="006451BA"/>
    <w:rsid w:val="00645F2F"/>
    <w:rsid w:val="00647784"/>
    <w:rsid w:val="00650AC3"/>
    <w:rsid w:val="00651B8B"/>
    <w:rsid w:val="00652746"/>
    <w:rsid w:val="00664CCC"/>
    <w:rsid w:val="00681D7B"/>
    <w:rsid w:val="00690E5A"/>
    <w:rsid w:val="00697423"/>
    <w:rsid w:val="006B0BE1"/>
    <w:rsid w:val="006B366B"/>
    <w:rsid w:val="006C137D"/>
    <w:rsid w:val="006C1DA1"/>
    <w:rsid w:val="006C54EF"/>
    <w:rsid w:val="006C5F2C"/>
    <w:rsid w:val="006D21CD"/>
    <w:rsid w:val="006D533D"/>
    <w:rsid w:val="006D6CF8"/>
    <w:rsid w:val="006E652F"/>
    <w:rsid w:val="006F1D2F"/>
    <w:rsid w:val="006F2B52"/>
    <w:rsid w:val="006F2E25"/>
    <w:rsid w:val="006F48C0"/>
    <w:rsid w:val="006F7D18"/>
    <w:rsid w:val="007025C1"/>
    <w:rsid w:val="007144F7"/>
    <w:rsid w:val="00717BAF"/>
    <w:rsid w:val="00717E5F"/>
    <w:rsid w:val="00724839"/>
    <w:rsid w:val="007371B0"/>
    <w:rsid w:val="00741111"/>
    <w:rsid w:val="00741F43"/>
    <w:rsid w:val="00751B44"/>
    <w:rsid w:val="00754882"/>
    <w:rsid w:val="00755DCA"/>
    <w:rsid w:val="00757B17"/>
    <w:rsid w:val="00760DF4"/>
    <w:rsid w:val="00762E28"/>
    <w:rsid w:val="007644CF"/>
    <w:rsid w:val="007703D1"/>
    <w:rsid w:val="00775A87"/>
    <w:rsid w:val="007B54A4"/>
    <w:rsid w:val="007C0E3D"/>
    <w:rsid w:val="007C24F4"/>
    <w:rsid w:val="007C40F5"/>
    <w:rsid w:val="007C6473"/>
    <w:rsid w:val="007D0E0C"/>
    <w:rsid w:val="007D1EDE"/>
    <w:rsid w:val="007D3FE6"/>
    <w:rsid w:val="007D5801"/>
    <w:rsid w:val="007E41D5"/>
    <w:rsid w:val="007F0428"/>
    <w:rsid w:val="007F2757"/>
    <w:rsid w:val="007F5222"/>
    <w:rsid w:val="00803086"/>
    <w:rsid w:val="00805FA1"/>
    <w:rsid w:val="00811433"/>
    <w:rsid w:val="00815073"/>
    <w:rsid w:val="008207CA"/>
    <w:rsid w:val="008227BF"/>
    <w:rsid w:val="00826EDD"/>
    <w:rsid w:val="00835B3A"/>
    <w:rsid w:val="00837EEC"/>
    <w:rsid w:val="008453F7"/>
    <w:rsid w:val="00846B1A"/>
    <w:rsid w:val="00853F7A"/>
    <w:rsid w:val="00857C56"/>
    <w:rsid w:val="00860929"/>
    <w:rsid w:val="00863290"/>
    <w:rsid w:val="008640C1"/>
    <w:rsid w:val="00865E9A"/>
    <w:rsid w:val="00881F13"/>
    <w:rsid w:val="00885AC2"/>
    <w:rsid w:val="00890C1F"/>
    <w:rsid w:val="00892F7A"/>
    <w:rsid w:val="008967AE"/>
    <w:rsid w:val="008B4AE4"/>
    <w:rsid w:val="008B7994"/>
    <w:rsid w:val="008C681A"/>
    <w:rsid w:val="008D5D1D"/>
    <w:rsid w:val="008E6D60"/>
    <w:rsid w:val="008F196A"/>
    <w:rsid w:val="008F1A4A"/>
    <w:rsid w:val="008F1EA2"/>
    <w:rsid w:val="008F3336"/>
    <w:rsid w:val="00903117"/>
    <w:rsid w:val="00906D32"/>
    <w:rsid w:val="00911738"/>
    <w:rsid w:val="00920B86"/>
    <w:rsid w:val="009222E6"/>
    <w:rsid w:val="00923D20"/>
    <w:rsid w:val="009310D9"/>
    <w:rsid w:val="00931F31"/>
    <w:rsid w:val="009367A8"/>
    <w:rsid w:val="009372C3"/>
    <w:rsid w:val="00940862"/>
    <w:rsid w:val="00942EF0"/>
    <w:rsid w:val="009442C7"/>
    <w:rsid w:val="00945AB0"/>
    <w:rsid w:val="00951BAB"/>
    <w:rsid w:val="00957A88"/>
    <w:rsid w:val="009623E9"/>
    <w:rsid w:val="00963568"/>
    <w:rsid w:val="009675E5"/>
    <w:rsid w:val="00967A84"/>
    <w:rsid w:val="00985999"/>
    <w:rsid w:val="00991D8B"/>
    <w:rsid w:val="009939DB"/>
    <w:rsid w:val="00993B59"/>
    <w:rsid w:val="00996F0F"/>
    <w:rsid w:val="009A07BE"/>
    <w:rsid w:val="009A7A2B"/>
    <w:rsid w:val="009B133B"/>
    <w:rsid w:val="009B1737"/>
    <w:rsid w:val="009B478B"/>
    <w:rsid w:val="009B5590"/>
    <w:rsid w:val="009B5956"/>
    <w:rsid w:val="009B65D2"/>
    <w:rsid w:val="009B7B3C"/>
    <w:rsid w:val="009E2013"/>
    <w:rsid w:val="009E573B"/>
    <w:rsid w:val="009F16D7"/>
    <w:rsid w:val="009F1D5D"/>
    <w:rsid w:val="00A03150"/>
    <w:rsid w:val="00A161E9"/>
    <w:rsid w:val="00A26929"/>
    <w:rsid w:val="00A31259"/>
    <w:rsid w:val="00A3654C"/>
    <w:rsid w:val="00A464E5"/>
    <w:rsid w:val="00A50B36"/>
    <w:rsid w:val="00A53074"/>
    <w:rsid w:val="00A53BCA"/>
    <w:rsid w:val="00A556C1"/>
    <w:rsid w:val="00A6038B"/>
    <w:rsid w:val="00A71A22"/>
    <w:rsid w:val="00A83C8B"/>
    <w:rsid w:val="00AA5445"/>
    <w:rsid w:val="00AA6A63"/>
    <w:rsid w:val="00AB1FD9"/>
    <w:rsid w:val="00AB5F14"/>
    <w:rsid w:val="00AC5D26"/>
    <w:rsid w:val="00AC732A"/>
    <w:rsid w:val="00AC7693"/>
    <w:rsid w:val="00AD6A94"/>
    <w:rsid w:val="00AE0AC1"/>
    <w:rsid w:val="00AE0CE7"/>
    <w:rsid w:val="00AE6561"/>
    <w:rsid w:val="00AE7866"/>
    <w:rsid w:val="00AF26C4"/>
    <w:rsid w:val="00B01CA2"/>
    <w:rsid w:val="00B06C6E"/>
    <w:rsid w:val="00B215A0"/>
    <w:rsid w:val="00B22137"/>
    <w:rsid w:val="00B241E7"/>
    <w:rsid w:val="00B2538C"/>
    <w:rsid w:val="00B36084"/>
    <w:rsid w:val="00B3713B"/>
    <w:rsid w:val="00B567F8"/>
    <w:rsid w:val="00B626D9"/>
    <w:rsid w:val="00B716AB"/>
    <w:rsid w:val="00B73CA7"/>
    <w:rsid w:val="00B81626"/>
    <w:rsid w:val="00B91FB5"/>
    <w:rsid w:val="00B95447"/>
    <w:rsid w:val="00BA2F9B"/>
    <w:rsid w:val="00BA39C6"/>
    <w:rsid w:val="00BB00E6"/>
    <w:rsid w:val="00BB358B"/>
    <w:rsid w:val="00BB5DE2"/>
    <w:rsid w:val="00BC50EE"/>
    <w:rsid w:val="00BD07F8"/>
    <w:rsid w:val="00BD1FCE"/>
    <w:rsid w:val="00BD2C5A"/>
    <w:rsid w:val="00BD59B4"/>
    <w:rsid w:val="00BE43A2"/>
    <w:rsid w:val="00BF2B24"/>
    <w:rsid w:val="00BF4BA0"/>
    <w:rsid w:val="00BF68BF"/>
    <w:rsid w:val="00C15F4B"/>
    <w:rsid w:val="00C26B42"/>
    <w:rsid w:val="00C32576"/>
    <w:rsid w:val="00C34539"/>
    <w:rsid w:val="00C36E7E"/>
    <w:rsid w:val="00C44B25"/>
    <w:rsid w:val="00C45C7E"/>
    <w:rsid w:val="00C64B1A"/>
    <w:rsid w:val="00C753FA"/>
    <w:rsid w:val="00C814D7"/>
    <w:rsid w:val="00C817C6"/>
    <w:rsid w:val="00C81C00"/>
    <w:rsid w:val="00C833DC"/>
    <w:rsid w:val="00C867BA"/>
    <w:rsid w:val="00C923E0"/>
    <w:rsid w:val="00C92B53"/>
    <w:rsid w:val="00CA30FC"/>
    <w:rsid w:val="00CB0046"/>
    <w:rsid w:val="00CB1A78"/>
    <w:rsid w:val="00CB3CA8"/>
    <w:rsid w:val="00CC01BB"/>
    <w:rsid w:val="00CC209E"/>
    <w:rsid w:val="00CC2E7F"/>
    <w:rsid w:val="00CC3413"/>
    <w:rsid w:val="00CC38C3"/>
    <w:rsid w:val="00CC46BE"/>
    <w:rsid w:val="00CC5DED"/>
    <w:rsid w:val="00CD0596"/>
    <w:rsid w:val="00CD4A2E"/>
    <w:rsid w:val="00CD7FE5"/>
    <w:rsid w:val="00CE42E9"/>
    <w:rsid w:val="00CE4759"/>
    <w:rsid w:val="00CF3D67"/>
    <w:rsid w:val="00CF64DB"/>
    <w:rsid w:val="00CF6D8C"/>
    <w:rsid w:val="00D010D4"/>
    <w:rsid w:val="00D03045"/>
    <w:rsid w:val="00D05CE0"/>
    <w:rsid w:val="00D12C94"/>
    <w:rsid w:val="00D12F50"/>
    <w:rsid w:val="00D155AB"/>
    <w:rsid w:val="00D3045D"/>
    <w:rsid w:val="00D306FF"/>
    <w:rsid w:val="00D32EDA"/>
    <w:rsid w:val="00D336B7"/>
    <w:rsid w:val="00D35556"/>
    <w:rsid w:val="00D43353"/>
    <w:rsid w:val="00D47BCB"/>
    <w:rsid w:val="00D547C0"/>
    <w:rsid w:val="00D55D0A"/>
    <w:rsid w:val="00D64F3A"/>
    <w:rsid w:val="00D66355"/>
    <w:rsid w:val="00D66E70"/>
    <w:rsid w:val="00D72564"/>
    <w:rsid w:val="00D7387D"/>
    <w:rsid w:val="00D762CC"/>
    <w:rsid w:val="00D83354"/>
    <w:rsid w:val="00D835E7"/>
    <w:rsid w:val="00D85E3B"/>
    <w:rsid w:val="00D91257"/>
    <w:rsid w:val="00D913DA"/>
    <w:rsid w:val="00DB2B0C"/>
    <w:rsid w:val="00DB4D1E"/>
    <w:rsid w:val="00DB6B63"/>
    <w:rsid w:val="00DC3875"/>
    <w:rsid w:val="00DC3C1A"/>
    <w:rsid w:val="00DC4BBA"/>
    <w:rsid w:val="00DC4EB7"/>
    <w:rsid w:val="00DC6AEE"/>
    <w:rsid w:val="00DC7E88"/>
    <w:rsid w:val="00DD79BD"/>
    <w:rsid w:val="00E00602"/>
    <w:rsid w:val="00E03F0D"/>
    <w:rsid w:val="00E0407E"/>
    <w:rsid w:val="00E10E03"/>
    <w:rsid w:val="00E16AED"/>
    <w:rsid w:val="00E1759A"/>
    <w:rsid w:val="00E17995"/>
    <w:rsid w:val="00E224C4"/>
    <w:rsid w:val="00E22D6E"/>
    <w:rsid w:val="00E262C6"/>
    <w:rsid w:val="00E33322"/>
    <w:rsid w:val="00E408D4"/>
    <w:rsid w:val="00E421F8"/>
    <w:rsid w:val="00E428DF"/>
    <w:rsid w:val="00E43592"/>
    <w:rsid w:val="00E43F59"/>
    <w:rsid w:val="00E46A57"/>
    <w:rsid w:val="00E47DF8"/>
    <w:rsid w:val="00E47DFA"/>
    <w:rsid w:val="00E54F0E"/>
    <w:rsid w:val="00E55C27"/>
    <w:rsid w:val="00E61827"/>
    <w:rsid w:val="00E665A3"/>
    <w:rsid w:val="00E677D9"/>
    <w:rsid w:val="00E707D7"/>
    <w:rsid w:val="00E72831"/>
    <w:rsid w:val="00E813C5"/>
    <w:rsid w:val="00E850FF"/>
    <w:rsid w:val="00E91255"/>
    <w:rsid w:val="00E94EE8"/>
    <w:rsid w:val="00E95BE9"/>
    <w:rsid w:val="00EA1EF1"/>
    <w:rsid w:val="00EA6AA6"/>
    <w:rsid w:val="00EB67D3"/>
    <w:rsid w:val="00EB7F27"/>
    <w:rsid w:val="00EB7F50"/>
    <w:rsid w:val="00EC338D"/>
    <w:rsid w:val="00EC4881"/>
    <w:rsid w:val="00EC62D8"/>
    <w:rsid w:val="00ED19C1"/>
    <w:rsid w:val="00ED77EA"/>
    <w:rsid w:val="00EE1357"/>
    <w:rsid w:val="00EF05C5"/>
    <w:rsid w:val="00EF6EE6"/>
    <w:rsid w:val="00EF6F60"/>
    <w:rsid w:val="00F01EAD"/>
    <w:rsid w:val="00F036EC"/>
    <w:rsid w:val="00F15659"/>
    <w:rsid w:val="00F17490"/>
    <w:rsid w:val="00F17CF6"/>
    <w:rsid w:val="00F2514C"/>
    <w:rsid w:val="00F309E5"/>
    <w:rsid w:val="00F32DDC"/>
    <w:rsid w:val="00F36C84"/>
    <w:rsid w:val="00F40907"/>
    <w:rsid w:val="00F436FA"/>
    <w:rsid w:val="00F4510C"/>
    <w:rsid w:val="00F50799"/>
    <w:rsid w:val="00F60D0C"/>
    <w:rsid w:val="00F74F95"/>
    <w:rsid w:val="00F77420"/>
    <w:rsid w:val="00F90B9E"/>
    <w:rsid w:val="00F96834"/>
    <w:rsid w:val="00FA3BB7"/>
    <w:rsid w:val="00FB0479"/>
    <w:rsid w:val="00FC3DDA"/>
    <w:rsid w:val="00FD1854"/>
    <w:rsid w:val="00FD1861"/>
    <w:rsid w:val="00FD304B"/>
    <w:rsid w:val="00FD48E5"/>
    <w:rsid w:val="00FE137F"/>
    <w:rsid w:val="00FE640C"/>
    <w:rsid w:val="00FF497F"/>
    <w:rsid w:val="019F126B"/>
    <w:rsid w:val="18AF6B3C"/>
    <w:rsid w:val="1DD04045"/>
    <w:rsid w:val="2B35B020"/>
    <w:rsid w:val="2BB7C872"/>
    <w:rsid w:val="2C4A2B7F"/>
    <w:rsid w:val="2FBB46F0"/>
    <w:rsid w:val="306A9D72"/>
    <w:rsid w:val="320AFC98"/>
    <w:rsid w:val="34E38979"/>
    <w:rsid w:val="39E4770F"/>
    <w:rsid w:val="413CA76A"/>
    <w:rsid w:val="43A57673"/>
    <w:rsid w:val="4E0617B6"/>
    <w:rsid w:val="5724AF73"/>
    <w:rsid w:val="59DEE6B6"/>
    <w:rsid w:val="5FAC191F"/>
    <w:rsid w:val="70C23CAF"/>
    <w:rsid w:val="7C4BF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042B4"/>
  <w15:chartTrackingRefBased/>
  <w15:docId w15:val="{723130DC-9F17-42DD-AEDE-E85D5D91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53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53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536C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53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536C"/>
    <w:rPr>
      <w:rFonts w:ascii="Calibri" w:hAnsi="Calibri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511A7"/>
    <w:pPr>
      <w:spacing w:line="240" w:lineRule="auto"/>
    </w:pPr>
    <w:rPr>
      <w:rFonts w:ascii="Calibri" w:hAnsi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3D0F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86329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43DBA-7A6B-46BE-8885-8622C1659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3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219</TotalTime>
  <Pages>3</Pages>
  <Words>1284</Words>
  <Characters>7067</Characters>
  <Application>Microsoft Office Word</Application>
  <DocSecurity>0</DocSecurity>
  <Lines>58</Lines>
  <Paragraphs>16</Paragraphs>
  <ScaleCrop>false</ScaleCrop>
  <Company/>
  <LinksUpToDate>false</LinksUpToDate>
  <CharactersWithSpaces>8335</CharactersWithSpaces>
  <SharedDoc>false</SharedDoc>
  <HLinks>
    <vt:vector size="6" baseType="variant">
      <vt:variant>
        <vt:i4>8323191</vt:i4>
      </vt:variant>
      <vt:variant>
        <vt:i4>0</vt:i4>
      </vt:variant>
      <vt:variant>
        <vt:i4>0</vt:i4>
      </vt:variant>
      <vt:variant>
        <vt:i4>5</vt:i4>
      </vt:variant>
      <vt:variant>
        <vt:lpwstr>https://www.klassetaal.nl/system/files/f1052f256de8725e38a81e54c1ea5e9e.pdf</vt:lpwstr>
      </vt:variant>
      <vt:variant>
        <vt:lpwstr>:~:text=Het%20woord%20respect%20betekent%20letterlijk%20kijken%20en%20nog,bedoelen%20we%3F%20Respect%20is%3A%20kijken%20door%20de%20respectbril.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Jansen-Tigchelaar, Doreanne | Gouwe Academie</cp:lastModifiedBy>
  <cp:revision>264</cp:revision>
  <cp:lastPrinted>2025-05-27T11:47:00Z</cp:lastPrinted>
  <dcterms:created xsi:type="dcterms:W3CDTF">2025-03-24T17:40:00Z</dcterms:created>
  <dcterms:modified xsi:type="dcterms:W3CDTF">2026-09-14T13:57:00Z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