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D5614" w14:textId="31DEFF5C" w:rsidR="000200A6" w:rsidRDefault="00316BC3" w:rsidP="000200A6">
      <w:pPr>
        <w:pStyle w:val="Kop2"/>
        <w:rPr>
          <w:b/>
          <w:bCs/>
        </w:rPr>
      </w:pPr>
      <w:bookmarkStart w:id="0" w:name="_Toc149399932"/>
      <w:r>
        <w:rPr>
          <w:b/>
          <w:bCs/>
        </w:rPr>
        <w:t xml:space="preserve">SLRO </w:t>
      </w:r>
      <w:r w:rsidR="000200A6" w:rsidRPr="00140D99">
        <w:rPr>
          <w:b/>
          <w:bCs/>
        </w:rPr>
        <w:t>Leer</w:t>
      </w:r>
      <w:r>
        <w:rPr>
          <w:b/>
          <w:bCs/>
        </w:rPr>
        <w:t>kracht</w:t>
      </w:r>
      <w:r w:rsidR="000200A6" w:rsidRPr="00140D99">
        <w:rPr>
          <w:b/>
          <w:bCs/>
        </w:rPr>
        <w:t xml:space="preserve">vragenlijst groep </w:t>
      </w:r>
      <w:bookmarkEnd w:id="0"/>
      <w:r>
        <w:rPr>
          <w:b/>
          <w:bCs/>
        </w:rPr>
        <w:t>3-4</w:t>
      </w:r>
    </w:p>
    <w:tbl>
      <w:tblPr>
        <w:tblStyle w:val="GouweAcademie"/>
        <w:tblW w:w="5000" w:type="pct"/>
        <w:tblLook w:val="0000" w:firstRow="0" w:lastRow="0" w:firstColumn="0" w:lastColumn="0" w:noHBand="0" w:noVBand="0"/>
      </w:tblPr>
      <w:tblGrid>
        <w:gridCol w:w="1128"/>
        <w:gridCol w:w="2977"/>
        <w:gridCol w:w="4957"/>
      </w:tblGrid>
      <w:tr w:rsidR="00244C53" w:rsidRPr="00763B79" w14:paraId="2B46FCB2" w14:textId="77777777" w:rsidTr="00AC4A4A">
        <w:trPr>
          <w:trHeight w:val="98"/>
        </w:trPr>
        <w:tc>
          <w:tcPr>
            <w:tcW w:w="622" w:type="pct"/>
            <w:shd w:val="clear" w:color="auto" w:fill="D2ECFC"/>
          </w:tcPr>
          <w:p w14:paraId="0C35E0FE" w14:textId="77777777" w:rsidR="00244C53" w:rsidRPr="00763B79" w:rsidRDefault="00244C53" w:rsidP="0057381A">
            <w:pP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Samen</w:t>
            </w:r>
          </w:p>
        </w:tc>
        <w:tc>
          <w:tcPr>
            <w:tcW w:w="1643" w:type="pct"/>
            <w:shd w:val="clear" w:color="auto" w:fill="D2ECFC"/>
          </w:tcPr>
          <w:p w14:paraId="0A051824" w14:textId="77777777" w:rsidR="00244C53" w:rsidRPr="00763B79" w:rsidRDefault="00244C53" w:rsidP="0057381A">
            <w:pP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Stellingen/vragen</w:t>
            </w:r>
          </w:p>
          <w:p w14:paraId="007BD0D9" w14:textId="77777777" w:rsidR="00244C53" w:rsidRPr="00763B79" w:rsidRDefault="00244C53" w:rsidP="0057381A">
            <w:pPr>
              <w:rPr>
                <w:rFonts w:asciiTheme="minorHAnsi" w:hAnsiTheme="minorHAnsi" w:cstheme="minorHAnsi"/>
                <w:color w:val="003350"/>
                <w:sz w:val="16"/>
                <w:szCs w:val="16"/>
                <w:lang w:val="en-US"/>
              </w:rPr>
            </w:pPr>
          </w:p>
        </w:tc>
        <w:tc>
          <w:tcPr>
            <w:tcW w:w="2734" w:type="pct"/>
            <w:shd w:val="clear" w:color="auto" w:fill="D2ECFC"/>
          </w:tcPr>
          <w:p w14:paraId="2907CCC2" w14:textId="77777777" w:rsidR="00244C53" w:rsidRPr="00763B79" w:rsidRDefault="00244C53" w:rsidP="0057381A">
            <w:pP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 xml:space="preserve">Aanvullende ontwikkelpunten (zichtbaar in </w:t>
            </w:r>
            <w: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mouseover</w:t>
            </w: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) bij kennis en attituden</w:t>
            </w:r>
          </w:p>
        </w:tc>
      </w:tr>
      <w:tr w:rsidR="00244C53" w:rsidRPr="00763B79" w14:paraId="0E28272F" w14:textId="77777777" w:rsidTr="00AC4A4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622" w:type="pct"/>
          </w:tcPr>
          <w:p w14:paraId="5D5900AB" w14:textId="77777777" w:rsidR="00244C53" w:rsidRPr="00763B79" w:rsidRDefault="00244C53" w:rsidP="0057381A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Kennis</w:t>
            </w:r>
          </w:p>
        </w:tc>
        <w:tc>
          <w:tcPr>
            <w:tcW w:w="1643" w:type="pct"/>
          </w:tcPr>
          <w:p w14:paraId="3A7B8F51" w14:textId="4B667FF3" w:rsidR="00244C53" w:rsidRPr="00B569A1" w:rsidRDefault="002B1452" w:rsidP="00244C53">
            <w:pPr>
              <w:pStyle w:val="Lijstalinea"/>
              <w:numPr>
                <w:ilvl w:val="0"/>
                <w:numId w:val="18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2B1452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De leerling weet hoe </w:t>
            </w:r>
            <w:r w:rsidR="004F7668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hij</w:t>
            </w:r>
            <w:r w:rsidR="004F7668" w:rsidRPr="002B1452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</w:t>
            </w:r>
            <w:r w:rsidRPr="002B1452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eerlijk met anderen omgaat.</w:t>
            </w:r>
          </w:p>
        </w:tc>
        <w:tc>
          <w:tcPr>
            <w:tcW w:w="2734" w:type="pct"/>
          </w:tcPr>
          <w:p w14:paraId="3135DF2F" w14:textId="13B1E1C8" w:rsidR="00244C53" w:rsidRPr="00720144" w:rsidRDefault="00244C53" w:rsidP="00244C53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De leerling weet hoe hij met</w:t>
            </w:r>
            <w:r w:rsidR="00333F6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de ander </w:t>
            </w:r>
            <w:r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(vreedzaam) samenleeft, bijvoorbeeld uit de Bijbelverhalen. </w:t>
            </w:r>
          </w:p>
          <w:p w14:paraId="7ABFCFDC" w14:textId="77777777" w:rsidR="00244C53" w:rsidRPr="00720144" w:rsidRDefault="00244C53" w:rsidP="00244C53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weet dat er problemen en ruzies zijn in de wereld. </w:t>
            </w:r>
          </w:p>
          <w:p w14:paraId="2B961732" w14:textId="77777777" w:rsidR="00244C53" w:rsidRPr="00720144" w:rsidRDefault="00244C53" w:rsidP="00244C53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weet dat we leven in een gebroken (zondige) wereld, waar het niet altijd gaat zoals God het heeft bedoeld. </w:t>
            </w:r>
          </w:p>
          <w:p w14:paraId="38049EC6" w14:textId="3A45F696" w:rsidR="00244C53" w:rsidRPr="00720144" w:rsidRDefault="00244C53" w:rsidP="00244C53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De leerling</w:t>
            </w:r>
            <w:r w:rsidR="0035184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weet </w:t>
            </w:r>
            <w:r w:rsidR="00D34400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wat </w:t>
            </w:r>
            <w:r w:rsidR="00D34400"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buitensluiten</w:t>
            </w:r>
            <w:r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  <w:r w:rsidR="0035184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is</w:t>
            </w:r>
            <w:r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. </w:t>
            </w:r>
          </w:p>
          <w:p w14:paraId="244BE1F5" w14:textId="6D62CAA7" w:rsidR="00244C53" w:rsidRPr="00720144" w:rsidRDefault="00244C53" w:rsidP="00244C53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5F5D7A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weet wat</w:t>
            </w:r>
            <w:r w:rsidR="005F5D7A"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  <w:r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oneerlijke situaties</w:t>
            </w:r>
            <w:r w:rsidR="005F5D7A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zijn</w:t>
            </w:r>
            <w:r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.</w:t>
            </w:r>
          </w:p>
        </w:tc>
      </w:tr>
      <w:tr w:rsidR="00AC4A4A" w:rsidRPr="00763B79" w14:paraId="50779D5E" w14:textId="77777777" w:rsidTr="00AC4A4A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622" w:type="pct"/>
            <w:vMerge w:val="restart"/>
          </w:tcPr>
          <w:p w14:paraId="3573EBE0" w14:textId="77777777" w:rsidR="00AC4A4A" w:rsidRPr="00763B79" w:rsidRDefault="00AC4A4A" w:rsidP="0057381A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Vaardigheden</w:t>
            </w:r>
          </w:p>
        </w:tc>
        <w:tc>
          <w:tcPr>
            <w:tcW w:w="1643" w:type="pct"/>
          </w:tcPr>
          <w:p w14:paraId="4866D2CA" w14:textId="07F130C8" w:rsidR="00AC4A4A" w:rsidRPr="007E7094" w:rsidRDefault="00AC4A4A" w:rsidP="007E7094">
            <w:pPr>
              <w:pStyle w:val="Lijstalinea"/>
              <w:numPr>
                <w:ilvl w:val="0"/>
                <w:numId w:val="18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B503E3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De leerling kan luisteren naar de ander</w:t>
            </w: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.</w:t>
            </w:r>
          </w:p>
        </w:tc>
        <w:tc>
          <w:tcPr>
            <w:tcW w:w="2734" w:type="pct"/>
          </w:tcPr>
          <w:p w14:paraId="467EFED7" w14:textId="6C6F88CD" w:rsidR="00AC4A4A" w:rsidRDefault="00AC4A4A" w:rsidP="009512B2">
            <w:pPr>
              <w:pStyle w:val="Lijstalinea"/>
              <w:numPr>
                <w:ilvl w:val="0"/>
                <w:numId w:val="19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kan de ander aandacht geven als hij luistert. </w:t>
            </w:r>
          </w:p>
          <w:p w14:paraId="70CCD6D2" w14:textId="27FCC27B" w:rsidR="00AC4A4A" w:rsidRDefault="00AC4A4A">
            <w:pPr>
              <w:pStyle w:val="Lijstalinea"/>
              <w:numPr>
                <w:ilvl w:val="0"/>
                <w:numId w:val="19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kan de ander uit laten praten als hij luistert. </w:t>
            </w:r>
          </w:p>
          <w:p w14:paraId="2BB16B8C" w14:textId="791AB348" w:rsidR="00AC4A4A" w:rsidRPr="00D34400" w:rsidRDefault="00AC4A4A" w:rsidP="00D34400">
            <w:pPr>
              <w:pStyle w:val="Lijstalinea"/>
              <w:numPr>
                <w:ilvl w:val="0"/>
                <w:numId w:val="19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De leerling kan letten op de manier waarop de ander wat vertelt (bijv. boos of blij)</w:t>
            </w:r>
            <w:r w:rsidR="000B23BA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.</w:t>
            </w:r>
          </w:p>
        </w:tc>
      </w:tr>
      <w:tr w:rsidR="00AC4A4A" w:rsidRPr="00763B79" w14:paraId="42218FE1" w14:textId="77777777" w:rsidTr="00AC4A4A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622" w:type="pct"/>
            <w:vMerge/>
          </w:tcPr>
          <w:p w14:paraId="40E04EAE" w14:textId="77777777" w:rsidR="00AC4A4A" w:rsidRPr="00763B79" w:rsidRDefault="00AC4A4A" w:rsidP="0057381A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</w:p>
        </w:tc>
        <w:tc>
          <w:tcPr>
            <w:tcW w:w="1643" w:type="pct"/>
          </w:tcPr>
          <w:p w14:paraId="78372DFE" w14:textId="25DC034D" w:rsidR="00AC4A4A" w:rsidRPr="007E7094" w:rsidRDefault="00AC4A4A" w:rsidP="007E7094">
            <w:pPr>
              <w:pStyle w:val="Lijstalinea"/>
              <w:numPr>
                <w:ilvl w:val="0"/>
                <w:numId w:val="18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B503E3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De leerling kan begrip tonen voor de ander.</w:t>
            </w:r>
          </w:p>
        </w:tc>
        <w:tc>
          <w:tcPr>
            <w:tcW w:w="2734" w:type="pct"/>
          </w:tcPr>
          <w:p w14:paraId="464B7D54" w14:textId="6A2D3C04" w:rsidR="00AC4A4A" w:rsidRDefault="00AC4A4A" w:rsidP="00513860">
            <w:pPr>
              <w:pStyle w:val="Lijstalinea"/>
              <w:numPr>
                <w:ilvl w:val="0"/>
                <w:numId w:val="20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De leerling kan vragen stellen om de ander beter te begrijpen.</w:t>
            </w:r>
          </w:p>
          <w:p w14:paraId="7A4F246B" w14:textId="77777777" w:rsidR="00AC4A4A" w:rsidRDefault="00AC4A4A">
            <w:pPr>
              <w:pStyle w:val="Lijstalinea"/>
              <w:numPr>
                <w:ilvl w:val="0"/>
                <w:numId w:val="20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De leerling kan vragen wat hij voor een ander kan doen.</w:t>
            </w:r>
          </w:p>
          <w:p w14:paraId="77EC5FBB" w14:textId="69B7C4F8" w:rsidR="00AC4A4A" w:rsidRPr="00D34400" w:rsidRDefault="00AC4A4A" w:rsidP="00D34400">
            <w:pPr>
              <w:pStyle w:val="Lijstalinea"/>
              <w:numPr>
                <w:ilvl w:val="0"/>
                <w:numId w:val="20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kan de ander uit laten praten voordat hij zijn reactie geeft. </w:t>
            </w:r>
          </w:p>
        </w:tc>
      </w:tr>
      <w:tr w:rsidR="00AC4A4A" w:rsidRPr="00763B79" w14:paraId="518ACAD1" w14:textId="77777777" w:rsidTr="00AC4A4A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622" w:type="pct"/>
            <w:vMerge/>
          </w:tcPr>
          <w:p w14:paraId="7396D358" w14:textId="77777777" w:rsidR="00AC4A4A" w:rsidRPr="00763B79" w:rsidRDefault="00AC4A4A" w:rsidP="0057381A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</w:p>
        </w:tc>
        <w:tc>
          <w:tcPr>
            <w:tcW w:w="1643" w:type="pct"/>
          </w:tcPr>
          <w:p w14:paraId="7C36CD5A" w14:textId="719A60AF" w:rsidR="00AC4A4A" w:rsidRPr="00B503E3" w:rsidRDefault="00AC4A4A" w:rsidP="00244C53">
            <w:pPr>
              <w:pStyle w:val="Lijstalinea"/>
              <w:numPr>
                <w:ilvl w:val="0"/>
                <w:numId w:val="18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B503E3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De leerling kan zijn mening geven wanneer hij iets ziet wat oneerlijk is.  </w:t>
            </w:r>
          </w:p>
        </w:tc>
        <w:tc>
          <w:tcPr>
            <w:tcW w:w="2734" w:type="pct"/>
          </w:tcPr>
          <w:p w14:paraId="3A7E51FA" w14:textId="51FFBEAA" w:rsidR="00AC4A4A" w:rsidRDefault="00AC4A4A" w:rsidP="0025549A">
            <w:pPr>
              <w:pStyle w:val="Lijstalinea"/>
              <w:numPr>
                <w:ilvl w:val="0"/>
                <w:numId w:val="21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kan zijn mening geven (bijv. door ‘ik vind’ te gebruiken). </w:t>
            </w:r>
          </w:p>
          <w:p w14:paraId="5E91F398" w14:textId="53DA91FF" w:rsidR="00AC4A4A" w:rsidRDefault="00AC4A4A" w:rsidP="0025549A">
            <w:pPr>
              <w:pStyle w:val="Lijstalinea"/>
              <w:numPr>
                <w:ilvl w:val="0"/>
                <w:numId w:val="21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kan voorbeelden van buitensluiten benoemen. </w:t>
            </w:r>
          </w:p>
          <w:p w14:paraId="5D70F599" w14:textId="0A14A94F" w:rsidR="00AC4A4A" w:rsidRPr="00D34400" w:rsidRDefault="00AC4A4A" w:rsidP="00D34400">
            <w:pPr>
              <w:pStyle w:val="Lijstalinea"/>
              <w:numPr>
                <w:ilvl w:val="0"/>
                <w:numId w:val="21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kan voorbeelden van oneerlijkheid benoemen. </w:t>
            </w:r>
          </w:p>
        </w:tc>
      </w:tr>
      <w:tr w:rsidR="00244C53" w:rsidRPr="00763B79" w14:paraId="0876DD02" w14:textId="77777777" w:rsidTr="00AC4A4A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622" w:type="pct"/>
          </w:tcPr>
          <w:p w14:paraId="17DD123E" w14:textId="77777777" w:rsidR="00244C53" w:rsidRPr="00763B79" w:rsidRDefault="00244C53" w:rsidP="0057381A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Attituden</w:t>
            </w:r>
          </w:p>
        </w:tc>
        <w:tc>
          <w:tcPr>
            <w:tcW w:w="1643" w:type="pct"/>
          </w:tcPr>
          <w:p w14:paraId="17118801" w14:textId="53E2BEA2" w:rsidR="00244C53" w:rsidRPr="00B569A1" w:rsidRDefault="00B503E3" w:rsidP="00244C53">
            <w:pPr>
              <w:pStyle w:val="Lijstalinea"/>
              <w:numPr>
                <w:ilvl w:val="0"/>
                <w:numId w:val="18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B503E3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De leerling wil eerlijk omgaan met een ander.</w:t>
            </w:r>
          </w:p>
        </w:tc>
        <w:tc>
          <w:tcPr>
            <w:tcW w:w="2734" w:type="pct"/>
          </w:tcPr>
          <w:p w14:paraId="169B39AD" w14:textId="77777777" w:rsidR="00244C53" w:rsidRPr="00720144" w:rsidRDefault="00244C53" w:rsidP="00244C53">
            <w:pPr>
              <w:pStyle w:val="Lijstalinea"/>
              <w:numPr>
                <w:ilvl w:val="0"/>
                <w:numId w:val="9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De leerling wil de ander begrijpen door naar de ander te luisteren.</w:t>
            </w:r>
          </w:p>
          <w:p w14:paraId="13C4E39A" w14:textId="77777777" w:rsidR="00244C53" w:rsidRDefault="00244C53" w:rsidP="00244C53">
            <w:pPr>
              <w:pStyle w:val="Lijstalinea"/>
              <w:numPr>
                <w:ilvl w:val="0"/>
                <w:numId w:val="9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wil ervoor zorgen dat pesten/buitensluiten stopt. </w:t>
            </w:r>
          </w:p>
          <w:p w14:paraId="7A160E52" w14:textId="4259FFA3" w:rsidR="00605F32" w:rsidRPr="00720144" w:rsidRDefault="00605F32" w:rsidP="00244C53">
            <w:pPr>
              <w:pStyle w:val="Lijstalinea"/>
              <w:numPr>
                <w:ilvl w:val="0"/>
                <w:numId w:val="9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De leerling wil opkomen voor de ander</w:t>
            </w:r>
            <w:r w:rsidR="0098568B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.</w:t>
            </w: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</w:p>
          <w:p w14:paraId="035C56B4" w14:textId="77777777" w:rsidR="00244C53" w:rsidRPr="00720144" w:rsidRDefault="00244C53" w:rsidP="00244C53">
            <w:pPr>
              <w:pStyle w:val="Lijstalinea"/>
              <w:numPr>
                <w:ilvl w:val="0"/>
                <w:numId w:val="9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De leerling wil er iets van zeggen wanneer hij iets ziet wat oneerlijk is.</w:t>
            </w:r>
          </w:p>
        </w:tc>
      </w:tr>
    </w:tbl>
    <w:p w14:paraId="5309503F" w14:textId="77777777" w:rsidR="00244C53" w:rsidRPr="00763B79" w:rsidRDefault="00244C53" w:rsidP="00244C53">
      <w:pPr>
        <w:rPr>
          <w:rFonts w:asciiTheme="minorHAnsi" w:hAnsiTheme="minorHAnsi" w:cstheme="minorHAnsi"/>
          <w:color w:val="003350"/>
          <w:sz w:val="16"/>
          <w:szCs w:val="16"/>
        </w:rPr>
      </w:pPr>
    </w:p>
    <w:tbl>
      <w:tblPr>
        <w:tblStyle w:val="GouweAcademie"/>
        <w:tblW w:w="5000" w:type="pct"/>
        <w:tblLook w:val="0000" w:firstRow="0" w:lastRow="0" w:firstColumn="0" w:lastColumn="0" w:noHBand="0" w:noVBand="0"/>
      </w:tblPr>
      <w:tblGrid>
        <w:gridCol w:w="1128"/>
        <w:gridCol w:w="2977"/>
        <w:gridCol w:w="4957"/>
      </w:tblGrid>
      <w:tr w:rsidR="00244C53" w:rsidRPr="00763B79" w14:paraId="36EC12D7" w14:textId="77777777" w:rsidTr="00AC4A4A">
        <w:trPr>
          <w:trHeight w:val="98"/>
        </w:trPr>
        <w:tc>
          <w:tcPr>
            <w:tcW w:w="622" w:type="pct"/>
            <w:shd w:val="clear" w:color="auto" w:fill="D2ECFC"/>
          </w:tcPr>
          <w:p w14:paraId="27585568" w14:textId="77777777" w:rsidR="00244C53" w:rsidRPr="00763B79" w:rsidRDefault="00244C53" w:rsidP="0057381A">
            <w:pP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Verschillen</w:t>
            </w:r>
          </w:p>
        </w:tc>
        <w:tc>
          <w:tcPr>
            <w:tcW w:w="1643" w:type="pct"/>
            <w:shd w:val="clear" w:color="auto" w:fill="D2ECFC"/>
          </w:tcPr>
          <w:p w14:paraId="02D14C6E" w14:textId="77777777" w:rsidR="00244C53" w:rsidRPr="00763B79" w:rsidRDefault="00244C53" w:rsidP="0057381A">
            <w:p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Stellingen/vragen</w:t>
            </w:r>
          </w:p>
        </w:tc>
        <w:tc>
          <w:tcPr>
            <w:tcW w:w="2734" w:type="pct"/>
            <w:shd w:val="clear" w:color="auto" w:fill="D2ECFC"/>
          </w:tcPr>
          <w:p w14:paraId="326DBCAD" w14:textId="77777777" w:rsidR="00244C53" w:rsidRPr="00763B79" w:rsidRDefault="00244C53" w:rsidP="0057381A">
            <w:pP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 xml:space="preserve">Aanvullende ontwikkelpunten (in </w:t>
            </w:r>
            <w: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mouseover</w:t>
            </w: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)</w:t>
            </w:r>
          </w:p>
        </w:tc>
      </w:tr>
      <w:tr w:rsidR="00244C53" w:rsidRPr="00763B79" w14:paraId="7AF15C6B" w14:textId="77777777" w:rsidTr="00AC4A4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622" w:type="pct"/>
          </w:tcPr>
          <w:p w14:paraId="199B925B" w14:textId="77777777" w:rsidR="00244C53" w:rsidRPr="00763B79" w:rsidRDefault="00244C53" w:rsidP="0057381A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Kennis</w:t>
            </w:r>
          </w:p>
        </w:tc>
        <w:tc>
          <w:tcPr>
            <w:tcW w:w="1643" w:type="pct"/>
          </w:tcPr>
          <w:p w14:paraId="004A7525" w14:textId="322F0374" w:rsidR="00244C53" w:rsidRPr="00B569A1" w:rsidRDefault="00CD60A2" w:rsidP="00244C53">
            <w:pPr>
              <w:pStyle w:val="Lijstalinea"/>
              <w:numPr>
                <w:ilvl w:val="0"/>
                <w:numId w:val="18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CD60A2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De leerling weet dat alle mensen</w:t>
            </w: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</w:t>
            </w:r>
            <w:r w:rsidRPr="00CD60A2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gelijkwaardig zijn aan elkaar.  </w:t>
            </w:r>
          </w:p>
        </w:tc>
        <w:tc>
          <w:tcPr>
            <w:tcW w:w="2734" w:type="pct"/>
          </w:tcPr>
          <w:p w14:paraId="3F014725" w14:textId="66B632D8" w:rsidR="00910100" w:rsidRDefault="00910100" w:rsidP="00244C53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De leerling weet dat elk kind gelijk is, ook al zijn er verschillen.</w:t>
            </w:r>
          </w:p>
          <w:p w14:paraId="437CB5E0" w14:textId="76B06F8F" w:rsidR="00244C53" w:rsidRDefault="00244C53" w:rsidP="00244C53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kent </w:t>
            </w:r>
            <w:r w:rsidR="00D34400"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overeenkomsten in</w:t>
            </w:r>
            <w:r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thuissituaties van klasgenoten. </w:t>
            </w:r>
          </w:p>
          <w:p w14:paraId="4CAC974C" w14:textId="7CA3122F" w:rsidR="00910100" w:rsidRPr="00720144" w:rsidRDefault="00910100" w:rsidP="00910100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kent verschillen in thuissituaties van klasgenoten. </w:t>
            </w:r>
          </w:p>
          <w:p w14:paraId="225A3D60" w14:textId="0CA2D6E0" w:rsidR="00244C53" w:rsidRPr="00AC4A4A" w:rsidRDefault="00244C53" w:rsidP="00AC4A4A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</w:p>
        </w:tc>
      </w:tr>
      <w:tr w:rsidR="00AC4A4A" w:rsidRPr="00763B79" w14:paraId="1E9EB332" w14:textId="77777777" w:rsidTr="00AC4A4A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622" w:type="pct"/>
            <w:vMerge w:val="restart"/>
          </w:tcPr>
          <w:p w14:paraId="18737F31" w14:textId="77777777" w:rsidR="00AC4A4A" w:rsidRPr="00763B79" w:rsidRDefault="00AC4A4A" w:rsidP="0057381A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Vaardigheden</w:t>
            </w:r>
          </w:p>
        </w:tc>
        <w:tc>
          <w:tcPr>
            <w:tcW w:w="1643" w:type="pct"/>
          </w:tcPr>
          <w:p w14:paraId="6B5242B3" w14:textId="02CA9E7E" w:rsidR="00AC4A4A" w:rsidRPr="00B569A1" w:rsidRDefault="00AC4A4A" w:rsidP="00244C53">
            <w:pPr>
              <w:pStyle w:val="Lijstalinea"/>
              <w:numPr>
                <w:ilvl w:val="0"/>
                <w:numId w:val="18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D</w:t>
            </w:r>
            <w:r w:rsidRPr="004F37AE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e leerling kan iedereen gelijkwaardig behandelen</w:t>
            </w:r>
          </w:p>
        </w:tc>
        <w:tc>
          <w:tcPr>
            <w:tcW w:w="2734" w:type="pct"/>
          </w:tcPr>
          <w:p w14:paraId="4811A5E8" w14:textId="2095AFB0" w:rsidR="00AC4A4A" w:rsidRDefault="00AC4A4A" w:rsidP="00947F90">
            <w:pPr>
              <w:pStyle w:val="Lijstalinea"/>
              <w:numPr>
                <w:ilvl w:val="0"/>
                <w:numId w:val="22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De leerling kan benoemen dat iedereen gelijkwaardig is aan elkaar.</w:t>
            </w:r>
          </w:p>
          <w:p w14:paraId="2D77D906" w14:textId="77777777" w:rsidR="00AC4A4A" w:rsidRDefault="00AC4A4A">
            <w:pPr>
              <w:pStyle w:val="Lijstalinea"/>
              <w:numPr>
                <w:ilvl w:val="0"/>
                <w:numId w:val="22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De leerling kan iedereen een kans geven bij een spelletje of opdracht.</w:t>
            </w:r>
          </w:p>
          <w:p w14:paraId="4DD5D023" w14:textId="7D4F3554" w:rsidR="00AC4A4A" w:rsidRPr="00D34400" w:rsidRDefault="00AC4A4A" w:rsidP="00D34400">
            <w:pPr>
              <w:pStyle w:val="Lijstalinea"/>
              <w:numPr>
                <w:ilvl w:val="0"/>
                <w:numId w:val="22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kan met iedereen samenwerken. </w:t>
            </w:r>
          </w:p>
        </w:tc>
      </w:tr>
      <w:tr w:rsidR="00AC4A4A" w:rsidRPr="00763B79" w14:paraId="280272F7" w14:textId="77777777" w:rsidTr="00AC4A4A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622" w:type="pct"/>
            <w:vMerge/>
          </w:tcPr>
          <w:p w14:paraId="45895A0A" w14:textId="77777777" w:rsidR="00AC4A4A" w:rsidRPr="00763B79" w:rsidRDefault="00AC4A4A" w:rsidP="0057381A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</w:p>
        </w:tc>
        <w:tc>
          <w:tcPr>
            <w:tcW w:w="1643" w:type="pct"/>
          </w:tcPr>
          <w:p w14:paraId="4150186F" w14:textId="47B8EA50" w:rsidR="00AC4A4A" w:rsidRPr="00B569A1" w:rsidRDefault="00AC4A4A" w:rsidP="00244C53">
            <w:pPr>
              <w:pStyle w:val="Lijstalinea"/>
              <w:numPr>
                <w:ilvl w:val="0"/>
                <w:numId w:val="18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4F37AE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De leerling kan benoemen wat verschillen zijn in zijn omgeving.</w:t>
            </w:r>
          </w:p>
        </w:tc>
        <w:tc>
          <w:tcPr>
            <w:tcW w:w="2734" w:type="pct"/>
          </w:tcPr>
          <w:p w14:paraId="42373C3B" w14:textId="2F591FA4" w:rsidR="00AC4A4A" w:rsidRDefault="00AC4A4A" w:rsidP="004D10DB">
            <w:pPr>
              <w:pStyle w:val="Lijstalinea"/>
              <w:numPr>
                <w:ilvl w:val="0"/>
                <w:numId w:val="23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kan verschillen bij anderen thuis benoemen. </w:t>
            </w:r>
          </w:p>
          <w:p w14:paraId="3650F86E" w14:textId="25F25B4E" w:rsidR="00AC4A4A" w:rsidRDefault="00AC4A4A" w:rsidP="004D10DB">
            <w:pPr>
              <w:pStyle w:val="Lijstalinea"/>
              <w:numPr>
                <w:ilvl w:val="0"/>
                <w:numId w:val="23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kan verschillen bij anderen op school benoemen. </w:t>
            </w:r>
          </w:p>
          <w:p w14:paraId="6C3AC1A7" w14:textId="1F41DB7F" w:rsidR="00AC4A4A" w:rsidRDefault="00AC4A4A" w:rsidP="004D10DB">
            <w:pPr>
              <w:pStyle w:val="Lijstalinea"/>
              <w:numPr>
                <w:ilvl w:val="0"/>
                <w:numId w:val="23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kan verschillen bij anderen in de familie benoemen. </w:t>
            </w:r>
          </w:p>
          <w:p w14:paraId="38C63C42" w14:textId="7D08F3DE" w:rsidR="00AC4A4A" w:rsidRPr="00D34400" w:rsidRDefault="00AC4A4A" w:rsidP="00D34400">
            <w:pPr>
              <w:pStyle w:val="Lijstalinea"/>
              <w:numPr>
                <w:ilvl w:val="0"/>
                <w:numId w:val="23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kan verschillen bij anderen in de omgeving benoemen. </w:t>
            </w:r>
          </w:p>
        </w:tc>
      </w:tr>
      <w:tr w:rsidR="00AC4A4A" w:rsidRPr="00763B79" w14:paraId="18C20C18" w14:textId="77777777" w:rsidTr="00AC4A4A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622" w:type="pct"/>
            <w:vMerge/>
          </w:tcPr>
          <w:p w14:paraId="24D95D49" w14:textId="77777777" w:rsidR="00AC4A4A" w:rsidRPr="00763B79" w:rsidRDefault="00AC4A4A" w:rsidP="0057381A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</w:p>
        </w:tc>
        <w:tc>
          <w:tcPr>
            <w:tcW w:w="1643" w:type="pct"/>
          </w:tcPr>
          <w:p w14:paraId="41DC8D2D" w14:textId="1D69E097" w:rsidR="00AC4A4A" w:rsidRPr="00B569A1" w:rsidRDefault="00AC4A4A" w:rsidP="00244C53">
            <w:pPr>
              <w:pStyle w:val="Lijstalinea"/>
              <w:numPr>
                <w:ilvl w:val="0"/>
                <w:numId w:val="18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4F37AE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De leerling kan vertellen wat hij vindt van verschillen in zijn omgeving.</w:t>
            </w:r>
          </w:p>
        </w:tc>
        <w:tc>
          <w:tcPr>
            <w:tcW w:w="2734" w:type="pct"/>
          </w:tcPr>
          <w:p w14:paraId="0C6FC0AC" w14:textId="4A5D7D6E" w:rsidR="00AC4A4A" w:rsidRDefault="00AC4A4A" w:rsidP="00473E74">
            <w:pPr>
              <w:pStyle w:val="Lijstalinea"/>
              <w:numPr>
                <w:ilvl w:val="0"/>
                <w:numId w:val="24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kan vertellen wat hij vindt van verschillen tussen mensen (uiterlijk en gewoonten). </w:t>
            </w:r>
          </w:p>
          <w:p w14:paraId="178B0C64" w14:textId="498B9927" w:rsidR="00AC4A4A" w:rsidRDefault="00AC4A4A" w:rsidP="00473E74">
            <w:pPr>
              <w:pStyle w:val="Lijstalinea"/>
              <w:numPr>
                <w:ilvl w:val="0"/>
                <w:numId w:val="24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kan benoemen welk gevoel hij heeft bij verschillen die hij ervaart. </w:t>
            </w:r>
          </w:p>
          <w:p w14:paraId="4520DCC3" w14:textId="76E8E12E" w:rsidR="00AC4A4A" w:rsidRPr="00D34400" w:rsidRDefault="00AC4A4A" w:rsidP="00D34400">
            <w:pPr>
              <w:pStyle w:val="Lijstalinea"/>
              <w:numPr>
                <w:ilvl w:val="0"/>
                <w:numId w:val="24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kan respectvolle woorden gebruiken als hij praat over verschillen. </w:t>
            </w:r>
            <w:r w:rsidRPr="00D34400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</w:p>
        </w:tc>
      </w:tr>
      <w:tr w:rsidR="00244C53" w:rsidRPr="00763B79" w14:paraId="7AA9BE22" w14:textId="77777777" w:rsidTr="00AC4A4A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622" w:type="pct"/>
          </w:tcPr>
          <w:p w14:paraId="494D4EE5" w14:textId="77777777" w:rsidR="00244C53" w:rsidRPr="00763B79" w:rsidRDefault="00244C53" w:rsidP="0057381A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lastRenderedPageBreak/>
              <w:t>Attituden</w:t>
            </w:r>
          </w:p>
        </w:tc>
        <w:tc>
          <w:tcPr>
            <w:tcW w:w="1643" w:type="pct"/>
          </w:tcPr>
          <w:p w14:paraId="35D876D7" w14:textId="6CC2F84C" w:rsidR="00244C53" w:rsidRPr="00CA7D2E" w:rsidRDefault="004F37AE" w:rsidP="00244C53">
            <w:pPr>
              <w:pStyle w:val="Lijstalinea"/>
              <w:numPr>
                <w:ilvl w:val="0"/>
                <w:numId w:val="18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4F37AE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De leerling wil gelijkwaardig met de ander omgaan.</w:t>
            </w:r>
          </w:p>
        </w:tc>
        <w:tc>
          <w:tcPr>
            <w:tcW w:w="2734" w:type="pct"/>
          </w:tcPr>
          <w:p w14:paraId="4C53F32A" w14:textId="54A53AE2" w:rsidR="00244C53" w:rsidRPr="00720144" w:rsidRDefault="00244C53" w:rsidP="00244C53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D34400"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wil de</w:t>
            </w:r>
            <w:r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verschillende thuissituaties bij hemzelf en bij de ander</w:t>
            </w:r>
            <w:r w:rsidR="00526AA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respecteren</w:t>
            </w:r>
            <w:r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.</w:t>
            </w:r>
          </w:p>
          <w:p w14:paraId="058990C3" w14:textId="77777777" w:rsidR="00DD4F79" w:rsidRDefault="00244C53" w:rsidP="00244C53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wil verschillen tussen hem en anderen accepteren. </w:t>
            </w:r>
          </w:p>
          <w:p w14:paraId="4BA48306" w14:textId="20FA6A1F" w:rsidR="00244C53" w:rsidRPr="00720144" w:rsidRDefault="00DD4F79" w:rsidP="00244C53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wil met de ander omgaan, zoals hij </w:t>
            </w:r>
            <w:r w:rsidR="00475B5D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zelf ook behandeld wil worden.</w:t>
            </w: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  <w:r w:rsidR="00244C53"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</w:p>
          <w:p w14:paraId="118D740C" w14:textId="77777777" w:rsidR="00244C53" w:rsidRPr="00720144" w:rsidRDefault="00244C53" w:rsidP="00244C53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De leerling wil de ander niet veroordelen of boven de ander gaan staan.</w:t>
            </w:r>
          </w:p>
        </w:tc>
      </w:tr>
    </w:tbl>
    <w:p w14:paraId="01E999C9" w14:textId="06F52DAE" w:rsidR="00244C53" w:rsidRPr="00763B79" w:rsidRDefault="00244C53" w:rsidP="00244C53">
      <w:pPr>
        <w:spacing w:after="160" w:line="259" w:lineRule="auto"/>
        <w:rPr>
          <w:rFonts w:asciiTheme="minorHAnsi" w:hAnsiTheme="minorHAnsi" w:cstheme="minorHAnsi"/>
          <w:color w:val="003350"/>
          <w:sz w:val="16"/>
          <w:szCs w:val="16"/>
        </w:rPr>
      </w:pPr>
    </w:p>
    <w:tbl>
      <w:tblPr>
        <w:tblStyle w:val="GouweAcademie"/>
        <w:tblW w:w="5000" w:type="pct"/>
        <w:tblLook w:val="0000" w:firstRow="0" w:lastRow="0" w:firstColumn="0" w:lastColumn="0" w:noHBand="0" w:noVBand="0"/>
      </w:tblPr>
      <w:tblGrid>
        <w:gridCol w:w="1129"/>
        <w:gridCol w:w="2978"/>
        <w:gridCol w:w="4955"/>
      </w:tblGrid>
      <w:tr w:rsidR="00244C53" w:rsidRPr="00763B79" w14:paraId="59D837EC" w14:textId="77777777" w:rsidTr="00AC4A4A">
        <w:trPr>
          <w:trHeight w:val="98"/>
        </w:trPr>
        <w:tc>
          <w:tcPr>
            <w:tcW w:w="623" w:type="pct"/>
            <w:shd w:val="clear" w:color="auto" w:fill="D2ECFC"/>
          </w:tcPr>
          <w:p w14:paraId="79BD63F8" w14:textId="77777777" w:rsidR="00244C53" w:rsidRPr="00763B79" w:rsidRDefault="00244C53" w:rsidP="0057381A">
            <w:pP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Schepping</w:t>
            </w:r>
          </w:p>
        </w:tc>
        <w:tc>
          <w:tcPr>
            <w:tcW w:w="1643" w:type="pct"/>
            <w:shd w:val="clear" w:color="auto" w:fill="D2ECFC"/>
          </w:tcPr>
          <w:p w14:paraId="71B12AE3" w14:textId="77777777" w:rsidR="00244C53" w:rsidRPr="00763B79" w:rsidRDefault="00244C53" w:rsidP="0057381A">
            <w:p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Stellingen/vragen</w:t>
            </w:r>
          </w:p>
        </w:tc>
        <w:tc>
          <w:tcPr>
            <w:tcW w:w="2734" w:type="pct"/>
            <w:shd w:val="clear" w:color="auto" w:fill="D2ECFC"/>
          </w:tcPr>
          <w:p w14:paraId="34C738BB" w14:textId="77777777" w:rsidR="00244C53" w:rsidRPr="00763B79" w:rsidRDefault="00244C53" w:rsidP="0057381A">
            <w:pP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 xml:space="preserve">Aanvullende ontwikkelpunten (in </w:t>
            </w:r>
            <w: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mouseover</w:t>
            </w: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)</w:t>
            </w:r>
          </w:p>
        </w:tc>
      </w:tr>
      <w:tr w:rsidR="00244C53" w:rsidRPr="00763B79" w14:paraId="12DD8520" w14:textId="77777777" w:rsidTr="00AC4A4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623" w:type="pct"/>
          </w:tcPr>
          <w:p w14:paraId="56E63858" w14:textId="77777777" w:rsidR="00244C53" w:rsidRPr="00763B79" w:rsidRDefault="00244C53" w:rsidP="0057381A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Kennis</w:t>
            </w:r>
          </w:p>
        </w:tc>
        <w:tc>
          <w:tcPr>
            <w:tcW w:w="1643" w:type="pct"/>
          </w:tcPr>
          <w:p w14:paraId="590C591D" w14:textId="5E1A120F" w:rsidR="00244C53" w:rsidRPr="00046A11" w:rsidRDefault="00950369" w:rsidP="00244C53">
            <w:pPr>
              <w:pStyle w:val="Lijstalinea"/>
              <w:numPr>
                <w:ilvl w:val="0"/>
                <w:numId w:val="18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950369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De leerling weet wat </w:t>
            </w:r>
            <w:r w:rsidR="00821ABA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goed is voor de schepping. </w:t>
            </w:r>
          </w:p>
        </w:tc>
        <w:tc>
          <w:tcPr>
            <w:tcW w:w="2734" w:type="pct"/>
          </w:tcPr>
          <w:p w14:paraId="27F91DC6" w14:textId="64812094" w:rsidR="00D75B32" w:rsidRDefault="00D75B32" w:rsidP="00244C53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weet hoe </w:t>
            </w:r>
            <w:r w:rsidR="008D39EB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mensen voor de </w:t>
            </w:r>
            <w:r w:rsidR="002C371A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schepping</w:t>
            </w:r>
            <w:r w:rsidR="008D39EB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kunnen zorgen. </w:t>
            </w:r>
            <w:r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</w:p>
          <w:p w14:paraId="714A3C60" w14:textId="77777777" w:rsidR="008A681F" w:rsidRDefault="00D75B32" w:rsidP="00AC4A4A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weet </w:t>
            </w:r>
            <w:r w:rsidR="00000C7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wat</w:t>
            </w:r>
            <w:r w:rsidR="00000C7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  <w:r w:rsidR="00000C7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vervuiling van de schepping</w:t>
            </w:r>
            <w:r w:rsidR="008D39EB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is. </w:t>
            </w:r>
          </w:p>
          <w:p w14:paraId="714C3015" w14:textId="1B20F6B3" w:rsidR="00244C53" w:rsidRPr="00AC4A4A" w:rsidRDefault="00244C53" w:rsidP="00AC4A4A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weet </w:t>
            </w:r>
            <w:r w:rsidR="0061481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dat iets kopen bij</w:t>
            </w:r>
            <w:r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een kringloopwinkel goed </w:t>
            </w:r>
            <w:r w:rsidR="0061481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kan zijn</w:t>
            </w:r>
            <w:r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voor de schepping. </w:t>
            </w:r>
          </w:p>
        </w:tc>
      </w:tr>
      <w:tr w:rsidR="00AC4A4A" w:rsidRPr="00763B79" w14:paraId="6939CF0F" w14:textId="77777777" w:rsidTr="00AC4A4A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623" w:type="pct"/>
            <w:vMerge w:val="restart"/>
          </w:tcPr>
          <w:p w14:paraId="5748DAE4" w14:textId="77777777" w:rsidR="00AC4A4A" w:rsidRPr="00763B79" w:rsidRDefault="00AC4A4A" w:rsidP="0057381A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Vaardigheden</w:t>
            </w:r>
          </w:p>
        </w:tc>
        <w:tc>
          <w:tcPr>
            <w:tcW w:w="1643" w:type="pct"/>
          </w:tcPr>
          <w:p w14:paraId="6CA4B38A" w14:textId="23123916" w:rsidR="00AC4A4A" w:rsidRPr="00787A8F" w:rsidRDefault="00AC4A4A" w:rsidP="00244C53">
            <w:pPr>
              <w:pStyle w:val="Lijstalinea"/>
              <w:numPr>
                <w:ilvl w:val="0"/>
                <w:numId w:val="18"/>
              </w:numPr>
              <w:tabs>
                <w:tab w:val="left" w:pos="1071"/>
              </w:tabs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950369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De leerling kan vertellen waarom het goed is om tweedehands spullen te kopen.</w:t>
            </w:r>
          </w:p>
        </w:tc>
        <w:tc>
          <w:tcPr>
            <w:tcW w:w="2734" w:type="pct"/>
          </w:tcPr>
          <w:p w14:paraId="3A68D7C5" w14:textId="2A9AF9E3" w:rsidR="00AC4A4A" w:rsidRDefault="00AC4A4A" w:rsidP="006B7C9B">
            <w:pPr>
              <w:pStyle w:val="Lijstalinea"/>
              <w:numPr>
                <w:ilvl w:val="0"/>
                <w:numId w:val="25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kan vertellen wat tweedehands spullen zijn. </w:t>
            </w:r>
          </w:p>
          <w:p w14:paraId="0588B94F" w14:textId="2A126E8E" w:rsidR="00AC4A4A" w:rsidRPr="00D34400" w:rsidRDefault="00AC4A4A" w:rsidP="00D34400">
            <w:pPr>
              <w:pStyle w:val="Lijstalinea"/>
              <w:numPr>
                <w:ilvl w:val="0"/>
                <w:numId w:val="25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kan voorbeelden van tweedehands winkels benoemen in zijn omgeving </w:t>
            </w:r>
          </w:p>
        </w:tc>
      </w:tr>
      <w:tr w:rsidR="00AC4A4A" w:rsidRPr="00763B79" w14:paraId="742E93C3" w14:textId="77777777" w:rsidTr="00AC4A4A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623" w:type="pct"/>
            <w:vMerge/>
          </w:tcPr>
          <w:p w14:paraId="7976632D" w14:textId="77777777" w:rsidR="00AC4A4A" w:rsidRPr="00763B79" w:rsidRDefault="00AC4A4A" w:rsidP="0057381A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</w:p>
        </w:tc>
        <w:tc>
          <w:tcPr>
            <w:tcW w:w="1643" w:type="pct"/>
          </w:tcPr>
          <w:p w14:paraId="4DC7B972" w14:textId="13324080" w:rsidR="00AC4A4A" w:rsidRPr="00787A8F" w:rsidRDefault="00AC4A4A" w:rsidP="00244C53">
            <w:pPr>
              <w:pStyle w:val="Lijstalinea"/>
              <w:numPr>
                <w:ilvl w:val="0"/>
                <w:numId w:val="18"/>
              </w:numPr>
              <w:tabs>
                <w:tab w:val="left" w:pos="1071"/>
              </w:tabs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F33226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De leerling kan de schepping </w:t>
            </w:r>
            <w:r w:rsidR="006B60CD" w:rsidRPr="00F33226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schoonhouden</w:t>
            </w:r>
            <w:r w:rsidRPr="00F33226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door afval op te ruimen.</w:t>
            </w:r>
          </w:p>
        </w:tc>
        <w:tc>
          <w:tcPr>
            <w:tcW w:w="2734" w:type="pct"/>
          </w:tcPr>
          <w:p w14:paraId="53D7055D" w14:textId="5A439D2C" w:rsidR="00AC4A4A" w:rsidRDefault="00AC4A4A" w:rsidP="00E15537">
            <w:pPr>
              <w:pStyle w:val="Lijstalinea"/>
              <w:numPr>
                <w:ilvl w:val="0"/>
                <w:numId w:val="26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De leerling kan zijn afval in de prullenbak gooien.</w:t>
            </w:r>
          </w:p>
          <w:p w14:paraId="4969B6B0" w14:textId="77777777" w:rsidR="00AC4A4A" w:rsidRDefault="00AC4A4A" w:rsidP="00E15537">
            <w:pPr>
              <w:pStyle w:val="Lijstalinea"/>
              <w:numPr>
                <w:ilvl w:val="0"/>
                <w:numId w:val="26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ruimt papiertjes en verpakkingen netjes op. </w:t>
            </w:r>
          </w:p>
          <w:p w14:paraId="02222D40" w14:textId="69CDDCBC" w:rsidR="00AC4A4A" w:rsidRPr="00D34400" w:rsidRDefault="00AC4A4A" w:rsidP="00D34400">
            <w:pPr>
              <w:pStyle w:val="Lijstalinea"/>
              <w:numPr>
                <w:ilvl w:val="0"/>
                <w:numId w:val="26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kan zijn afval scheiden. </w:t>
            </w:r>
          </w:p>
        </w:tc>
      </w:tr>
      <w:tr w:rsidR="00244C53" w:rsidRPr="00763B79" w14:paraId="027C65E9" w14:textId="77777777" w:rsidTr="00AC4A4A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623" w:type="pct"/>
          </w:tcPr>
          <w:p w14:paraId="69C9579A" w14:textId="77777777" w:rsidR="00244C53" w:rsidRPr="00763B79" w:rsidRDefault="00244C53" w:rsidP="0057381A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Attituden</w:t>
            </w:r>
          </w:p>
        </w:tc>
        <w:tc>
          <w:tcPr>
            <w:tcW w:w="1643" w:type="pct"/>
          </w:tcPr>
          <w:p w14:paraId="6C329106" w14:textId="019185C5" w:rsidR="00244C53" w:rsidRPr="002207F7" w:rsidRDefault="000157B4" w:rsidP="00244C53">
            <w:pPr>
              <w:pStyle w:val="Lijstalinea"/>
              <w:numPr>
                <w:ilvl w:val="0"/>
                <w:numId w:val="18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0157B4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De leerling wil goed omgaan met de schepping</w:t>
            </w: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.</w:t>
            </w:r>
          </w:p>
        </w:tc>
        <w:tc>
          <w:tcPr>
            <w:tcW w:w="2734" w:type="pct"/>
          </w:tcPr>
          <w:p w14:paraId="6AF28A77" w14:textId="35FA7DE6" w:rsidR="00244C53" w:rsidRPr="00720144" w:rsidRDefault="00244C53" w:rsidP="00244C53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wil </w:t>
            </w:r>
            <w:r w:rsidR="00BE7DD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nadenken over het kopen </w:t>
            </w:r>
            <w:r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tweedehands spullen</w:t>
            </w:r>
            <w:r w:rsidR="003C59FF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.</w:t>
            </w:r>
            <w:r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</w:p>
          <w:p w14:paraId="6C2DC286" w14:textId="65BCA616" w:rsidR="00244C53" w:rsidRDefault="00244C53" w:rsidP="00244C53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wil meehelpen om zijn </w:t>
            </w:r>
            <w:r w:rsidR="003C59FF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omgeving</w:t>
            </w:r>
            <w:r w:rsidR="003C59FF"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  <w:r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schoon te houden.</w:t>
            </w:r>
          </w:p>
          <w:p w14:paraId="75B6D7A9" w14:textId="3F093899" w:rsidR="00D1734F" w:rsidRPr="00720144" w:rsidRDefault="00D1734F" w:rsidP="00244C53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wil bewust nadenken of het nodig is dat hij iets koopt. </w:t>
            </w:r>
          </w:p>
        </w:tc>
      </w:tr>
    </w:tbl>
    <w:p w14:paraId="795E4454" w14:textId="77777777" w:rsidR="00244C53" w:rsidRPr="00763B79" w:rsidRDefault="00244C53" w:rsidP="00244C53">
      <w:pPr>
        <w:spacing w:after="160" w:line="259" w:lineRule="auto"/>
        <w:rPr>
          <w:rFonts w:asciiTheme="minorHAnsi" w:hAnsiTheme="minorHAnsi" w:cstheme="minorHAnsi"/>
          <w:color w:val="003350"/>
          <w:sz w:val="16"/>
          <w:szCs w:val="16"/>
        </w:rPr>
      </w:pPr>
    </w:p>
    <w:tbl>
      <w:tblPr>
        <w:tblStyle w:val="GouweAcademie"/>
        <w:tblW w:w="5000" w:type="pct"/>
        <w:tblLook w:val="0000" w:firstRow="0" w:lastRow="0" w:firstColumn="0" w:lastColumn="0" w:noHBand="0" w:noVBand="0"/>
      </w:tblPr>
      <w:tblGrid>
        <w:gridCol w:w="1129"/>
        <w:gridCol w:w="2978"/>
        <w:gridCol w:w="4955"/>
      </w:tblGrid>
      <w:tr w:rsidR="00244C53" w:rsidRPr="00763B79" w14:paraId="75C6A131" w14:textId="77777777" w:rsidTr="00AC4A4A">
        <w:trPr>
          <w:trHeight w:val="98"/>
        </w:trPr>
        <w:tc>
          <w:tcPr>
            <w:tcW w:w="623" w:type="pct"/>
            <w:shd w:val="clear" w:color="auto" w:fill="D2ECFC"/>
          </w:tcPr>
          <w:p w14:paraId="30703C8F" w14:textId="77777777" w:rsidR="00244C53" w:rsidRPr="00763B79" w:rsidRDefault="00244C53" w:rsidP="0057381A">
            <w:pP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Digitaal</w:t>
            </w:r>
          </w:p>
        </w:tc>
        <w:tc>
          <w:tcPr>
            <w:tcW w:w="1643" w:type="pct"/>
            <w:shd w:val="clear" w:color="auto" w:fill="D2ECFC"/>
          </w:tcPr>
          <w:p w14:paraId="5CD01609" w14:textId="77777777" w:rsidR="00244C53" w:rsidRPr="00763B79" w:rsidRDefault="00244C53" w:rsidP="0057381A">
            <w:p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Stellingen/vragen</w:t>
            </w:r>
          </w:p>
        </w:tc>
        <w:tc>
          <w:tcPr>
            <w:tcW w:w="2734" w:type="pct"/>
            <w:shd w:val="clear" w:color="auto" w:fill="D2ECFC"/>
          </w:tcPr>
          <w:p w14:paraId="35EA3A2D" w14:textId="77777777" w:rsidR="00244C53" w:rsidRPr="00763B79" w:rsidRDefault="00244C53" w:rsidP="0057381A">
            <w:pP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 xml:space="preserve">Aanvullende ontwikkelpunten (in </w:t>
            </w:r>
            <w: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mouseover</w:t>
            </w: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)</w:t>
            </w:r>
          </w:p>
        </w:tc>
      </w:tr>
      <w:tr w:rsidR="00244C53" w:rsidRPr="00763B79" w14:paraId="1CF84323" w14:textId="77777777" w:rsidTr="00AC4A4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623" w:type="pct"/>
          </w:tcPr>
          <w:p w14:paraId="6022D4A0" w14:textId="77777777" w:rsidR="00244C53" w:rsidRPr="00763B79" w:rsidRDefault="00244C53" w:rsidP="0057381A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Kennis</w:t>
            </w:r>
          </w:p>
        </w:tc>
        <w:tc>
          <w:tcPr>
            <w:tcW w:w="1643" w:type="pct"/>
          </w:tcPr>
          <w:p w14:paraId="3343F9D5" w14:textId="0EBC9B03" w:rsidR="00244C53" w:rsidRPr="00DC25E5" w:rsidRDefault="00D272C9" w:rsidP="00244C53">
            <w:pPr>
              <w:pStyle w:val="Lijstalinea"/>
              <w:numPr>
                <w:ilvl w:val="0"/>
                <w:numId w:val="18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D272C9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De leerling weet (met hulp van een volwassene) wanneer hij moet stoppen met media.</w:t>
            </w:r>
          </w:p>
        </w:tc>
        <w:tc>
          <w:tcPr>
            <w:tcW w:w="2734" w:type="pct"/>
          </w:tcPr>
          <w:p w14:paraId="4E9E4149" w14:textId="77777777" w:rsidR="00341BEC" w:rsidRDefault="00244C53" w:rsidP="00244C53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weet dat er een limiet is aan zijn schermtijd.  </w:t>
            </w:r>
          </w:p>
          <w:p w14:paraId="18D1FE74" w14:textId="77777777" w:rsidR="00341BEC" w:rsidRDefault="00341BEC" w:rsidP="00244C53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weet dat hij moet stoppen met zijn schermactiviteit als het niet geschikt is voor zijn leeftijd. </w:t>
            </w:r>
          </w:p>
          <w:p w14:paraId="3E8C0713" w14:textId="105EFDBE" w:rsidR="00244C53" w:rsidRPr="00AC4A4A" w:rsidRDefault="00CA46E1" w:rsidP="00AC4A4A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weet dat hij een volwassene moet roepen als hij iets </w:t>
            </w:r>
            <w:r w:rsidR="00E75E0F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vreemds ziet. </w:t>
            </w: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  <w:r w:rsidR="00244C53"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</w:p>
        </w:tc>
      </w:tr>
      <w:tr w:rsidR="00AC4A4A" w:rsidRPr="00763B79" w14:paraId="4F13CB33" w14:textId="77777777" w:rsidTr="00AC4A4A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623" w:type="pct"/>
            <w:vMerge w:val="restart"/>
          </w:tcPr>
          <w:p w14:paraId="7B346A61" w14:textId="77777777" w:rsidR="00AC4A4A" w:rsidRPr="00763B79" w:rsidRDefault="00AC4A4A" w:rsidP="0057381A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Vaardigheden</w:t>
            </w:r>
          </w:p>
        </w:tc>
        <w:tc>
          <w:tcPr>
            <w:tcW w:w="1643" w:type="pct"/>
          </w:tcPr>
          <w:p w14:paraId="6BD59B40" w14:textId="692330E0" w:rsidR="00AC4A4A" w:rsidRPr="00D36190" w:rsidRDefault="00AC4A4A" w:rsidP="00244C53">
            <w:pPr>
              <w:pStyle w:val="Lijstalinea"/>
              <w:numPr>
                <w:ilvl w:val="0"/>
                <w:numId w:val="18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D272C9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De leerling kan stoppen met media.</w:t>
            </w:r>
          </w:p>
        </w:tc>
        <w:tc>
          <w:tcPr>
            <w:tcW w:w="2734" w:type="pct"/>
          </w:tcPr>
          <w:p w14:paraId="7D6DA673" w14:textId="77777777" w:rsidR="00AC4A4A" w:rsidRDefault="00AC4A4A" w:rsidP="00243D3B">
            <w:pPr>
              <w:pStyle w:val="Lijstalinea"/>
              <w:numPr>
                <w:ilvl w:val="0"/>
                <w:numId w:val="2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kan stoppen met media als de timer is afgelopen. </w:t>
            </w:r>
          </w:p>
          <w:p w14:paraId="1E7079CE" w14:textId="07396CBD" w:rsidR="00AC4A4A" w:rsidRDefault="00AC4A4A" w:rsidP="00243D3B">
            <w:pPr>
              <w:pStyle w:val="Lijstalinea"/>
              <w:numPr>
                <w:ilvl w:val="0"/>
                <w:numId w:val="2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kan stoppen met media als hij wat anders wil doen.  </w:t>
            </w:r>
          </w:p>
          <w:p w14:paraId="7CB1E10E" w14:textId="14EECF09" w:rsidR="00AC4A4A" w:rsidRPr="00D34400" w:rsidRDefault="00AC4A4A" w:rsidP="00D34400">
            <w:pPr>
              <w:pStyle w:val="Lijstalinea"/>
              <w:numPr>
                <w:ilvl w:val="0"/>
                <w:numId w:val="2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kan stoppen met media als dat moet van een volwassene. </w:t>
            </w:r>
          </w:p>
        </w:tc>
      </w:tr>
      <w:tr w:rsidR="00AC4A4A" w:rsidRPr="00763B79" w14:paraId="3408817B" w14:textId="77777777" w:rsidTr="00AC4A4A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623" w:type="pct"/>
            <w:vMerge/>
          </w:tcPr>
          <w:p w14:paraId="3D7C5FD6" w14:textId="77777777" w:rsidR="00AC4A4A" w:rsidRPr="00763B79" w:rsidRDefault="00AC4A4A" w:rsidP="0057381A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</w:p>
        </w:tc>
        <w:tc>
          <w:tcPr>
            <w:tcW w:w="1643" w:type="pct"/>
          </w:tcPr>
          <w:p w14:paraId="67756331" w14:textId="0E9659CD" w:rsidR="00AC4A4A" w:rsidRPr="00D36190" w:rsidRDefault="00AC4A4A" w:rsidP="00244C53">
            <w:pPr>
              <w:pStyle w:val="Lijstalinea"/>
              <w:numPr>
                <w:ilvl w:val="0"/>
                <w:numId w:val="18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D272C9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De leerling kan vertellen waarvoor verschillende (soorten) media worden gebruikt.</w:t>
            </w:r>
          </w:p>
        </w:tc>
        <w:tc>
          <w:tcPr>
            <w:tcW w:w="2734" w:type="pct"/>
          </w:tcPr>
          <w:p w14:paraId="55436034" w14:textId="255070A7" w:rsidR="00AC4A4A" w:rsidRDefault="00AC4A4A" w:rsidP="00243D3B">
            <w:pPr>
              <w:pStyle w:val="Lijstalinea"/>
              <w:numPr>
                <w:ilvl w:val="0"/>
                <w:numId w:val="2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kan verschillende soorten media herkennen.  </w:t>
            </w:r>
          </w:p>
          <w:p w14:paraId="1D6B2F76" w14:textId="2BA755E9" w:rsidR="00AC4A4A" w:rsidRPr="00D34400" w:rsidRDefault="00AC4A4A" w:rsidP="00D34400">
            <w:pPr>
              <w:pStyle w:val="Lijstalinea"/>
              <w:numPr>
                <w:ilvl w:val="0"/>
                <w:numId w:val="2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kan vertellen welke soorten media er bij hem thuis zijn. </w:t>
            </w:r>
          </w:p>
        </w:tc>
      </w:tr>
      <w:tr w:rsidR="00244C53" w:rsidRPr="00763B79" w14:paraId="6FB84184" w14:textId="77777777" w:rsidTr="00AC4A4A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623" w:type="pct"/>
          </w:tcPr>
          <w:p w14:paraId="456739C5" w14:textId="77777777" w:rsidR="00244C53" w:rsidRPr="00763B79" w:rsidRDefault="00244C53" w:rsidP="0057381A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Attituden</w:t>
            </w:r>
          </w:p>
        </w:tc>
        <w:tc>
          <w:tcPr>
            <w:tcW w:w="1643" w:type="pct"/>
          </w:tcPr>
          <w:p w14:paraId="24201708" w14:textId="492FF013" w:rsidR="00244C53" w:rsidRPr="009205D0" w:rsidRDefault="00D272C9" w:rsidP="00244C53">
            <w:pPr>
              <w:pStyle w:val="Lijstalinea"/>
              <w:numPr>
                <w:ilvl w:val="0"/>
                <w:numId w:val="18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D272C9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De leerling wil op</w:t>
            </w: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</w:t>
            </w:r>
            <w:r w:rsidRPr="00D272C9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tijd stoppen met het gebruik van media.</w:t>
            </w:r>
          </w:p>
        </w:tc>
        <w:tc>
          <w:tcPr>
            <w:tcW w:w="2734" w:type="pct"/>
          </w:tcPr>
          <w:p w14:paraId="7E2046EC" w14:textId="59D89487" w:rsidR="00244C53" w:rsidRDefault="00244C53" w:rsidP="00244C53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wil </w:t>
            </w:r>
            <w:r w:rsidR="007B28A8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zich houden aan </w:t>
            </w:r>
            <w:r w:rsidR="002F476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zijn schermtijd. </w:t>
            </w:r>
          </w:p>
          <w:p w14:paraId="76B05C3B" w14:textId="501DACCC" w:rsidR="00FC58C7" w:rsidRPr="00720144" w:rsidRDefault="00FC58C7" w:rsidP="00244C53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wil stoppen met media als dat moet van een volwassene. </w:t>
            </w:r>
          </w:p>
          <w:p w14:paraId="374DD4B4" w14:textId="77777777" w:rsidR="00244C53" w:rsidRPr="00720144" w:rsidRDefault="00244C53" w:rsidP="00244C53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wil erop letten dat de filmpjes die hij kijkt passen bij de Bijbel.  </w:t>
            </w:r>
          </w:p>
          <w:p w14:paraId="3FE5D8BB" w14:textId="46D108B4" w:rsidR="00244C53" w:rsidRPr="00720144" w:rsidRDefault="00244C53" w:rsidP="00244C53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wil erop letten dat de </w:t>
            </w:r>
            <w:r w:rsidR="00E7197F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spelletjes</w:t>
            </w:r>
            <w:r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die hij speelt passen bij de Bijbel.</w:t>
            </w:r>
          </w:p>
        </w:tc>
      </w:tr>
    </w:tbl>
    <w:p w14:paraId="0AB65F04" w14:textId="77777777" w:rsidR="00244C53" w:rsidRPr="00763B79" w:rsidRDefault="00244C53" w:rsidP="00244C53">
      <w:pPr>
        <w:spacing w:after="160" w:line="259" w:lineRule="auto"/>
        <w:rPr>
          <w:rFonts w:asciiTheme="minorHAnsi" w:hAnsiTheme="minorHAnsi" w:cstheme="minorHAnsi"/>
          <w:color w:val="003350"/>
          <w:sz w:val="16"/>
          <w:szCs w:val="16"/>
        </w:rPr>
      </w:pPr>
    </w:p>
    <w:tbl>
      <w:tblPr>
        <w:tblStyle w:val="GouweAcademie"/>
        <w:tblW w:w="5000" w:type="pct"/>
        <w:tblLook w:val="0000" w:firstRow="0" w:lastRow="0" w:firstColumn="0" w:lastColumn="0" w:noHBand="0" w:noVBand="0"/>
      </w:tblPr>
      <w:tblGrid>
        <w:gridCol w:w="1129"/>
        <w:gridCol w:w="2978"/>
        <w:gridCol w:w="4955"/>
      </w:tblGrid>
      <w:tr w:rsidR="00244C53" w:rsidRPr="00763B79" w14:paraId="1EB7504D" w14:textId="77777777" w:rsidTr="00AC4A4A">
        <w:trPr>
          <w:trHeight w:val="98"/>
        </w:trPr>
        <w:tc>
          <w:tcPr>
            <w:tcW w:w="623" w:type="pct"/>
            <w:shd w:val="clear" w:color="auto" w:fill="D2ECFC"/>
          </w:tcPr>
          <w:p w14:paraId="1167CBE3" w14:textId="77777777" w:rsidR="00244C53" w:rsidRPr="00763B79" w:rsidRDefault="00244C53" w:rsidP="0057381A">
            <w:pP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Democratie</w:t>
            </w:r>
          </w:p>
        </w:tc>
        <w:tc>
          <w:tcPr>
            <w:tcW w:w="1643" w:type="pct"/>
            <w:shd w:val="clear" w:color="auto" w:fill="D2ECFC"/>
          </w:tcPr>
          <w:p w14:paraId="5605761E" w14:textId="77777777" w:rsidR="00244C53" w:rsidRPr="00763B79" w:rsidRDefault="00244C53" w:rsidP="0057381A">
            <w:p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Stellingen/vragen</w:t>
            </w:r>
          </w:p>
        </w:tc>
        <w:tc>
          <w:tcPr>
            <w:tcW w:w="2734" w:type="pct"/>
            <w:shd w:val="clear" w:color="auto" w:fill="D2ECFC"/>
          </w:tcPr>
          <w:p w14:paraId="2A912EA6" w14:textId="77777777" w:rsidR="00244C53" w:rsidRPr="00763B79" w:rsidRDefault="00244C53" w:rsidP="0057381A">
            <w:pP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 xml:space="preserve">Aanvullende ontwikkelpunten (in </w:t>
            </w:r>
            <w: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mouseover</w:t>
            </w: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)</w:t>
            </w:r>
          </w:p>
        </w:tc>
      </w:tr>
      <w:tr w:rsidR="00244C53" w:rsidRPr="00763B79" w14:paraId="124963C4" w14:textId="77777777" w:rsidTr="00AC4A4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623" w:type="pct"/>
          </w:tcPr>
          <w:p w14:paraId="79906413" w14:textId="77777777" w:rsidR="00244C53" w:rsidRPr="00763B79" w:rsidRDefault="00244C53" w:rsidP="0057381A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Kennis</w:t>
            </w:r>
          </w:p>
        </w:tc>
        <w:tc>
          <w:tcPr>
            <w:tcW w:w="1643" w:type="pct"/>
          </w:tcPr>
          <w:p w14:paraId="335C1F65" w14:textId="0CF2548E" w:rsidR="00244C53" w:rsidRPr="006D1FBF" w:rsidRDefault="002429A4" w:rsidP="00244C53">
            <w:pPr>
              <w:pStyle w:val="Lijstalinea"/>
              <w:numPr>
                <w:ilvl w:val="0"/>
                <w:numId w:val="18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2429A4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De leerling weet dat </w:t>
            </w:r>
            <w:r w:rsidR="004F7668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hij</w:t>
            </w:r>
            <w:r w:rsidR="004F7668" w:rsidRPr="002429A4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</w:t>
            </w:r>
            <w:r w:rsidRPr="002429A4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afspraken </w:t>
            </w:r>
            <w:r w:rsidR="004F7668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kan</w:t>
            </w:r>
            <w:r w:rsidR="004F7668" w:rsidRPr="002429A4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</w:t>
            </w:r>
            <w:r w:rsidRPr="002429A4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maken als </w:t>
            </w:r>
            <w:r w:rsidR="004F7668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hij</w:t>
            </w:r>
            <w:r w:rsidR="004F7668" w:rsidRPr="002429A4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</w:t>
            </w:r>
            <w:r w:rsidRPr="002429A4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overlegt.</w:t>
            </w:r>
          </w:p>
        </w:tc>
        <w:tc>
          <w:tcPr>
            <w:tcW w:w="2734" w:type="pct"/>
          </w:tcPr>
          <w:p w14:paraId="702D2E25" w14:textId="77777777" w:rsidR="00244C53" w:rsidRPr="00720144" w:rsidRDefault="00244C53" w:rsidP="00244C53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weet dat iedereen zijn mening mag delen in een groep. </w:t>
            </w:r>
          </w:p>
          <w:p w14:paraId="10503416" w14:textId="77777777" w:rsidR="00244C53" w:rsidRPr="00720144" w:rsidRDefault="00244C53" w:rsidP="00244C53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weet dat er regels en afspraken zijn (in de klas). </w:t>
            </w:r>
          </w:p>
          <w:p w14:paraId="56A131DF" w14:textId="01A37E92" w:rsidR="00C70DA7" w:rsidRPr="00720144" w:rsidRDefault="00C70DA7" w:rsidP="00C70DA7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weet dat </w:t>
            </w:r>
            <w:r w:rsidR="003E0B97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je</w:t>
            </w: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niet altijd een spel </w:t>
            </w:r>
            <w:r w:rsidR="00ED7A0A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kan</w:t>
            </w: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kiezen wat iedereen leuk vindt. </w:t>
            </w:r>
          </w:p>
          <w:p w14:paraId="399E8B0E" w14:textId="25A51F52" w:rsidR="00244C53" w:rsidRPr="00AC4A4A" w:rsidRDefault="00244C53" w:rsidP="00AC4A4A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weet dat hij samen met anderen over </w:t>
            </w:r>
            <w:r w:rsidR="00D34400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afspraken </w:t>
            </w:r>
            <w:r w:rsidR="00D34400"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moet</w:t>
            </w:r>
            <w:r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praten. </w:t>
            </w:r>
          </w:p>
        </w:tc>
      </w:tr>
      <w:tr w:rsidR="00AC4A4A" w:rsidRPr="00763B79" w14:paraId="5A48B78B" w14:textId="77777777" w:rsidTr="00AC4A4A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623" w:type="pct"/>
            <w:vMerge w:val="restart"/>
          </w:tcPr>
          <w:p w14:paraId="24851B37" w14:textId="77777777" w:rsidR="00AC4A4A" w:rsidRPr="00763B79" w:rsidRDefault="00AC4A4A" w:rsidP="0057381A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lastRenderedPageBreak/>
              <w:t>Vaardigheden</w:t>
            </w:r>
          </w:p>
        </w:tc>
        <w:tc>
          <w:tcPr>
            <w:tcW w:w="1643" w:type="pct"/>
          </w:tcPr>
          <w:p w14:paraId="050BFE62" w14:textId="0BE158E0" w:rsidR="00AC4A4A" w:rsidRPr="003C7026" w:rsidRDefault="00AC4A4A" w:rsidP="00244C53">
            <w:pPr>
              <w:pStyle w:val="Lijstalinea"/>
              <w:numPr>
                <w:ilvl w:val="0"/>
                <w:numId w:val="18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B15400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De leerling kan zijn mening delen</w:t>
            </w: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over een onderwerp</w:t>
            </w:r>
            <w:r w:rsidRPr="00B15400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 in de klas of in een groepje.</w:t>
            </w:r>
          </w:p>
        </w:tc>
        <w:tc>
          <w:tcPr>
            <w:tcW w:w="2734" w:type="pct"/>
          </w:tcPr>
          <w:p w14:paraId="40748BBD" w14:textId="77777777" w:rsidR="00AC4A4A" w:rsidRDefault="00AC4A4A" w:rsidP="001E44B6">
            <w:pPr>
              <w:pStyle w:val="Lijstalinea"/>
              <w:numPr>
                <w:ilvl w:val="0"/>
                <w:numId w:val="29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gebruikt ‘ik vind’ als hij zijn mening geeft. </w:t>
            </w:r>
          </w:p>
          <w:p w14:paraId="35F951EF" w14:textId="0E7BF46B" w:rsidR="00AC4A4A" w:rsidRDefault="00AC4A4A" w:rsidP="001E44B6">
            <w:pPr>
              <w:pStyle w:val="Lijstalinea"/>
              <w:numPr>
                <w:ilvl w:val="0"/>
                <w:numId w:val="29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kan zijn mening onderbouwen. </w:t>
            </w:r>
          </w:p>
          <w:p w14:paraId="1EB33E9A" w14:textId="4988FD5E" w:rsidR="00AC4A4A" w:rsidRDefault="00AC4A4A" w:rsidP="001E44B6">
            <w:pPr>
              <w:pStyle w:val="Lijstalinea"/>
              <w:numPr>
                <w:ilvl w:val="0"/>
                <w:numId w:val="29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kan zijn mening delen </w:t>
            </w:r>
            <w:r w:rsidR="00D05DDD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tegen </w:t>
            </w: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een vriend.</w:t>
            </w:r>
          </w:p>
          <w:p w14:paraId="382ABAB0" w14:textId="64EC005D" w:rsidR="00AC4A4A" w:rsidRPr="00D34400" w:rsidRDefault="00AC4A4A" w:rsidP="00D34400">
            <w:pPr>
              <w:pStyle w:val="Lijstalinea"/>
              <w:numPr>
                <w:ilvl w:val="0"/>
                <w:numId w:val="29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kan bij zijn mening blijven, ook al heeft iemand anders een andere mening. </w:t>
            </w:r>
          </w:p>
        </w:tc>
      </w:tr>
      <w:tr w:rsidR="00AC4A4A" w:rsidRPr="00763B79" w14:paraId="33C2E2B8" w14:textId="77777777" w:rsidTr="00AC4A4A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623" w:type="pct"/>
            <w:vMerge/>
          </w:tcPr>
          <w:p w14:paraId="51844EF5" w14:textId="77777777" w:rsidR="00AC4A4A" w:rsidRPr="00763B79" w:rsidRDefault="00AC4A4A" w:rsidP="0057381A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</w:p>
        </w:tc>
        <w:tc>
          <w:tcPr>
            <w:tcW w:w="1643" w:type="pct"/>
          </w:tcPr>
          <w:p w14:paraId="5BD5E80A" w14:textId="208ED3F5" w:rsidR="00AC4A4A" w:rsidRPr="003C7026" w:rsidRDefault="00AC4A4A" w:rsidP="00244C53">
            <w:pPr>
              <w:pStyle w:val="Lijstalinea"/>
              <w:numPr>
                <w:ilvl w:val="0"/>
                <w:numId w:val="18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B15400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De leerling kan zich houden aan de regels (thuis, op school etc.).</w:t>
            </w:r>
          </w:p>
        </w:tc>
        <w:tc>
          <w:tcPr>
            <w:tcW w:w="2734" w:type="pct"/>
          </w:tcPr>
          <w:p w14:paraId="08A8792D" w14:textId="77777777" w:rsidR="00AC4A4A" w:rsidRDefault="00AC4A4A" w:rsidP="00D22594">
            <w:pPr>
              <w:pStyle w:val="Lijstalinea"/>
              <w:numPr>
                <w:ilvl w:val="0"/>
                <w:numId w:val="30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De leerling kan de regels vertellen.</w:t>
            </w:r>
          </w:p>
          <w:p w14:paraId="21F6B792" w14:textId="421058ED" w:rsidR="00AC4A4A" w:rsidRDefault="00AC4A4A" w:rsidP="00D22594">
            <w:pPr>
              <w:pStyle w:val="Lijstalinea"/>
              <w:numPr>
                <w:ilvl w:val="0"/>
                <w:numId w:val="30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kan vertellen wat hij van de regels vindt.  </w:t>
            </w:r>
          </w:p>
          <w:p w14:paraId="3833BC12" w14:textId="00C9F9FA" w:rsidR="00AC4A4A" w:rsidRPr="00D34400" w:rsidRDefault="00AC4A4A" w:rsidP="00D34400">
            <w:pPr>
              <w:pStyle w:val="Lijstalinea"/>
              <w:numPr>
                <w:ilvl w:val="0"/>
                <w:numId w:val="30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kan zich in zijn omgeving aan de regels houden. </w:t>
            </w:r>
          </w:p>
        </w:tc>
      </w:tr>
      <w:tr w:rsidR="00AC4A4A" w:rsidRPr="00763B79" w14:paraId="69A513C0" w14:textId="77777777" w:rsidTr="00AC4A4A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623" w:type="pct"/>
            <w:vMerge/>
          </w:tcPr>
          <w:p w14:paraId="2ECA15D0" w14:textId="77777777" w:rsidR="00AC4A4A" w:rsidRPr="00763B79" w:rsidRDefault="00AC4A4A" w:rsidP="0057381A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</w:p>
        </w:tc>
        <w:tc>
          <w:tcPr>
            <w:tcW w:w="1643" w:type="pct"/>
          </w:tcPr>
          <w:p w14:paraId="19B393E6" w14:textId="38A9A972" w:rsidR="00AC4A4A" w:rsidRPr="003C7026" w:rsidRDefault="00AC4A4A" w:rsidP="00244C53">
            <w:pPr>
              <w:pStyle w:val="Lijstalinea"/>
              <w:numPr>
                <w:ilvl w:val="0"/>
                <w:numId w:val="18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160264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De leerling kan in een groep(je) stemmen.</w:t>
            </w:r>
          </w:p>
        </w:tc>
        <w:tc>
          <w:tcPr>
            <w:tcW w:w="2734" w:type="pct"/>
          </w:tcPr>
          <w:p w14:paraId="0327C06D" w14:textId="77777777" w:rsidR="00AC4A4A" w:rsidRDefault="00AC4A4A" w:rsidP="004D0A57">
            <w:pPr>
              <w:pStyle w:val="Lijstalinea"/>
              <w:numPr>
                <w:ilvl w:val="0"/>
                <w:numId w:val="31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kan benoemen dat stemmen eerlijk is om samen tot een oplossing te komen. </w:t>
            </w:r>
          </w:p>
          <w:p w14:paraId="55491536" w14:textId="5FD640D8" w:rsidR="00AC4A4A" w:rsidRDefault="00AC4A4A" w:rsidP="004D0A57">
            <w:pPr>
              <w:pStyle w:val="Lijstalinea"/>
              <w:numPr>
                <w:ilvl w:val="0"/>
                <w:numId w:val="31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De leerling kan wachten op zijn beurt om te stemmen</w:t>
            </w:r>
            <w:r w:rsidR="00796286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.</w:t>
            </w:r>
          </w:p>
          <w:p w14:paraId="79BE5115" w14:textId="77777777" w:rsidR="00AC4A4A" w:rsidRDefault="00AC4A4A" w:rsidP="004D0A57">
            <w:pPr>
              <w:pStyle w:val="Lijstalinea"/>
              <w:numPr>
                <w:ilvl w:val="0"/>
                <w:numId w:val="31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kan een eigen keuze maken, ook als anderen iets anders kiezen. </w:t>
            </w:r>
          </w:p>
          <w:p w14:paraId="193D8F09" w14:textId="398294C8" w:rsidR="00AC4A4A" w:rsidRPr="00D34400" w:rsidRDefault="00AC4A4A" w:rsidP="00D34400">
            <w:pPr>
              <w:pStyle w:val="Lijstalinea"/>
              <w:numPr>
                <w:ilvl w:val="0"/>
                <w:numId w:val="31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kan omgaan met de uitkomst van een stemming, ook als dat niet is wat hij wilde.  </w:t>
            </w:r>
          </w:p>
        </w:tc>
      </w:tr>
      <w:tr w:rsidR="00AC4A4A" w:rsidRPr="00763B79" w14:paraId="0BCE2733" w14:textId="77777777" w:rsidTr="00AC4A4A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623" w:type="pct"/>
            <w:vMerge/>
          </w:tcPr>
          <w:p w14:paraId="6C0F9227" w14:textId="77777777" w:rsidR="00AC4A4A" w:rsidRPr="00763B79" w:rsidRDefault="00AC4A4A" w:rsidP="0057381A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</w:p>
        </w:tc>
        <w:tc>
          <w:tcPr>
            <w:tcW w:w="1643" w:type="pct"/>
          </w:tcPr>
          <w:p w14:paraId="2C66C500" w14:textId="61928F3A" w:rsidR="00AC4A4A" w:rsidRPr="003C7026" w:rsidRDefault="00AC4A4A" w:rsidP="00244C53">
            <w:pPr>
              <w:pStyle w:val="Lijstalinea"/>
              <w:numPr>
                <w:ilvl w:val="0"/>
                <w:numId w:val="18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160264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De leerling kan uitleggen waarom het belangrijk is om </w:t>
            </w:r>
            <w:r w:rsidR="00D911CF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zich </w:t>
            </w:r>
            <w:r w:rsidRPr="00160264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aan de wet te houden.</w:t>
            </w:r>
          </w:p>
        </w:tc>
        <w:tc>
          <w:tcPr>
            <w:tcW w:w="2734" w:type="pct"/>
          </w:tcPr>
          <w:p w14:paraId="69972666" w14:textId="77777777" w:rsidR="00AC4A4A" w:rsidRDefault="00AC4A4A">
            <w:pPr>
              <w:pStyle w:val="Lijstalinea"/>
              <w:numPr>
                <w:ilvl w:val="0"/>
                <w:numId w:val="31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kan voorbeelden van wetten noemen. </w:t>
            </w:r>
          </w:p>
          <w:p w14:paraId="574A6F19" w14:textId="77777777" w:rsidR="00AC4A4A" w:rsidRDefault="00AC4A4A">
            <w:pPr>
              <w:pStyle w:val="Lijstalinea"/>
              <w:numPr>
                <w:ilvl w:val="0"/>
                <w:numId w:val="31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kan uitleggen dat er consequenties zitten aan het niet opvolgen van de wet.  </w:t>
            </w:r>
          </w:p>
          <w:p w14:paraId="6F2E41A0" w14:textId="77777777" w:rsidR="00AC4A4A" w:rsidRDefault="00AC4A4A">
            <w:pPr>
              <w:pStyle w:val="Lijstalinea"/>
              <w:numPr>
                <w:ilvl w:val="0"/>
                <w:numId w:val="31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kan begrijpen dat er wetten zijn om goed met elkaar om te gaan. </w:t>
            </w:r>
          </w:p>
          <w:p w14:paraId="7DA05AF3" w14:textId="200D89D6" w:rsidR="00AC4A4A" w:rsidRPr="00D34400" w:rsidRDefault="00AC4A4A" w:rsidP="00D34400">
            <w:pPr>
              <w:pStyle w:val="Lijstalinea"/>
              <w:numPr>
                <w:ilvl w:val="0"/>
                <w:numId w:val="31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kan uitleggen welke rechten er specifiek voor kinderen zijn. </w:t>
            </w:r>
          </w:p>
        </w:tc>
      </w:tr>
      <w:tr w:rsidR="00244C53" w:rsidRPr="00763B79" w14:paraId="60F77729" w14:textId="77777777" w:rsidTr="00AC4A4A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623" w:type="pct"/>
          </w:tcPr>
          <w:p w14:paraId="32B645E2" w14:textId="77777777" w:rsidR="00244C53" w:rsidRPr="00F97601" w:rsidRDefault="00244C53" w:rsidP="0057381A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F97601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Attituden</w:t>
            </w:r>
          </w:p>
        </w:tc>
        <w:tc>
          <w:tcPr>
            <w:tcW w:w="1643" w:type="pct"/>
          </w:tcPr>
          <w:p w14:paraId="15A3C8A5" w14:textId="143F31E4" w:rsidR="00244C53" w:rsidRPr="00F97601" w:rsidRDefault="00160264" w:rsidP="00244C53">
            <w:pPr>
              <w:pStyle w:val="Lijstalinea"/>
              <w:numPr>
                <w:ilvl w:val="0"/>
                <w:numId w:val="18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F97601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De leerling wil zich houden aan de regels en afspraken</w:t>
            </w:r>
            <w:r w:rsidR="00E22A47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.</w:t>
            </w:r>
          </w:p>
        </w:tc>
        <w:tc>
          <w:tcPr>
            <w:tcW w:w="2734" w:type="pct"/>
          </w:tcPr>
          <w:p w14:paraId="1C5F776E" w14:textId="7A4C1815" w:rsidR="00507A4A" w:rsidRDefault="00507A4A" w:rsidP="00244C53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wil verantwoordelijkheid nemen voor zijn gedrag. </w:t>
            </w:r>
          </w:p>
          <w:p w14:paraId="4D79EB36" w14:textId="6788383D" w:rsidR="00AB63BF" w:rsidRDefault="00AB63BF" w:rsidP="00244C53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</w:t>
            </w:r>
            <w:r w:rsidR="00720568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wil afspraken maken door te overleggen. </w:t>
            </w:r>
          </w:p>
          <w:p w14:paraId="15CC4172" w14:textId="46D5012B" w:rsidR="002C0C6D" w:rsidRDefault="002C0C6D" w:rsidP="00244C53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De leerling wil gehoorzamen</w:t>
            </w:r>
            <w:r w:rsidR="00590341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. </w:t>
            </w:r>
          </w:p>
          <w:p w14:paraId="50C2EC7E" w14:textId="37FCAA97" w:rsidR="00244C53" w:rsidRPr="00AC4A4A" w:rsidRDefault="0044215D" w:rsidP="00AC4A4A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wil </w:t>
            </w:r>
            <w:r w:rsidR="00FD524A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plichten (taken) uitvoeren.</w:t>
            </w: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</w:p>
        </w:tc>
      </w:tr>
    </w:tbl>
    <w:p w14:paraId="10A3547C" w14:textId="77777777" w:rsidR="00244C53" w:rsidRPr="00763B79" w:rsidRDefault="00244C53" w:rsidP="00244C53">
      <w:pPr>
        <w:spacing w:after="160" w:line="259" w:lineRule="auto"/>
        <w:rPr>
          <w:rFonts w:asciiTheme="minorHAnsi" w:hAnsiTheme="minorHAnsi" w:cstheme="minorHAnsi"/>
          <w:color w:val="003350"/>
          <w:sz w:val="16"/>
          <w:szCs w:val="16"/>
        </w:rPr>
      </w:pPr>
    </w:p>
    <w:tbl>
      <w:tblPr>
        <w:tblStyle w:val="GouweAcademie"/>
        <w:tblW w:w="5000" w:type="pct"/>
        <w:tblLook w:val="0000" w:firstRow="0" w:lastRow="0" w:firstColumn="0" w:lastColumn="0" w:noHBand="0" w:noVBand="0"/>
      </w:tblPr>
      <w:tblGrid>
        <w:gridCol w:w="1129"/>
        <w:gridCol w:w="2978"/>
        <w:gridCol w:w="4955"/>
      </w:tblGrid>
      <w:tr w:rsidR="00244C53" w:rsidRPr="00763B79" w14:paraId="559D6BFD" w14:textId="77777777" w:rsidTr="00AC4A4A">
        <w:trPr>
          <w:trHeight w:val="98"/>
        </w:trPr>
        <w:tc>
          <w:tcPr>
            <w:tcW w:w="623" w:type="pct"/>
            <w:shd w:val="clear" w:color="auto" w:fill="D2ECFC"/>
          </w:tcPr>
          <w:p w14:paraId="64ECE4CC" w14:textId="77777777" w:rsidR="00244C53" w:rsidRPr="00763B79" w:rsidRDefault="00244C53" w:rsidP="0057381A">
            <w:pP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Wereld</w:t>
            </w:r>
          </w:p>
        </w:tc>
        <w:tc>
          <w:tcPr>
            <w:tcW w:w="1643" w:type="pct"/>
            <w:shd w:val="clear" w:color="auto" w:fill="D2ECFC"/>
          </w:tcPr>
          <w:p w14:paraId="6F125873" w14:textId="77777777" w:rsidR="00244C53" w:rsidRPr="00763B79" w:rsidRDefault="00244C53" w:rsidP="0057381A">
            <w:p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Stellingen/vragen</w:t>
            </w:r>
          </w:p>
        </w:tc>
        <w:tc>
          <w:tcPr>
            <w:tcW w:w="2734" w:type="pct"/>
            <w:shd w:val="clear" w:color="auto" w:fill="D2ECFC"/>
          </w:tcPr>
          <w:p w14:paraId="2DD814A9" w14:textId="77777777" w:rsidR="00244C53" w:rsidRPr="00763B79" w:rsidRDefault="00244C53" w:rsidP="0057381A">
            <w:pP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 xml:space="preserve">Aanvullende ontwikkelpunten (in </w:t>
            </w:r>
            <w:r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mouseover</w:t>
            </w:r>
            <w:r w:rsidRPr="00763B79">
              <w:rPr>
                <w:rFonts w:asciiTheme="minorHAnsi" w:hAnsiTheme="minorHAnsi" w:cstheme="minorHAnsi"/>
                <w:b/>
                <w:bCs/>
                <w:color w:val="003350"/>
                <w:sz w:val="16"/>
                <w:szCs w:val="16"/>
              </w:rPr>
              <w:t>)</w:t>
            </w:r>
          </w:p>
        </w:tc>
      </w:tr>
      <w:tr w:rsidR="00244C53" w:rsidRPr="00763B79" w14:paraId="4FBA156F" w14:textId="77777777" w:rsidTr="00AC4A4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623" w:type="pct"/>
          </w:tcPr>
          <w:p w14:paraId="1344A586" w14:textId="77777777" w:rsidR="00244C53" w:rsidRPr="00763B79" w:rsidRDefault="00244C53" w:rsidP="0057381A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Kennis</w:t>
            </w:r>
          </w:p>
        </w:tc>
        <w:tc>
          <w:tcPr>
            <w:tcW w:w="1643" w:type="pct"/>
          </w:tcPr>
          <w:p w14:paraId="4B8ECCA3" w14:textId="04C46158" w:rsidR="00244C53" w:rsidRPr="006607A7" w:rsidRDefault="00CD65B0" w:rsidP="00244C53">
            <w:pPr>
              <w:pStyle w:val="Lijstalinea"/>
              <w:numPr>
                <w:ilvl w:val="0"/>
                <w:numId w:val="18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CD65B0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De leerling kent verschillende gebruiken en gewoontes in Nederland.  </w:t>
            </w:r>
          </w:p>
        </w:tc>
        <w:tc>
          <w:tcPr>
            <w:tcW w:w="2734" w:type="pct"/>
          </w:tcPr>
          <w:p w14:paraId="26178E1A" w14:textId="77777777" w:rsidR="00244C53" w:rsidRDefault="00244C53" w:rsidP="00244C53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weet dat er in Nederland meerdere culturen zijn. </w:t>
            </w:r>
          </w:p>
          <w:p w14:paraId="60365DBE" w14:textId="20ED1556" w:rsidR="008B3198" w:rsidRDefault="008B3198" w:rsidP="00244C53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weet dat er in Nederland meerdere geloven zijn. </w:t>
            </w:r>
          </w:p>
          <w:p w14:paraId="68D8DE67" w14:textId="77777777" w:rsidR="00D37D86" w:rsidRPr="00720144" w:rsidRDefault="00D37D86" w:rsidP="00D37D86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weet dat in andere landen ook christenen wonen. </w:t>
            </w:r>
          </w:p>
          <w:p w14:paraId="160EC577" w14:textId="13BC072F" w:rsidR="00244C53" w:rsidRPr="000961A8" w:rsidRDefault="00B86FE8" w:rsidP="000961A8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3F210A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weet dat </w:t>
            </w:r>
            <w:r w:rsidR="003F210A" w:rsidRPr="003F210A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je </w:t>
            </w:r>
            <w:r w:rsidRPr="003F210A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in Nederland</w:t>
            </w:r>
            <w:r w:rsidR="003F210A" w:rsidRPr="003F210A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zelf mag kiezen wat je gelooft. </w:t>
            </w:r>
          </w:p>
        </w:tc>
      </w:tr>
      <w:tr w:rsidR="00AC4A4A" w:rsidRPr="00763B79" w14:paraId="0CA45427" w14:textId="77777777" w:rsidTr="00AC4A4A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623" w:type="pct"/>
            <w:vMerge w:val="restart"/>
          </w:tcPr>
          <w:p w14:paraId="30D52DCC" w14:textId="77777777" w:rsidR="00AC4A4A" w:rsidRPr="00763B79" w:rsidRDefault="00AC4A4A" w:rsidP="0057381A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Vaardigheden</w:t>
            </w:r>
          </w:p>
        </w:tc>
        <w:tc>
          <w:tcPr>
            <w:tcW w:w="1643" w:type="pct"/>
          </w:tcPr>
          <w:p w14:paraId="47933C02" w14:textId="15E40921" w:rsidR="00AC4A4A" w:rsidRPr="008F19A2" w:rsidRDefault="00AC4A4A" w:rsidP="00244C53">
            <w:pPr>
              <w:pStyle w:val="Lijstalinea"/>
              <w:numPr>
                <w:ilvl w:val="0"/>
                <w:numId w:val="18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CD65B0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De leerling kan voorbeelden </w:t>
            </w:r>
            <w:r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 xml:space="preserve">noemen van gebruiken en gewoontes in Nederland. </w:t>
            </w:r>
          </w:p>
        </w:tc>
        <w:tc>
          <w:tcPr>
            <w:tcW w:w="2734" w:type="pct"/>
          </w:tcPr>
          <w:p w14:paraId="546F42CF" w14:textId="755CC912" w:rsidR="00AC4A4A" w:rsidRDefault="00AC4A4A">
            <w:pPr>
              <w:pStyle w:val="Lijstalinea"/>
              <w:numPr>
                <w:ilvl w:val="0"/>
                <w:numId w:val="32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De leerling kan voorbeelden noemen van feestdagen en tradities.</w:t>
            </w:r>
          </w:p>
          <w:p w14:paraId="7671F3D6" w14:textId="58B64385" w:rsidR="00AC4A4A" w:rsidRPr="00D34400" w:rsidRDefault="00AC4A4A" w:rsidP="00D34400">
            <w:pPr>
              <w:pStyle w:val="Lijstalinea"/>
              <w:numPr>
                <w:ilvl w:val="0"/>
                <w:numId w:val="32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De leerling</w:t>
            </w:r>
            <w:r w:rsidR="002D299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kan verschillende eetgewoontes in Nederland benoemen. </w:t>
            </w:r>
          </w:p>
        </w:tc>
      </w:tr>
      <w:tr w:rsidR="00AC4A4A" w:rsidRPr="00763B79" w14:paraId="5C878CF0" w14:textId="77777777" w:rsidTr="00AC4A4A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623" w:type="pct"/>
            <w:vMerge/>
          </w:tcPr>
          <w:p w14:paraId="78C3A560" w14:textId="77777777" w:rsidR="00AC4A4A" w:rsidRPr="00763B79" w:rsidRDefault="00AC4A4A" w:rsidP="0057381A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</w:p>
        </w:tc>
        <w:tc>
          <w:tcPr>
            <w:tcW w:w="1643" w:type="pct"/>
          </w:tcPr>
          <w:p w14:paraId="04AC434C" w14:textId="11EA1539" w:rsidR="00AC4A4A" w:rsidRPr="008F19A2" w:rsidRDefault="00AC4A4A" w:rsidP="00244C53">
            <w:pPr>
              <w:pStyle w:val="Lijstalinea"/>
              <w:numPr>
                <w:ilvl w:val="0"/>
                <w:numId w:val="18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CD65B0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De leerling kan vertellen dat er in Nederland mensen met verschillende geloven zijn.</w:t>
            </w:r>
          </w:p>
        </w:tc>
        <w:tc>
          <w:tcPr>
            <w:tcW w:w="2734" w:type="pct"/>
          </w:tcPr>
          <w:p w14:paraId="1CD77B8C" w14:textId="4069A9A8" w:rsidR="00AC4A4A" w:rsidRDefault="00AC4A4A" w:rsidP="006B123C">
            <w:pPr>
              <w:pStyle w:val="Lijstalinea"/>
              <w:numPr>
                <w:ilvl w:val="0"/>
                <w:numId w:val="33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De leerling kan vertellen dat er</w:t>
            </w:r>
            <w:r w:rsidR="00466F30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verschillende kerken zijn. </w:t>
            </w:r>
          </w:p>
          <w:p w14:paraId="3D915ED3" w14:textId="00639FE0" w:rsidR="00AC4A4A" w:rsidRDefault="00AC4A4A" w:rsidP="006B123C">
            <w:pPr>
              <w:pStyle w:val="Lijstalinea"/>
              <w:numPr>
                <w:ilvl w:val="0"/>
                <w:numId w:val="33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kan vertellen dat er mensen naar de moskee gaan. </w:t>
            </w:r>
          </w:p>
          <w:p w14:paraId="5F9E71FB" w14:textId="309E5C36" w:rsidR="00AC4A4A" w:rsidRPr="00D34400" w:rsidRDefault="00AC4A4A" w:rsidP="00D34400">
            <w:pPr>
              <w:pStyle w:val="Lijstalinea"/>
              <w:numPr>
                <w:ilvl w:val="0"/>
                <w:numId w:val="33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kan vertellen dat er mensen zijn die feesten vieren die bij een geloof horen. </w:t>
            </w:r>
          </w:p>
        </w:tc>
      </w:tr>
      <w:tr w:rsidR="00AC4A4A" w:rsidRPr="00763B79" w14:paraId="20153DC0" w14:textId="77777777" w:rsidTr="00AC4A4A">
        <w:tblPrEx>
          <w:tblLook w:val="04A0" w:firstRow="1" w:lastRow="0" w:firstColumn="1" w:lastColumn="0" w:noHBand="0" w:noVBand="1"/>
        </w:tblPrEx>
        <w:trPr>
          <w:trHeight w:val="98"/>
        </w:trPr>
        <w:tc>
          <w:tcPr>
            <w:tcW w:w="623" w:type="pct"/>
            <w:vMerge/>
          </w:tcPr>
          <w:p w14:paraId="59999E81" w14:textId="77777777" w:rsidR="00AC4A4A" w:rsidRPr="00763B79" w:rsidRDefault="00AC4A4A" w:rsidP="0057381A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</w:p>
        </w:tc>
        <w:tc>
          <w:tcPr>
            <w:tcW w:w="1643" w:type="pct"/>
          </w:tcPr>
          <w:p w14:paraId="7562B06C" w14:textId="173958D1" w:rsidR="00AC4A4A" w:rsidRPr="008F19A2" w:rsidRDefault="00AC4A4A" w:rsidP="00244C53">
            <w:pPr>
              <w:pStyle w:val="Lijstalinea"/>
              <w:numPr>
                <w:ilvl w:val="0"/>
                <w:numId w:val="18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CD65B0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De leerling kan benoemen waarom mensen arm kunnen zijn.</w:t>
            </w:r>
          </w:p>
        </w:tc>
        <w:tc>
          <w:tcPr>
            <w:tcW w:w="2734" w:type="pct"/>
          </w:tcPr>
          <w:p w14:paraId="1A0D3985" w14:textId="1AE97366" w:rsidR="00AC4A4A" w:rsidRDefault="00AC4A4A" w:rsidP="00083906">
            <w:pPr>
              <w:pStyle w:val="Lijstalinea"/>
              <w:numPr>
                <w:ilvl w:val="0"/>
                <w:numId w:val="34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kan benoemen dat armoede niet altijd iemands schuld is. </w:t>
            </w:r>
          </w:p>
          <w:p w14:paraId="426C9D1A" w14:textId="5E5058D5" w:rsidR="00AC4A4A" w:rsidRDefault="00AC4A4A">
            <w:pPr>
              <w:pStyle w:val="Lijstalinea"/>
              <w:numPr>
                <w:ilvl w:val="0"/>
                <w:numId w:val="34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De leerling kan benoemen dat armoede kan komen door omstandigheden.</w:t>
            </w:r>
          </w:p>
          <w:p w14:paraId="66171F36" w14:textId="46BF6ED1" w:rsidR="00AC4A4A" w:rsidRPr="00D34400" w:rsidRDefault="00AC4A4A" w:rsidP="00D34400">
            <w:pPr>
              <w:pStyle w:val="Lijstalinea"/>
              <w:numPr>
                <w:ilvl w:val="0"/>
                <w:numId w:val="34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kan benoemen dat </w:t>
            </w:r>
            <w:r w:rsidR="00FF662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niet ieder</w:t>
            </w:r>
            <w:r w:rsidR="00503A23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een evenveel geld heeft. </w:t>
            </w:r>
            <w:r w:rsidR="00FF662E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</w:t>
            </w:r>
          </w:p>
        </w:tc>
      </w:tr>
      <w:tr w:rsidR="00244C53" w:rsidRPr="00763B79" w14:paraId="7A7D45B6" w14:textId="77777777" w:rsidTr="00AC4A4A">
        <w:tblPrEx>
          <w:tblLook w:val="04A0" w:firstRow="1" w:lastRow="0" w:firstColumn="1" w:lastColumn="0" w:noHBand="0" w:noVBand="1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8"/>
        </w:trPr>
        <w:tc>
          <w:tcPr>
            <w:tcW w:w="623" w:type="pct"/>
          </w:tcPr>
          <w:p w14:paraId="173D15F1" w14:textId="77777777" w:rsidR="00244C53" w:rsidRPr="00763B79" w:rsidRDefault="00244C53" w:rsidP="0057381A">
            <w:p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63B79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Attituden</w:t>
            </w:r>
          </w:p>
        </w:tc>
        <w:tc>
          <w:tcPr>
            <w:tcW w:w="1643" w:type="pct"/>
          </w:tcPr>
          <w:p w14:paraId="1D7F73C1" w14:textId="7A71F9DE" w:rsidR="00244C53" w:rsidRPr="00507DD5" w:rsidRDefault="00CD65B0" w:rsidP="00244C53">
            <w:pPr>
              <w:pStyle w:val="Lijstalinea"/>
              <w:numPr>
                <w:ilvl w:val="0"/>
                <w:numId w:val="18"/>
              </w:numPr>
              <w:rPr>
                <w:rFonts w:asciiTheme="minorHAnsi" w:hAnsiTheme="minorHAnsi" w:cstheme="minorHAnsi"/>
                <w:color w:val="003350"/>
                <w:sz w:val="16"/>
                <w:szCs w:val="16"/>
              </w:rPr>
            </w:pPr>
            <w:r w:rsidRPr="00CD65B0">
              <w:rPr>
                <w:rFonts w:asciiTheme="minorHAnsi" w:hAnsiTheme="minorHAnsi" w:cstheme="minorHAnsi"/>
                <w:color w:val="003350"/>
                <w:sz w:val="16"/>
                <w:szCs w:val="16"/>
              </w:rPr>
              <w:t>De leerling wil zich inzetten voor anderen in Nederland.</w:t>
            </w:r>
          </w:p>
        </w:tc>
        <w:tc>
          <w:tcPr>
            <w:tcW w:w="2734" w:type="pct"/>
          </w:tcPr>
          <w:p w14:paraId="7CE12104" w14:textId="33B07C94" w:rsidR="00963A00" w:rsidRPr="00720144" w:rsidRDefault="00963A00" w:rsidP="00244C53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wil anderen helpen die in armoede leven. </w:t>
            </w:r>
          </w:p>
          <w:p w14:paraId="16602267" w14:textId="0B01034B" w:rsidR="00244C53" w:rsidRDefault="00244C53" w:rsidP="00244C53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wil zonder oordeel naar </w:t>
            </w:r>
            <w:r w:rsidR="00D34400"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andere</w:t>
            </w:r>
            <w:r w:rsidR="00D34400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n</w:t>
            </w:r>
            <w:r w:rsidR="00D34400"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 kijken</w:t>
            </w:r>
            <w:r w:rsidRPr="00720144"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>.</w:t>
            </w:r>
          </w:p>
          <w:p w14:paraId="027C886E" w14:textId="414216AF" w:rsidR="004D4154" w:rsidRDefault="004D4154" w:rsidP="00244C53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wil zich verdiepen in andere geloven. </w:t>
            </w:r>
          </w:p>
          <w:p w14:paraId="021D40B6" w14:textId="77777777" w:rsidR="00244C53" w:rsidRDefault="00583C9B" w:rsidP="000961A8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wil zich verdiepen in gebruiken en gewoontes in Nederland. </w:t>
            </w:r>
          </w:p>
          <w:p w14:paraId="7A6B1E7B" w14:textId="459440EB" w:rsidR="00B2092A" w:rsidRPr="000961A8" w:rsidRDefault="00B2092A" w:rsidP="000961A8">
            <w:pPr>
              <w:pStyle w:val="Lijstalinea"/>
              <w:numPr>
                <w:ilvl w:val="0"/>
                <w:numId w:val="8"/>
              </w:numP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color w:val="003350"/>
                <w:sz w:val="16"/>
                <w:szCs w:val="16"/>
              </w:rPr>
              <w:t xml:space="preserve">De leerling wil zich inzetten voor vervolgde christenen. </w:t>
            </w:r>
          </w:p>
        </w:tc>
      </w:tr>
    </w:tbl>
    <w:p w14:paraId="2CF15995" w14:textId="3C1F2B7F" w:rsidR="0038220C" w:rsidRPr="007D5801" w:rsidRDefault="0038220C" w:rsidP="00244C53">
      <w:pPr>
        <w:rPr>
          <w:rFonts w:eastAsiaTheme="majorEastAsia" w:cstheme="majorBidi"/>
          <w:b/>
          <w:bCs/>
          <w:color w:val="003350"/>
          <w:sz w:val="26"/>
          <w:szCs w:val="26"/>
        </w:rPr>
      </w:pPr>
    </w:p>
    <w:sectPr w:rsidR="0038220C" w:rsidRPr="007D5801" w:rsidSect="00E72831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F82571" w14:textId="77777777" w:rsidR="00F5054B" w:rsidRDefault="00F5054B" w:rsidP="004B0919">
      <w:r>
        <w:separator/>
      </w:r>
    </w:p>
  </w:endnote>
  <w:endnote w:type="continuationSeparator" w:id="0">
    <w:p w14:paraId="696A4FF6" w14:textId="77777777" w:rsidR="00F5054B" w:rsidRDefault="00F5054B" w:rsidP="004B0919">
      <w:r>
        <w:continuationSeparator/>
      </w:r>
    </w:p>
  </w:endnote>
  <w:endnote w:type="continuationNotice" w:id="1">
    <w:p w14:paraId="14210AFE" w14:textId="77777777" w:rsidR="00F5054B" w:rsidRDefault="00F5054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003350"/>
      </w:rPr>
      <w:id w:val="2040854102"/>
      <w:docPartObj>
        <w:docPartGallery w:val="Page Numbers (Bottom of Page)"/>
        <w:docPartUnique/>
      </w:docPartObj>
    </w:sdtPr>
    <w:sdtContent>
      <w:sdt>
        <w:sdtPr>
          <w:rPr>
            <w:color w:val="003350"/>
          </w:rPr>
          <w:id w:val="1728636285"/>
          <w:docPartObj>
            <w:docPartGallery w:val="Page Numbers (Top of Page)"/>
            <w:docPartUnique/>
          </w:docPartObj>
        </w:sdtPr>
        <w:sdtContent>
          <w:p w14:paraId="25CABD30" w14:textId="77777777" w:rsidR="007F0428" w:rsidRPr="005319B5" w:rsidRDefault="007F0428">
            <w:pPr>
              <w:pStyle w:val="Voettekst"/>
              <w:jc w:val="center"/>
              <w:rPr>
                <w:color w:val="003350"/>
              </w:rPr>
            </w:pPr>
            <w:r w:rsidRPr="005319B5">
              <w:rPr>
                <w:b/>
                <w:bCs/>
                <w:color w:val="003350"/>
                <w:sz w:val="24"/>
                <w:szCs w:val="24"/>
              </w:rPr>
              <w:fldChar w:fldCharType="begin"/>
            </w:r>
            <w:r w:rsidRPr="005319B5">
              <w:rPr>
                <w:b/>
                <w:bCs/>
                <w:color w:val="003350"/>
              </w:rPr>
              <w:instrText>PAGE</w:instrText>
            </w:r>
            <w:r w:rsidRPr="005319B5">
              <w:rPr>
                <w:b/>
                <w:bCs/>
                <w:color w:val="003350"/>
                <w:sz w:val="24"/>
                <w:szCs w:val="24"/>
              </w:rPr>
              <w:fldChar w:fldCharType="separate"/>
            </w:r>
            <w:r w:rsidRPr="005319B5">
              <w:rPr>
                <w:b/>
                <w:bCs/>
                <w:color w:val="003350"/>
              </w:rPr>
              <w:t>2</w:t>
            </w:r>
            <w:r w:rsidRPr="005319B5">
              <w:rPr>
                <w:b/>
                <w:bCs/>
                <w:color w:val="003350"/>
                <w:sz w:val="24"/>
                <w:szCs w:val="24"/>
              </w:rPr>
              <w:fldChar w:fldCharType="end"/>
            </w:r>
            <w:r w:rsidRPr="005319B5">
              <w:rPr>
                <w:color w:val="003350"/>
              </w:rPr>
              <w:t xml:space="preserve"> van </w:t>
            </w:r>
            <w:r w:rsidRPr="005319B5">
              <w:rPr>
                <w:b/>
                <w:bCs/>
                <w:color w:val="003350"/>
                <w:sz w:val="24"/>
                <w:szCs w:val="24"/>
              </w:rPr>
              <w:fldChar w:fldCharType="begin"/>
            </w:r>
            <w:r w:rsidRPr="005319B5">
              <w:rPr>
                <w:b/>
                <w:bCs/>
                <w:color w:val="003350"/>
              </w:rPr>
              <w:instrText>NUMPAGES</w:instrText>
            </w:r>
            <w:r w:rsidRPr="005319B5">
              <w:rPr>
                <w:b/>
                <w:bCs/>
                <w:color w:val="003350"/>
                <w:sz w:val="24"/>
                <w:szCs w:val="24"/>
              </w:rPr>
              <w:fldChar w:fldCharType="separate"/>
            </w:r>
            <w:r w:rsidRPr="005319B5">
              <w:rPr>
                <w:b/>
                <w:bCs/>
                <w:color w:val="003350"/>
              </w:rPr>
              <w:t>2</w:t>
            </w:r>
            <w:r w:rsidRPr="005319B5">
              <w:rPr>
                <w:b/>
                <w:bCs/>
                <w:color w:val="003350"/>
                <w:sz w:val="24"/>
                <w:szCs w:val="24"/>
              </w:rPr>
              <w:fldChar w:fldCharType="end"/>
            </w:r>
          </w:p>
        </w:sdtContent>
      </w:sdt>
    </w:sdtContent>
  </w:sdt>
  <w:p w14:paraId="6DC89ABA" w14:textId="77777777" w:rsidR="004B0919" w:rsidRDefault="004B091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D5B15" w14:textId="77777777" w:rsidR="004B0919" w:rsidRPr="00664CCC" w:rsidRDefault="00664CCC" w:rsidP="00664CCC">
    <w:pPr>
      <w:pStyle w:val="Voettekst"/>
      <w:rPr>
        <w:rFonts w:asciiTheme="minorHAnsi" w:hAnsiTheme="minorHAnsi" w:cstheme="minorHAnsi"/>
        <w:noProof/>
        <w:color w:val="003350"/>
        <w:sz w:val="16"/>
        <w:szCs w:val="16"/>
      </w:rPr>
    </w:pPr>
    <w:r w:rsidRPr="00664CCC">
      <w:rPr>
        <w:rFonts w:asciiTheme="minorHAnsi" w:hAnsiTheme="minorHAnsi" w:cstheme="minorHAnsi"/>
        <w:noProof/>
        <w:color w:val="003350"/>
        <w:sz w:val="16"/>
        <w:szCs w:val="16"/>
      </w:rPr>
      <w:drawing>
        <wp:anchor distT="0" distB="0" distL="114300" distR="114300" simplePos="0" relativeHeight="251658242" behindDoc="0" locked="0" layoutInCell="1" allowOverlap="1" wp14:anchorId="0D968D77" wp14:editId="63BDB591">
          <wp:simplePos x="0" y="0"/>
          <wp:positionH relativeFrom="margin">
            <wp:posOffset>-520700</wp:posOffset>
          </wp:positionH>
          <wp:positionV relativeFrom="margin">
            <wp:posOffset>8968105</wp:posOffset>
          </wp:positionV>
          <wp:extent cx="379095" cy="370205"/>
          <wp:effectExtent l="0" t="0" r="1905" b="0"/>
          <wp:wrapSquare wrapText="bothSides"/>
          <wp:docPr id="1948750668" name="Afbeelding 2" descr="Afbeelding met logo, ontwerp, Graphics, clipar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 descr="Afbeelding met logo, ontwerp, Graphics, clipart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095" cy="3702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64CCC">
      <w:rPr>
        <w:rFonts w:asciiTheme="minorHAnsi" w:hAnsiTheme="minorHAnsi" w:cstheme="minorHAnsi"/>
        <w:noProof/>
        <w:color w:val="003350"/>
        <w:sz w:val="16"/>
        <w:szCs w:val="16"/>
      </w:rPr>
      <w:t>Gouwe Academie is een onderwijskundige kennispartner voor bedrijven met ICT-oplossingen voor het onderwijs. Wij verzorgen ondersteuning, scholing en begeleiding voor ParnasSys, Gynzy, Kidskonnect, Cito, Dia en IEP en bij onze eigen producten Zien!, Kindkans en Leer- en ontwikkelingslijnen 0-7 jaar.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8EF941" w14:textId="77777777" w:rsidR="00F5054B" w:rsidRDefault="00F5054B" w:rsidP="004B0919">
      <w:r>
        <w:separator/>
      </w:r>
    </w:p>
  </w:footnote>
  <w:footnote w:type="continuationSeparator" w:id="0">
    <w:p w14:paraId="5203293A" w14:textId="77777777" w:rsidR="00F5054B" w:rsidRDefault="00F5054B" w:rsidP="004B0919">
      <w:r>
        <w:continuationSeparator/>
      </w:r>
    </w:p>
  </w:footnote>
  <w:footnote w:type="continuationNotice" w:id="1">
    <w:p w14:paraId="747B981C" w14:textId="77777777" w:rsidR="00F5054B" w:rsidRDefault="00F5054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8B030" w14:textId="77777777" w:rsidR="004B0919" w:rsidRDefault="00011E71" w:rsidP="004B0919">
    <w:pPr>
      <w:pStyle w:val="Koptekst"/>
      <w:tabs>
        <w:tab w:val="clear" w:pos="4536"/>
      </w:tabs>
      <w:rPr>
        <w:noProof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6B89F8F1" wp14:editId="27203348">
          <wp:simplePos x="0" y="0"/>
          <wp:positionH relativeFrom="page">
            <wp:posOffset>3777615</wp:posOffset>
          </wp:positionH>
          <wp:positionV relativeFrom="paragraph">
            <wp:posOffset>-617220</wp:posOffset>
          </wp:positionV>
          <wp:extent cx="3616657" cy="1275715"/>
          <wp:effectExtent l="0" t="0" r="0" b="0"/>
          <wp:wrapNone/>
          <wp:docPr id="19" name="Afbeelding 19" descr="Afbeelding met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&#10;&#10;Automatisch gegenereerde beschrijvi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7193" b="84338"/>
                  <a:stretch/>
                </pic:blipFill>
                <pic:spPr bwMode="auto">
                  <a:xfrm>
                    <a:off x="0" y="0"/>
                    <a:ext cx="3616657" cy="12757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B0919">
      <w:rPr>
        <w:noProof/>
      </w:rPr>
      <w:tab/>
    </w:r>
  </w:p>
  <w:p w14:paraId="641BF5CE" w14:textId="77777777" w:rsidR="002277ED" w:rsidRDefault="002277ED" w:rsidP="004B0919">
    <w:pPr>
      <w:pStyle w:val="Koptekst"/>
      <w:rPr>
        <w:noProof/>
      </w:rPr>
    </w:pPr>
  </w:p>
  <w:p w14:paraId="1FB1CDE8" w14:textId="77777777" w:rsidR="004B0919" w:rsidRPr="004B0919" w:rsidRDefault="00E54F0E" w:rsidP="00E54F0E">
    <w:pPr>
      <w:pStyle w:val="Koptekst"/>
      <w:tabs>
        <w:tab w:val="clear" w:pos="4536"/>
        <w:tab w:val="clear" w:pos="9072"/>
        <w:tab w:val="left" w:pos="6945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2EF34" w14:textId="407CFD17" w:rsidR="004B0919" w:rsidRDefault="00775A87">
    <w:pPr>
      <w:pStyle w:val="Koptekst"/>
    </w:pPr>
    <w:r>
      <w:rPr>
        <w:noProof/>
      </w:rPr>
      <w:drawing>
        <wp:inline distT="0" distB="0" distL="0" distR="0" wp14:anchorId="16063AD1" wp14:editId="75C3D97E">
          <wp:extent cx="1624829" cy="1535373"/>
          <wp:effectExtent l="0" t="0" r="0" b="8255"/>
          <wp:docPr id="5" name="Picture 5" descr="SL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SLR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1324" cy="1550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8093C">
      <w:rPr>
        <w:noProof/>
      </w:rPr>
      <w:drawing>
        <wp:anchor distT="0" distB="0" distL="114300" distR="114300" simplePos="0" relativeHeight="251658241" behindDoc="1" locked="0" layoutInCell="1" allowOverlap="1" wp14:anchorId="195C2335" wp14:editId="7EBF57C1">
          <wp:simplePos x="0" y="0"/>
          <wp:positionH relativeFrom="column">
            <wp:posOffset>871855</wp:posOffset>
          </wp:positionH>
          <wp:positionV relativeFrom="paragraph">
            <wp:posOffset>-487680</wp:posOffset>
          </wp:positionV>
          <wp:extent cx="5760720" cy="2257425"/>
          <wp:effectExtent l="0" t="0" r="0" b="0"/>
          <wp:wrapNone/>
          <wp:docPr id="20" name="Afbeelding 20" descr="Afbeelding met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&#10;&#10;Automatisch gegenereerde beschrijvi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72298"/>
                  <a:stretch/>
                </pic:blipFill>
                <pic:spPr bwMode="auto">
                  <a:xfrm>
                    <a:off x="0" y="0"/>
                    <a:ext cx="5760720" cy="22574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42DE6"/>
    <w:multiLevelType w:val="hybridMultilevel"/>
    <w:tmpl w:val="1532947C"/>
    <w:lvl w:ilvl="0" w:tplc="E6E462C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374239A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F6ACB1F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801EA6F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44E8EAB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771E501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E8C0D4B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72C2134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ACF85C5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1" w15:restartNumberingAfterBreak="0">
    <w:nsid w:val="0B5973F2"/>
    <w:multiLevelType w:val="hybridMultilevel"/>
    <w:tmpl w:val="22FEAAF2"/>
    <w:lvl w:ilvl="0" w:tplc="9B2091C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EB5968"/>
    <w:multiLevelType w:val="hybridMultilevel"/>
    <w:tmpl w:val="866083C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3019D5"/>
    <w:multiLevelType w:val="hybridMultilevel"/>
    <w:tmpl w:val="7CE0214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7979D0"/>
    <w:multiLevelType w:val="hybridMultilevel"/>
    <w:tmpl w:val="E8F0FE6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475EEC"/>
    <w:multiLevelType w:val="hybridMultilevel"/>
    <w:tmpl w:val="A5B8F7A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8A663B"/>
    <w:multiLevelType w:val="hybridMultilevel"/>
    <w:tmpl w:val="6540CC1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A84485"/>
    <w:multiLevelType w:val="hybridMultilevel"/>
    <w:tmpl w:val="E93EB6C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4D1A9E"/>
    <w:multiLevelType w:val="hybridMultilevel"/>
    <w:tmpl w:val="CA3636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853872"/>
    <w:multiLevelType w:val="hybridMultilevel"/>
    <w:tmpl w:val="7ABCDD8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8A7D56"/>
    <w:multiLevelType w:val="hybridMultilevel"/>
    <w:tmpl w:val="00AE83F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732865"/>
    <w:multiLevelType w:val="hybridMultilevel"/>
    <w:tmpl w:val="EDF8EFF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527643"/>
    <w:multiLevelType w:val="hybridMultilevel"/>
    <w:tmpl w:val="52748B70"/>
    <w:lvl w:ilvl="0" w:tplc="BCC67C7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FD6805F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14A0B89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3822FF8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E012D67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B000658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F34440C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A39C303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CD6AE58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3" w15:restartNumberingAfterBreak="0">
    <w:nsid w:val="35DF71C2"/>
    <w:multiLevelType w:val="hybridMultilevel"/>
    <w:tmpl w:val="2D4E9544"/>
    <w:lvl w:ilvl="0" w:tplc="E2243B6E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9A5CB6"/>
    <w:multiLevelType w:val="hybridMultilevel"/>
    <w:tmpl w:val="1E3A140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A8701E"/>
    <w:multiLevelType w:val="hybridMultilevel"/>
    <w:tmpl w:val="E22C6F4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4A4CF4"/>
    <w:multiLevelType w:val="hybridMultilevel"/>
    <w:tmpl w:val="C1E27C3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1C1873"/>
    <w:multiLevelType w:val="hybridMultilevel"/>
    <w:tmpl w:val="3D347E58"/>
    <w:lvl w:ilvl="0" w:tplc="8ACE7B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D55804"/>
    <w:multiLevelType w:val="hybridMultilevel"/>
    <w:tmpl w:val="9152A14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D36292"/>
    <w:multiLevelType w:val="hybridMultilevel"/>
    <w:tmpl w:val="249496A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C33642"/>
    <w:multiLevelType w:val="hybridMultilevel"/>
    <w:tmpl w:val="98E03D14"/>
    <w:lvl w:ilvl="0" w:tplc="8ACE7B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555508"/>
    <w:multiLevelType w:val="hybridMultilevel"/>
    <w:tmpl w:val="927E50D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58465A"/>
    <w:multiLevelType w:val="hybridMultilevel"/>
    <w:tmpl w:val="6018D6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C04DB0"/>
    <w:multiLevelType w:val="hybridMultilevel"/>
    <w:tmpl w:val="2076955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080639"/>
    <w:multiLevelType w:val="hybridMultilevel"/>
    <w:tmpl w:val="09D4860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0F6124"/>
    <w:multiLevelType w:val="hybridMultilevel"/>
    <w:tmpl w:val="DCE61DDA"/>
    <w:lvl w:ilvl="0" w:tplc="7B562B2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DFAEB18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7FC0591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FAB6DD7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2D42C91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E092071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3A58BBB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EEA8559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315AA92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26" w15:restartNumberingAfterBreak="0">
    <w:nsid w:val="635B65EB"/>
    <w:multiLevelType w:val="hybridMultilevel"/>
    <w:tmpl w:val="52364FCA"/>
    <w:lvl w:ilvl="0" w:tplc="8ACE7B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5B376B"/>
    <w:multiLevelType w:val="hybridMultilevel"/>
    <w:tmpl w:val="7A72D10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1626EE"/>
    <w:multiLevelType w:val="hybridMultilevel"/>
    <w:tmpl w:val="6FF6AE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1327AF"/>
    <w:multiLevelType w:val="hybridMultilevel"/>
    <w:tmpl w:val="5C6C164C"/>
    <w:lvl w:ilvl="0" w:tplc="8ACE7B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AA548E"/>
    <w:multiLevelType w:val="hybridMultilevel"/>
    <w:tmpl w:val="4680277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D71D8F"/>
    <w:multiLevelType w:val="hybridMultilevel"/>
    <w:tmpl w:val="3B50BFE8"/>
    <w:lvl w:ilvl="0" w:tplc="8ACE7B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915102"/>
    <w:multiLevelType w:val="hybridMultilevel"/>
    <w:tmpl w:val="F8D45E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23226E"/>
    <w:multiLevelType w:val="hybridMultilevel"/>
    <w:tmpl w:val="B3A8C79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A650C1"/>
    <w:multiLevelType w:val="hybridMultilevel"/>
    <w:tmpl w:val="8F8A07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B807C5"/>
    <w:multiLevelType w:val="hybridMultilevel"/>
    <w:tmpl w:val="527E1D5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7888000">
    <w:abstractNumId w:val="29"/>
  </w:num>
  <w:num w:numId="2" w16cid:durableId="480774690">
    <w:abstractNumId w:val="17"/>
  </w:num>
  <w:num w:numId="3" w16cid:durableId="2021153377">
    <w:abstractNumId w:val="20"/>
  </w:num>
  <w:num w:numId="4" w16cid:durableId="924993501">
    <w:abstractNumId w:val="13"/>
  </w:num>
  <w:num w:numId="5" w16cid:durableId="1964533995">
    <w:abstractNumId w:val="31"/>
  </w:num>
  <w:num w:numId="6" w16cid:durableId="310139652">
    <w:abstractNumId w:val="26"/>
  </w:num>
  <w:num w:numId="7" w16cid:durableId="301204208">
    <w:abstractNumId w:val="23"/>
  </w:num>
  <w:num w:numId="8" w16cid:durableId="1612323459">
    <w:abstractNumId w:val="18"/>
  </w:num>
  <w:num w:numId="9" w16cid:durableId="338237547">
    <w:abstractNumId w:val="34"/>
  </w:num>
  <w:num w:numId="10" w16cid:durableId="2001233632">
    <w:abstractNumId w:val="24"/>
  </w:num>
  <w:num w:numId="11" w16cid:durableId="1277247633">
    <w:abstractNumId w:val="10"/>
  </w:num>
  <w:num w:numId="12" w16cid:durableId="1034962633">
    <w:abstractNumId w:val="19"/>
  </w:num>
  <w:num w:numId="13" w16cid:durableId="1389766714">
    <w:abstractNumId w:val="35"/>
  </w:num>
  <w:num w:numId="14" w16cid:durableId="486629458">
    <w:abstractNumId w:val="27"/>
  </w:num>
  <w:num w:numId="15" w16cid:durableId="1658680227">
    <w:abstractNumId w:val="33"/>
  </w:num>
  <w:num w:numId="16" w16cid:durableId="321738050">
    <w:abstractNumId w:val="3"/>
  </w:num>
  <w:num w:numId="17" w16cid:durableId="453712247">
    <w:abstractNumId w:val="0"/>
  </w:num>
  <w:num w:numId="18" w16cid:durableId="702705499">
    <w:abstractNumId w:val="1"/>
  </w:num>
  <w:num w:numId="19" w16cid:durableId="1652978190">
    <w:abstractNumId w:val="22"/>
  </w:num>
  <w:num w:numId="20" w16cid:durableId="99230091">
    <w:abstractNumId w:val="6"/>
  </w:num>
  <w:num w:numId="21" w16cid:durableId="1652951835">
    <w:abstractNumId w:val="11"/>
  </w:num>
  <w:num w:numId="22" w16cid:durableId="282158266">
    <w:abstractNumId w:val="28"/>
  </w:num>
  <w:num w:numId="23" w16cid:durableId="1023479165">
    <w:abstractNumId w:val="7"/>
  </w:num>
  <w:num w:numId="24" w16cid:durableId="700326537">
    <w:abstractNumId w:val="8"/>
  </w:num>
  <w:num w:numId="25" w16cid:durableId="293675614">
    <w:abstractNumId w:val="9"/>
  </w:num>
  <w:num w:numId="26" w16cid:durableId="232081060">
    <w:abstractNumId w:val="15"/>
  </w:num>
  <w:num w:numId="27" w16cid:durableId="337000157">
    <w:abstractNumId w:val="32"/>
  </w:num>
  <w:num w:numId="28" w16cid:durableId="612130569">
    <w:abstractNumId w:val="5"/>
  </w:num>
  <w:num w:numId="29" w16cid:durableId="1149244899">
    <w:abstractNumId w:val="21"/>
  </w:num>
  <w:num w:numId="30" w16cid:durableId="1254241471">
    <w:abstractNumId w:val="14"/>
  </w:num>
  <w:num w:numId="31" w16cid:durableId="1381856827">
    <w:abstractNumId w:val="4"/>
  </w:num>
  <w:num w:numId="32" w16cid:durableId="469831997">
    <w:abstractNumId w:val="2"/>
  </w:num>
  <w:num w:numId="33" w16cid:durableId="1448239265">
    <w:abstractNumId w:val="16"/>
  </w:num>
  <w:num w:numId="34" w16cid:durableId="1920287814">
    <w:abstractNumId w:val="30"/>
  </w:num>
  <w:num w:numId="35" w16cid:durableId="2128036383">
    <w:abstractNumId w:val="25"/>
  </w:num>
  <w:num w:numId="36" w16cid:durableId="84563758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0A6"/>
    <w:rsid w:val="00000C76"/>
    <w:rsid w:val="0000383D"/>
    <w:rsid w:val="00010183"/>
    <w:rsid w:val="000103A3"/>
    <w:rsid w:val="00010B79"/>
    <w:rsid w:val="00011E71"/>
    <w:rsid w:val="000146BD"/>
    <w:rsid w:val="000157B4"/>
    <w:rsid w:val="0001677E"/>
    <w:rsid w:val="00017ACA"/>
    <w:rsid w:val="00017CEE"/>
    <w:rsid w:val="000200A6"/>
    <w:rsid w:val="0002570B"/>
    <w:rsid w:val="00030333"/>
    <w:rsid w:val="00034F75"/>
    <w:rsid w:val="0003628A"/>
    <w:rsid w:val="000374F4"/>
    <w:rsid w:val="000404CF"/>
    <w:rsid w:val="00051F69"/>
    <w:rsid w:val="00052553"/>
    <w:rsid w:val="00052644"/>
    <w:rsid w:val="00052825"/>
    <w:rsid w:val="00053656"/>
    <w:rsid w:val="00057B80"/>
    <w:rsid w:val="00057B8A"/>
    <w:rsid w:val="0006156F"/>
    <w:rsid w:val="00061AE4"/>
    <w:rsid w:val="00067A0D"/>
    <w:rsid w:val="00070C3C"/>
    <w:rsid w:val="00073242"/>
    <w:rsid w:val="0008063C"/>
    <w:rsid w:val="00083477"/>
    <w:rsid w:val="00083906"/>
    <w:rsid w:val="0008420B"/>
    <w:rsid w:val="0008545D"/>
    <w:rsid w:val="00086ED3"/>
    <w:rsid w:val="00094B92"/>
    <w:rsid w:val="000961A8"/>
    <w:rsid w:val="000A071E"/>
    <w:rsid w:val="000A1BE9"/>
    <w:rsid w:val="000A5B04"/>
    <w:rsid w:val="000A673B"/>
    <w:rsid w:val="000B196B"/>
    <w:rsid w:val="000B23BA"/>
    <w:rsid w:val="000B34DD"/>
    <w:rsid w:val="000B3B20"/>
    <w:rsid w:val="000C21DF"/>
    <w:rsid w:val="000D076A"/>
    <w:rsid w:val="000D246A"/>
    <w:rsid w:val="000D5961"/>
    <w:rsid w:val="000D6D81"/>
    <w:rsid w:val="000D7D60"/>
    <w:rsid w:val="000F334E"/>
    <w:rsid w:val="000F73CB"/>
    <w:rsid w:val="0010484F"/>
    <w:rsid w:val="00106365"/>
    <w:rsid w:val="0010690C"/>
    <w:rsid w:val="00110AEE"/>
    <w:rsid w:val="001111FB"/>
    <w:rsid w:val="00112AFE"/>
    <w:rsid w:val="00116D6A"/>
    <w:rsid w:val="001230BF"/>
    <w:rsid w:val="00123EB4"/>
    <w:rsid w:val="001273B3"/>
    <w:rsid w:val="00130025"/>
    <w:rsid w:val="00131C70"/>
    <w:rsid w:val="001326DA"/>
    <w:rsid w:val="00135387"/>
    <w:rsid w:val="00135AD5"/>
    <w:rsid w:val="00136C05"/>
    <w:rsid w:val="001408D9"/>
    <w:rsid w:val="00141546"/>
    <w:rsid w:val="00143BAF"/>
    <w:rsid w:val="00144C8E"/>
    <w:rsid w:val="001511A7"/>
    <w:rsid w:val="001550CF"/>
    <w:rsid w:val="0015520C"/>
    <w:rsid w:val="00160264"/>
    <w:rsid w:val="00162210"/>
    <w:rsid w:val="00171A4A"/>
    <w:rsid w:val="0017536C"/>
    <w:rsid w:val="00175600"/>
    <w:rsid w:val="0018093C"/>
    <w:rsid w:val="00185D85"/>
    <w:rsid w:val="00190837"/>
    <w:rsid w:val="001A1222"/>
    <w:rsid w:val="001A668A"/>
    <w:rsid w:val="001B0065"/>
    <w:rsid w:val="001B1699"/>
    <w:rsid w:val="001B1B8A"/>
    <w:rsid w:val="001B2EA5"/>
    <w:rsid w:val="001C61AF"/>
    <w:rsid w:val="001D32EA"/>
    <w:rsid w:val="001D38B4"/>
    <w:rsid w:val="001E157C"/>
    <w:rsid w:val="001E44B6"/>
    <w:rsid w:val="001E6466"/>
    <w:rsid w:val="001F2D3D"/>
    <w:rsid w:val="001F2DEB"/>
    <w:rsid w:val="001F43EF"/>
    <w:rsid w:val="001F5A53"/>
    <w:rsid w:val="00200047"/>
    <w:rsid w:val="0021084F"/>
    <w:rsid w:val="00215DAA"/>
    <w:rsid w:val="002205F8"/>
    <w:rsid w:val="00221100"/>
    <w:rsid w:val="00225102"/>
    <w:rsid w:val="002260B0"/>
    <w:rsid w:val="00226FDE"/>
    <w:rsid w:val="002277ED"/>
    <w:rsid w:val="00227D95"/>
    <w:rsid w:val="00227EEE"/>
    <w:rsid w:val="002303AF"/>
    <w:rsid w:val="002359D8"/>
    <w:rsid w:val="00236263"/>
    <w:rsid w:val="00236EA5"/>
    <w:rsid w:val="00236EAE"/>
    <w:rsid w:val="002401AF"/>
    <w:rsid w:val="002414C9"/>
    <w:rsid w:val="002429A4"/>
    <w:rsid w:val="00243D3B"/>
    <w:rsid w:val="00244BCC"/>
    <w:rsid w:val="00244C53"/>
    <w:rsid w:val="00250AA9"/>
    <w:rsid w:val="002531BC"/>
    <w:rsid w:val="00253936"/>
    <w:rsid w:val="002539D1"/>
    <w:rsid w:val="0025549A"/>
    <w:rsid w:val="00257A07"/>
    <w:rsid w:val="002655E4"/>
    <w:rsid w:val="00273F08"/>
    <w:rsid w:val="002832C2"/>
    <w:rsid w:val="002904A5"/>
    <w:rsid w:val="002A07F9"/>
    <w:rsid w:val="002A7322"/>
    <w:rsid w:val="002B1452"/>
    <w:rsid w:val="002C0C6D"/>
    <w:rsid w:val="002C0EA2"/>
    <w:rsid w:val="002C2A73"/>
    <w:rsid w:val="002C371A"/>
    <w:rsid w:val="002C5990"/>
    <w:rsid w:val="002D1BF4"/>
    <w:rsid w:val="002D299E"/>
    <w:rsid w:val="002D7DE4"/>
    <w:rsid w:val="002E042E"/>
    <w:rsid w:val="002E0872"/>
    <w:rsid w:val="002E571B"/>
    <w:rsid w:val="002E69D8"/>
    <w:rsid w:val="002F4766"/>
    <w:rsid w:val="002F492E"/>
    <w:rsid w:val="00315FE4"/>
    <w:rsid w:val="00316BC3"/>
    <w:rsid w:val="003306B8"/>
    <w:rsid w:val="00333F66"/>
    <w:rsid w:val="00336FC2"/>
    <w:rsid w:val="003372D4"/>
    <w:rsid w:val="00341BEC"/>
    <w:rsid w:val="00343202"/>
    <w:rsid w:val="00351846"/>
    <w:rsid w:val="00352426"/>
    <w:rsid w:val="00352ECB"/>
    <w:rsid w:val="003549DD"/>
    <w:rsid w:val="00357C4B"/>
    <w:rsid w:val="0036070D"/>
    <w:rsid w:val="00365E30"/>
    <w:rsid w:val="003668C7"/>
    <w:rsid w:val="0037112A"/>
    <w:rsid w:val="00371580"/>
    <w:rsid w:val="00375530"/>
    <w:rsid w:val="0037713A"/>
    <w:rsid w:val="0038220C"/>
    <w:rsid w:val="003839E4"/>
    <w:rsid w:val="00384564"/>
    <w:rsid w:val="00384804"/>
    <w:rsid w:val="00391D47"/>
    <w:rsid w:val="0039318B"/>
    <w:rsid w:val="003A135E"/>
    <w:rsid w:val="003A45A0"/>
    <w:rsid w:val="003A71BA"/>
    <w:rsid w:val="003B3ABB"/>
    <w:rsid w:val="003B3E81"/>
    <w:rsid w:val="003C59FF"/>
    <w:rsid w:val="003C69AF"/>
    <w:rsid w:val="003C69DA"/>
    <w:rsid w:val="003D3C11"/>
    <w:rsid w:val="003D451F"/>
    <w:rsid w:val="003E0B97"/>
    <w:rsid w:val="003E6CD2"/>
    <w:rsid w:val="003E718C"/>
    <w:rsid w:val="003F210A"/>
    <w:rsid w:val="003F6EAF"/>
    <w:rsid w:val="00403D9C"/>
    <w:rsid w:val="00414165"/>
    <w:rsid w:val="004168CB"/>
    <w:rsid w:val="00422AAC"/>
    <w:rsid w:val="00424C1B"/>
    <w:rsid w:val="00432B67"/>
    <w:rsid w:val="00435ABE"/>
    <w:rsid w:val="0044215D"/>
    <w:rsid w:val="0044629A"/>
    <w:rsid w:val="00453484"/>
    <w:rsid w:val="00453909"/>
    <w:rsid w:val="00453934"/>
    <w:rsid w:val="00456C85"/>
    <w:rsid w:val="00461A04"/>
    <w:rsid w:val="0046278E"/>
    <w:rsid w:val="0046434C"/>
    <w:rsid w:val="00466F30"/>
    <w:rsid w:val="00473E74"/>
    <w:rsid w:val="00475B5D"/>
    <w:rsid w:val="00476872"/>
    <w:rsid w:val="00476EE5"/>
    <w:rsid w:val="00477CE8"/>
    <w:rsid w:val="00481502"/>
    <w:rsid w:val="00481B46"/>
    <w:rsid w:val="004844E3"/>
    <w:rsid w:val="00485E4F"/>
    <w:rsid w:val="00491BDA"/>
    <w:rsid w:val="004A6300"/>
    <w:rsid w:val="004A7362"/>
    <w:rsid w:val="004B0919"/>
    <w:rsid w:val="004B19BD"/>
    <w:rsid w:val="004B5E33"/>
    <w:rsid w:val="004C37C4"/>
    <w:rsid w:val="004C7E0B"/>
    <w:rsid w:val="004D0A57"/>
    <w:rsid w:val="004D10DB"/>
    <w:rsid w:val="004D4154"/>
    <w:rsid w:val="004D7396"/>
    <w:rsid w:val="004E0DA1"/>
    <w:rsid w:val="004E2293"/>
    <w:rsid w:val="004E600B"/>
    <w:rsid w:val="004E7C6B"/>
    <w:rsid w:val="004F37AE"/>
    <w:rsid w:val="004F463F"/>
    <w:rsid w:val="004F7668"/>
    <w:rsid w:val="00500796"/>
    <w:rsid w:val="00503A23"/>
    <w:rsid w:val="005067D0"/>
    <w:rsid w:val="005077C0"/>
    <w:rsid w:val="00507A4A"/>
    <w:rsid w:val="00511328"/>
    <w:rsid w:val="00512C1C"/>
    <w:rsid w:val="00513860"/>
    <w:rsid w:val="00513D0F"/>
    <w:rsid w:val="00515853"/>
    <w:rsid w:val="0052469C"/>
    <w:rsid w:val="00524C1F"/>
    <w:rsid w:val="00524E9E"/>
    <w:rsid w:val="00524EBA"/>
    <w:rsid w:val="00526AA9"/>
    <w:rsid w:val="005319B5"/>
    <w:rsid w:val="00532DB4"/>
    <w:rsid w:val="00534F94"/>
    <w:rsid w:val="00547CC2"/>
    <w:rsid w:val="00555C9C"/>
    <w:rsid w:val="0055695B"/>
    <w:rsid w:val="005637A1"/>
    <w:rsid w:val="0056503C"/>
    <w:rsid w:val="00570D0E"/>
    <w:rsid w:val="00570D48"/>
    <w:rsid w:val="005725A1"/>
    <w:rsid w:val="00572DC8"/>
    <w:rsid w:val="00574B3D"/>
    <w:rsid w:val="0057798B"/>
    <w:rsid w:val="00583C9B"/>
    <w:rsid w:val="00583D37"/>
    <w:rsid w:val="00585EBE"/>
    <w:rsid w:val="00590341"/>
    <w:rsid w:val="005975BF"/>
    <w:rsid w:val="005A4B20"/>
    <w:rsid w:val="005A6D0C"/>
    <w:rsid w:val="005A7AD9"/>
    <w:rsid w:val="005B0D68"/>
    <w:rsid w:val="005B55AF"/>
    <w:rsid w:val="005C020D"/>
    <w:rsid w:val="005C3D1C"/>
    <w:rsid w:val="005C4610"/>
    <w:rsid w:val="005D2789"/>
    <w:rsid w:val="005D73D2"/>
    <w:rsid w:val="005E2E17"/>
    <w:rsid w:val="005E7CF2"/>
    <w:rsid w:val="005F5D7A"/>
    <w:rsid w:val="00600277"/>
    <w:rsid w:val="00605F32"/>
    <w:rsid w:val="00606056"/>
    <w:rsid w:val="0060777B"/>
    <w:rsid w:val="006139CD"/>
    <w:rsid w:val="00614307"/>
    <w:rsid w:val="0061481E"/>
    <w:rsid w:val="00621832"/>
    <w:rsid w:val="00621BFF"/>
    <w:rsid w:val="006376D1"/>
    <w:rsid w:val="00643CCB"/>
    <w:rsid w:val="006451BA"/>
    <w:rsid w:val="00645F2F"/>
    <w:rsid w:val="00647784"/>
    <w:rsid w:val="00650AC3"/>
    <w:rsid w:val="00651B8B"/>
    <w:rsid w:val="00652746"/>
    <w:rsid w:val="00664CCC"/>
    <w:rsid w:val="00674DE2"/>
    <w:rsid w:val="00681D7B"/>
    <w:rsid w:val="00690E5A"/>
    <w:rsid w:val="00697423"/>
    <w:rsid w:val="006B0BE1"/>
    <w:rsid w:val="006B123C"/>
    <w:rsid w:val="006B366B"/>
    <w:rsid w:val="006B60CD"/>
    <w:rsid w:val="006B7C9B"/>
    <w:rsid w:val="006C137D"/>
    <w:rsid w:val="006C1DA1"/>
    <w:rsid w:val="006C54EF"/>
    <w:rsid w:val="006C5F2C"/>
    <w:rsid w:val="006C6087"/>
    <w:rsid w:val="006D21CD"/>
    <w:rsid w:val="006D533D"/>
    <w:rsid w:val="006D622E"/>
    <w:rsid w:val="006D6CF8"/>
    <w:rsid w:val="006E14BE"/>
    <w:rsid w:val="006E652F"/>
    <w:rsid w:val="006F1D2F"/>
    <w:rsid w:val="006F2B52"/>
    <w:rsid w:val="006F2E25"/>
    <w:rsid w:val="006F48C0"/>
    <w:rsid w:val="006F7D18"/>
    <w:rsid w:val="00700CED"/>
    <w:rsid w:val="007025C1"/>
    <w:rsid w:val="007144F7"/>
    <w:rsid w:val="0071663B"/>
    <w:rsid w:val="00717BAF"/>
    <w:rsid w:val="00717E5F"/>
    <w:rsid w:val="00720568"/>
    <w:rsid w:val="00724839"/>
    <w:rsid w:val="00734E4C"/>
    <w:rsid w:val="007371B0"/>
    <w:rsid w:val="00741111"/>
    <w:rsid w:val="00741F43"/>
    <w:rsid w:val="00751B44"/>
    <w:rsid w:val="00754882"/>
    <w:rsid w:val="00755DCA"/>
    <w:rsid w:val="00757B17"/>
    <w:rsid w:val="00760DF4"/>
    <w:rsid w:val="00762E28"/>
    <w:rsid w:val="007644CF"/>
    <w:rsid w:val="007703D1"/>
    <w:rsid w:val="00774C6A"/>
    <w:rsid w:val="00775A87"/>
    <w:rsid w:val="00777566"/>
    <w:rsid w:val="007806F6"/>
    <w:rsid w:val="0078155D"/>
    <w:rsid w:val="007852FF"/>
    <w:rsid w:val="00790CF5"/>
    <w:rsid w:val="0079409C"/>
    <w:rsid w:val="00796286"/>
    <w:rsid w:val="00797C74"/>
    <w:rsid w:val="007B28A8"/>
    <w:rsid w:val="007B3830"/>
    <w:rsid w:val="007B54A4"/>
    <w:rsid w:val="007C24F4"/>
    <w:rsid w:val="007C40F5"/>
    <w:rsid w:val="007C6473"/>
    <w:rsid w:val="007D0E0C"/>
    <w:rsid w:val="007D1EDE"/>
    <w:rsid w:val="007D3FE6"/>
    <w:rsid w:val="007D5801"/>
    <w:rsid w:val="007E23F4"/>
    <w:rsid w:val="007E41D5"/>
    <w:rsid w:val="007E683F"/>
    <w:rsid w:val="007E7094"/>
    <w:rsid w:val="007F0428"/>
    <w:rsid w:val="007F2757"/>
    <w:rsid w:val="00803086"/>
    <w:rsid w:val="00805FA1"/>
    <w:rsid w:val="00811433"/>
    <w:rsid w:val="00815073"/>
    <w:rsid w:val="008207CA"/>
    <w:rsid w:val="00821ABA"/>
    <w:rsid w:val="008227BF"/>
    <w:rsid w:val="00826EDD"/>
    <w:rsid w:val="00835B3A"/>
    <w:rsid w:val="008369FB"/>
    <w:rsid w:val="00837EEC"/>
    <w:rsid w:val="00846B1A"/>
    <w:rsid w:val="00851201"/>
    <w:rsid w:val="008521FE"/>
    <w:rsid w:val="00853F7A"/>
    <w:rsid w:val="00857C56"/>
    <w:rsid w:val="00860929"/>
    <w:rsid w:val="008640C1"/>
    <w:rsid w:val="00865E9A"/>
    <w:rsid w:val="00881509"/>
    <w:rsid w:val="00881F13"/>
    <w:rsid w:val="00885AC2"/>
    <w:rsid w:val="00885F18"/>
    <w:rsid w:val="00890C1F"/>
    <w:rsid w:val="00892F7A"/>
    <w:rsid w:val="008939EA"/>
    <w:rsid w:val="008967AE"/>
    <w:rsid w:val="008A5018"/>
    <w:rsid w:val="008A681F"/>
    <w:rsid w:val="008B3198"/>
    <w:rsid w:val="008B4AE4"/>
    <w:rsid w:val="008B7994"/>
    <w:rsid w:val="008C681A"/>
    <w:rsid w:val="008D39EB"/>
    <w:rsid w:val="008D3AE3"/>
    <w:rsid w:val="008D5D1D"/>
    <w:rsid w:val="008E6D60"/>
    <w:rsid w:val="008F196A"/>
    <w:rsid w:val="008F1A4A"/>
    <w:rsid w:val="008F1EA2"/>
    <w:rsid w:val="008F3336"/>
    <w:rsid w:val="00903117"/>
    <w:rsid w:val="00906D32"/>
    <w:rsid w:val="00910100"/>
    <w:rsid w:val="00911738"/>
    <w:rsid w:val="00920B86"/>
    <w:rsid w:val="009222E6"/>
    <w:rsid w:val="00923D20"/>
    <w:rsid w:val="009310D9"/>
    <w:rsid w:val="00931F31"/>
    <w:rsid w:val="009367A8"/>
    <w:rsid w:val="00936EFA"/>
    <w:rsid w:val="009372C3"/>
    <w:rsid w:val="00940862"/>
    <w:rsid w:val="00942EF0"/>
    <w:rsid w:val="009442C7"/>
    <w:rsid w:val="00945AB0"/>
    <w:rsid w:val="00947F90"/>
    <w:rsid w:val="00950369"/>
    <w:rsid w:val="009512B2"/>
    <w:rsid w:val="00951BAB"/>
    <w:rsid w:val="00957A88"/>
    <w:rsid w:val="009623E9"/>
    <w:rsid w:val="00962D67"/>
    <w:rsid w:val="00963568"/>
    <w:rsid w:val="00963A00"/>
    <w:rsid w:val="00964CF2"/>
    <w:rsid w:val="009675E5"/>
    <w:rsid w:val="00967A84"/>
    <w:rsid w:val="00973F1B"/>
    <w:rsid w:val="0098568B"/>
    <w:rsid w:val="00985999"/>
    <w:rsid w:val="00991D8B"/>
    <w:rsid w:val="00992DBF"/>
    <w:rsid w:val="009939DB"/>
    <w:rsid w:val="00993B59"/>
    <w:rsid w:val="00996F0F"/>
    <w:rsid w:val="009A07BE"/>
    <w:rsid w:val="009A5FF0"/>
    <w:rsid w:val="009A7A2B"/>
    <w:rsid w:val="009B133B"/>
    <w:rsid w:val="009B1737"/>
    <w:rsid w:val="009B478B"/>
    <w:rsid w:val="009B5590"/>
    <w:rsid w:val="009B5956"/>
    <w:rsid w:val="009B65D2"/>
    <w:rsid w:val="009D2807"/>
    <w:rsid w:val="009D3372"/>
    <w:rsid w:val="009E0AA8"/>
    <w:rsid w:val="009E2013"/>
    <w:rsid w:val="009E573B"/>
    <w:rsid w:val="009F16D7"/>
    <w:rsid w:val="009F1D5D"/>
    <w:rsid w:val="00A03150"/>
    <w:rsid w:val="00A26929"/>
    <w:rsid w:val="00A31259"/>
    <w:rsid w:val="00A3654C"/>
    <w:rsid w:val="00A464E5"/>
    <w:rsid w:val="00A50B36"/>
    <w:rsid w:val="00A53074"/>
    <w:rsid w:val="00A53516"/>
    <w:rsid w:val="00A53BCA"/>
    <w:rsid w:val="00A54898"/>
    <w:rsid w:val="00A556C1"/>
    <w:rsid w:val="00A6038B"/>
    <w:rsid w:val="00A6605B"/>
    <w:rsid w:val="00A71A22"/>
    <w:rsid w:val="00A7734F"/>
    <w:rsid w:val="00A83C8B"/>
    <w:rsid w:val="00A83CCD"/>
    <w:rsid w:val="00AA5445"/>
    <w:rsid w:val="00AA6A63"/>
    <w:rsid w:val="00AB1FD9"/>
    <w:rsid w:val="00AB5F14"/>
    <w:rsid w:val="00AB63BF"/>
    <w:rsid w:val="00AC03BF"/>
    <w:rsid w:val="00AC13DE"/>
    <w:rsid w:val="00AC4A4A"/>
    <w:rsid w:val="00AC5D26"/>
    <w:rsid w:val="00AC732A"/>
    <w:rsid w:val="00AC7693"/>
    <w:rsid w:val="00AD510D"/>
    <w:rsid w:val="00AD6A94"/>
    <w:rsid w:val="00AE0AC1"/>
    <w:rsid w:val="00AE0CE7"/>
    <w:rsid w:val="00AE7866"/>
    <w:rsid w:val="00AE7F8B"/>
    <w:rsid w:val="00AF0B82"/>
    <w:rsid w:val="00AF26C4"/>
    <w:rsid w:val="00B01CA2"/>
    <w:rsid w:val="00B06C6E"/>
    <w:rsid w:val="00B15400"/>
    <w:rsid w:val="00B2092A"/>
    <w:rsid w:val="00B215A0"/>
    <w:rsid w:val="00B2388D"/>
    <w:rsid w:val="00B2538C"/>
    <w:rsid w:val="00B3713B"/>
    <w:rsid w:val="00B503E3"/>
    <w:rsid w:val="00B567F8"/>
    <w:rsid w:val="00B626D9"/>
    <w:rsid w:val="00B716AB"/>
    <w:rsid w:val="00B73CA7"/>
    <w:rsid w:val="00B81626"/>
    <w:rsid w:val="00B849DD"/>
    <w:rsid w:val="00B86FE8"/>
    <w:rsid w:val="00B91FB5"/>
    <w:rsid w:val="00B95447"/>
    <w:rsid w:val="00B9552E"/>
    <w:rsid w:val="00BA2C07"/>
    <w:rsid w:val="00BA2F9B"/>
    <w:rsid w:val="00BA39C6"/>
    <w:rsid w:val="00BA73B4"/>
    <w:rsid w:val="00BB00E6"/>
    <w:rsid w:val="00BB27FC"/>
    <w:rsid w:val="00BB358B"/>
    <w:rsid w:val="00BB5DE2"/>
    <w:rsid w:val="00BC50EE"/>
    <w:rsid w:val="00BD07F8"/>
    <w:rsid w:val="00BD1FCE"/>
    <w:rsid w:val="00BD2C5A"/>
    <w:rsid w:val="00BD59B4"/>
    <w:rsid w:val="00BE43A2"/>
    <w:rsid w:val="00BE7DD4"/>
    <w:rsid w:val="00BF2B24"/>
    <w:rsid w:val="00BF4BA0"/>
    <w:rsid w:val="00BF68BF"/>
    <w:rsid w:val="00C15F4B"/>
    <w:rsid w:val="00C26B42"/>
    <w:rsid w:val="00C32576"/>
    <w:rsid w:val="00C34539"/>
    <w:rsid w:val="00C36E7E"/>
    <w:rsid w:val="00C45C7E"/>
    <w:rsid w:val="00C46C7B"/>
    <w:rsid w:val="00C51887"/>
    <w:rsid w:val="00C64B1A"/>
    <w:rsid w:val="00C67673"/>
    <w:rsid w:val="00C70DA7"/>
    <w:rsid w:val="00C753FA"/>
    <w:rsid w:val="00C814D7"/>
    <w:rsid w:val="00C817C6"/>
    <w:rsid w:val="00C81C00"/>
    <w:rsid w:val="00C833DC"/>
    <w:rsid w:val="00C867BA"/>
    <w:rsid w:val="00C923E0"/>
    <w:rsid w:val="00C92B53"/>
    <w:rsid w:val="00CA30FC"/>
    <w:rsid w:val="00CA46E1"/>
    <w:rsid w:val="00CB0046"/>
    <w:rsid w:val="00CB3CA8"/>
    <w:rsid w:val="00CB49EC"/>
    <w:rsid w:val="00CC01BB"/>
    <w:rsid w:val="00CC209E"/>
    <w:rsid w:val="00CC2E7F"/>
    <w:rsid w:val="00CC3413"/>
    <w:rsid w:val="00CC38C3"/>
    <w:rsid w:val="00CC3EA8"/>
    <w:rsid w:val="00CC46BE"/>
    <w:rsid w:val="00CC5DED"/>
    <w:rsid w:val="00CD0596"/>
    <w:rsid w:val="00CD4A2E"/>
    <w:rsid w:val="00CD60A2"/>
    <w:rsid w:val="00CD65B0"/>
    <w:rsid w:val="00CD7FE5"/>
    <w:rsid w:val="00CE3835"/>
    <w:rsid w:val="00CE42E9"/>
    <w:rsid w:val="00CE4759"/>
    <w:rsid w:val="00CE54F3"/>
    <w:rsid w:val="00CF3D67"/>
    <w:rsid w:val="00CF4F8E"/>
    <w:rsid w:val="00CF64DB"/>
    <w:rsid w:val="00CF6D8C"/>
    <w:rsid w:val="00D010D4"/>
    <w:rsid w:val="00D03045"/>
    <w:rsid w:val="00D04F34"/>
    <w:rsid w:val="00D05CE0"/>
    <w:rsid w:val="00D05DDD"/>
    <w:rsid w:val="00D10145"/>
    <w:rsid w:val="00D12C94"/>
    <w:rsid w:val="00D155AB"/>
    <w:rsid w:val="00D1734F"/>
    <w:rsid w:val="00D22594"/>
    <w:rsid w:val="00D272C9"/>
    <w:rsid w:val="00D3045D"/>
    <w:rsid w:val="00D306FF"/>
    <w:rsid w:val="00D32EDA"/>
    <w:rsid w:val="00D336B7"/>
    <w:rsid w:val="00D34400"/>
    <w:rsid w:val="00D37D86"/>
    <w:rsid w:val="00D42851"/>
    <w:rsid w:val="00D42EC8"/>
    <w:rsid w:val="00D43353"/>
    <w:rsid w:val="00D47BCB"/>
    <w:rsid w:val="00D547C0"/>
    <w:rsid w:val="00D55232"/>
    <w:rsid w:val="00D55D0A"/>
    <w:rsid w:val="00D64F3A"/>
    <w:rsid w:val="00D66E70"/>
    <w:rsid w:val="00D72564"/>
    <w:rsid w:val="00D7387D"/>
    <w:rsid w:val="00D75B32"/>
    <w:rsid w:val="00D762CC"/>
    <w:rsid w:val="00D7794D"/>
    <w:rsid w:val="00D83354"/>
    <w:rsid w:val="00D835E7"/>
    <w:rsid w:val="00D85E3B"/>
    <w:rsid w:val="00D911CF"/>
    <w:rsid w:val="00D91257"/>
    <w:rsid w:val="00D913DA"/>
    <w:rsid w:val="00DB1D2B"/>
    <w:rsid w:val="00DB225A"/>
    <w:rsid w:val="00DB2B0C"/>
    <w:rsid w:val="00DB4D1E"/>
    <w:rsid w:val="00DB6B63"/>
    <w:rsid w:val="00DC02F8"/>
    <w:rsid w:val="00DC3875"/>
    <w:rsid w:val="00DC3C1A"/>
    <w:rsid w:val="00DC4BBA"/>
    <w:rsid w:val="00DC4EB7"/>
    <w:rsid w:val="00DC6AEE"/>
    <w:rsid w:val="00DC7E88"/>
    <w:rsid w:val="00DD4BAE"/>
    <w:rsid w:val="00DD4F79"/>
    <w:rsid w:val="00DD79BD"/>
    <w:rsid w:val="00DE3201"/>
    <w:rsid w:val="00DE62C1"/>
    <w:rsid w:val="00DF1E74"/>
    <w:rsid w:val="00E00602"/>
    <w:rsid w:val="00E029FA"/>
    <w:rsid w:val="00E02C2A"/>
    <w:rsid w:val="00E03F0D"/>
    <w:rsid w:val="00E0407E"/>
    <w:rsid w:val="00E10E03"/>
    <w:rsid w:val="00E13192"/>
    <w:rsid w:val="00E15537"/>
    <w:rsid w:val="00E1759A"/>
    <w:rsid w:val="00E17995"/>
    <w:rsid w:val="00E224C4"/>
    <w:rsid w:val="00E22A47"/>
    <w:rsid w:val="00E22D6E"/>
    <w:rsid w:val="00E262C6"/>
    <w:rsid w:val="00E31BE5"/>
    <w:rsid w:val="00E33322"/>
    <w:rsid w:val="00E34DA9"/>
    <w:rsid w:val="00E408D4"/>
    <w:rsid w:val="00E41C79"/>
    <w:rsid w:val="00E421F8"/>
    <w:rsid w:val="00E424ED"/>
    <w:rsid w:val="00E428DF"/>
    <w:rsid w:val="00E43592"/>
    <w:rsid w:val="00E43F59"/>
    <w:rsid w:val="00E46A57"/>
    <w:rsid w:val="00E47DF8"/>
    <w:rsid w:val="00E47DFA"/>
    <w:rsid w:val="00E528E8"/>
    <w:rsid w:val="00E54F0E"/>
    <w:rsid w:val="00E55C27"/>
    <w:rsid w:val="00E61827"/>
    <w:rsid w:val="00E665A3"/>
    <w:rsid w:val="00E6716D"/>
    <w:rsid w:val="00E677D9"/>
    <w:rsid w:val="00E67EE7"/>
    <w:rsid w:val="00E707D7"/>
    <w:rsid w:val="00E7197F"/>
    <w:rsid w:val="00E72831"/>
    <w:rsid w:val="00E75C4E"/>
    <w:rsid w:val="00E75E0F"/>
    <w:rsid w:val="00E813C5"/>
    <w:rsid w:val="00E850FF"/>
    <w:rsid w:val="00E91255"/>
    <w:rsid w:val="00E94EE8"/>
    <w:rsid w:val="00E95BE9"/>
    <w:rsid w:val="00EA1EF1"/>
    <w:rsid w:val="00EA26FD"/>
    <w:rsid w:val="00EA6AA6"/>
    <w:rsid w:val="00EA79D1"/>
    <w:rsid w:val="00EB3823"/>
    <w:rsid w:val="00EB67D3"/>
    <w:rsid w:val="00EB7F27"/>
    <w:rsid w:val="00EB7F50"/>
    <w:rsid w:val="00EC1B14"/>
    <w:rsid w:val="00EC4881"/>
    <w:rsid w:val="00EC62D8"/>
    <w:rsid w:val="00ED19C1"/>
    <w:rsid w:val="00ED77EA"/>
    <w:rsid w:val="00ED7A0A"/>
    <w:rsid w:val="00EE1357"/>
    <w:rsid w:val="00EF05C5"/>
    <w:rsid w:val="00EF19B1"/>
    <w:rsid w:val="00EF6F60"/>
    <w:rsid w:val="00F01EA7"/>
    <w:rsid w:val="00F01EAD"/>
    <w:rsid w:val="00F036EC"/>
    <w:rsid w:val="00F15659"/>
    <w:rsid w:val="00F17490"/>
    <w:rsid w:val="00F17CF6"/>
    <w:rsid w:val="00F24267"/>
    <w:rsid w:val="00F2514C"/>
    <w:rsid w:val="00F309E5"/>
    <w:rsid w:val="00F32DDC"/>
    <w:rsid w:val="00F33226"/>
    <w:rsid w:val="00F36C84"/>
    <w:rsid w:val="00F40907"/>
    <w:rsid w:val="00F436FA"/>
    <w:rsid w:val="00F4510C"/>
    <w:rsid w:val="00F5054B"/>
    <w:rsid w:val="00F50799"/>
    <w:rsid w:val="00F60D0C"/>
    <w:rsid w:val="00F64BE9"/>
    <w:rsid w:val="00F71F3C"/>
    <w:rsid w:val="00F74F95"/>
    <w:rsid w:val="00F77420"/>
    <w:rsid w:val="00F90B9E"/>
    <w:rsid w:val="00F96834"/>
    <w:rsid w:val="00F97601"/>
    <w:rsid w:val="00FA23F1"/>
    <w:rsid w:val="00FA3BB7"/>
    <w:rsid w:val="00FB0479"/>
    <w:rsid w:val="00FC3DDA"/>
    <w:rsid w:val="00FC58C7"/>
    <w:rsid w:val="00FD1861"/>
    <w:rsid w:val="00FD304B"/>
    <w:rsid w:val="00FD48E5"/>
    <w:rsid w:val="00FD524A"/>
    <w:rsid w:val="00FE137F"/>
    <w:rsid w:val="00FE640C"/>
    <w:rsid w:val="00FF2A70"/>
    <w:rsid w:val="00FF4152"/>
    <w:rsid w:val="00FF497F"/>
    <w:rsid w:val="00FF662E"/>
    <w:rsid w:val="019F126B"/>
    <w:rsid w:val="18AF6B3C"/>
    <w:rsid w:val="1DD04045"/>
    <w:rsid w:val="2B35B020"/>
    <w:rsid w:val="2BB7C872"/>
    <w:rsid w:val="2C4A2B7F"/>
    <w:rsid w:val="2FBB46F0"/>
    <w:rsid w:val="306A9D72"/>
    <w:rsid w:val="320AFC98"/>
    <w:rsid w:val="34E38979"/>
    <w:rsid w:val="39E4770F"/>
    <w:rsid w:val="413CA76A"/>
    <w:rsid w:val="43A57673"/>
    <w:rsid w:val="4E0617B6"/>
    <w:rsid w:val="5724AF73"/>
    <w:rsid w:val="59DEE6B6"/>
    <w:rsid w:val="5FAC191F"/>
    <w:rsid w:val="70C23CAF"/>
    <w:rsid w:val="7C4BF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5042B4"/>
  <w15:chartTrackingRefBased/>
  <w15:docId w15:val="{723130DC-9F17-42DD-AEDE-E85D5D91C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 w:val="18"/>
        <w:szCs w:val="22"/>
        <w:lang w:val="nl-N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372D4"/>
    <w:rPr>
      <w:rFonts w:ascii="Calibri" w:hAnsi="Calibri"/>
    </w:rPr>
  </w:style>
  <w:style w:type="paragraph" w:styleId="Kop1">
    <w:name w:val="heading 1"/>
    <w:basedOn w:val="Standaard"/>
    <w:next w:val="Standaard"/>
    <w:link w:val="Kop1Char"/>
    <w:uiPriority w:val="9"/>
    <w:qFormat/>
    <w:rsid w:val="00DC3C1A"/>
    <w:pPr>
      <w:keepNext/>
      <w:keepLines/>
      <w:spacing w:before="240"/>
      <w:outlineLvl w:val="0"/>
    </w:pPr>
    <w:rPr>
      <w:rFonts w:eastAsiaTheme="majorEastAsia" w:cstheme="majorBidi"/>
      <w:b/>
      <w:color w:val="003350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865E9A"/>
    <w:pPr>
      <w:keepNext/>
      <w:keepLines/>
      <w:spacing w:before="120"/>
      <w:outlineLvl w:val="1"/>
    </w:pPr>
    <w:rPr>
      <w:rFonts w:eastAsiaTheme="majorEastAsia" w:cstheme="majorBidi"/>
      <w:color w:val="003350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865E9A"/>
    <w:pPr>
      <w:keepNext/>
      <w:keepLines/>
      <w:spacing w:before="120"/>
      <w:outlineLvl w:val="2"/>
    </w:pPr>
    <w:rPr>
      <w:rFonts w:eastAsiaTheme="majorEastAsia" w:cstheme="majorBidi"/>
      <w:color w:val="003350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B091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B0919"/>
  </w:style>
  <w:style w:type="paragraph" w:styleId="Voettekst">
    <w:name w:val="footer"/>
    <w:basedOn w:val="Standaard"/>
    <w:link w:val="VoettekstChar"/>
    <w:uiPriority w:val="99"/>
    <w:unhideWhenUsed/>
    <w:rsid w:val="004B091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B0919"/>
  </w:style>
  <w:style w:type="paragraph" w:styleId="Ballontekst">
    <w:name w:val="Balloon Text"/>
    <w:basedOn w:val="Standaard"/>
    <w:link w:val="BallontekstChar"/>
    <w:uiPriority w:val="99"/>
    <w:semiHidden/>
    <w:unhideWhenUsed/>
    <w:rsid w:val="00911738"/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11738"/>
    <w:rPr>
      <w:rFonts w:ascii="Segoe UI" w:hAnsi="Segoe UI" w:cs="Segoe UI"/>
      <w:szCs w:val="18"/>
    </w:rPr>
  </w:style>
  <w:style w:type="character" w:customStyle="1" w:styleId="Kop1Char">
    <w:name w:val="Kop 1 Char"/>
    <w:basedOn w:val="Standaardalinea-lettertype"/>
    <w:link w:val="Kop1"/>
    <w:uiPriority w:val="9"/>
    <w:rsid w:val="00DC3C1A"/>
    <w:rPr>
      <w:rFonts w:ascii="Calibri" w:eastAsiaTheme="majorEastAsia" w:hAnsi="Calibri" w:cstheme="majorBidi"/>
      <w:b/>
      <w:color w:val="003350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865E9A"/>
    <w:rPr>
      <w:rFonts w:ascii="Calibri" w:eastAsiaTheme="majorEastAsia" w:hAnsi="Calibri" w:cstheme="majorBidi"/>
      <w:color w:val="003350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865E9A"/>
    <w:rPr>
      <w:rFonts w:ascii="Calibri" w:eastAsiaTheme="majorEastAsia" w:hAnsi="Calibri" w:cstheme="majorBidi"/>
      <w:color w:val="003350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DC3C1A"/>
    <w:rPr>
      <w:rFonts w:eastAsiaTheme="majorEastAsia" w:cstheme="majorBidi"/>
      <w:b/>
      <w:color w:val="003350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C3C1A"/>
    <w:rPr>
      <w:rFonts w:ascii="Calibri" w:eastAsiaTheme="majorEastAsia" w:hAnsi="Calibri" w:cstheme="majorBidi"/>
      <w:b/>
      <w:color w:val="003350"/>
      <w:spacing w:val="-10"/>
      <w:kern w:val="28"/>
      <w:sz w:val="56"/>
      <w:szCs w:val="56"/>
    </w:rPr>
  </w:style>
  <w:style w:type="paragraph" w:styleId="Geenafstand">
    <w:name w:val="No Spacing"/>
    <w:uiPriority w:val="1"/>
    <w:qFormat/>
    <w:rsid w:val="00CF3D67"/>
    <w:rPr>
      <w:rFonts w:ascii="Calibri" w:hAnsi="Calibri"/>
    </w:rPr>
  </w:style>
  <w:style w:type="paragraph" w:styleId="Lijstalinea">
    <w:name w:val="List Paragraph"/>
    <w:basedOn w:val="Standaard"/>
    <w:uiPriority w:val="34"/>
    <w:rsid w:val="00057B80"/>
    <w:pPr>
      <w:ind w:left="720"/>
    </w:pPr>
  </w:style>
  <w:style w:type="table" w:styleId="Tabelraster">
    <w:name w:val="Table Grid"/>
    <w:basedOn w:val="Standaardtabel"/>
    <w:uiPriority w:val="39"/>
    <w:rsid w:val="002401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ouweAcademie">
    <w:name w:val="Gouwe Academie"/>
    <w:basedOn w:val="Standaardtabel"/>
    <w:uiPriority w:val="99"/>
    <w:rsid w:val="00CD0596"/>
    <w:rPr>
      <w:rFonts w:ascii="Calibri" w:hAnsi="Calibri"/>
    </w:rPr>
    <w:tblPr>
      <w:tblStyleRowBandSize w:val="1"/>
      <w:tblStyleColBandSize w:val="1"/>
      <w:tblBorders>
        <w:top w:val="single" w:sz="4" w:space="0" w:color="D2ECFC"/>
        <w:left w:val="single" w:sz="4" w:space="0" w:color="D2ECFC"/>
        <w:bottom w:val="single" w:sz="4" w:space="0" w:color="D2ECFC"/>
        <w:right w:val="single" w:sz="4" w:space="0" w:color="D2ECFC"/>
        <w:insideH w:val="single" w:sz="4" w:space="0" w:color="D2ECFC"/>
        <w:insideV w:val="single" w:sz="4" w:space="0" w:color="D2ECFC"/>
      </w:tblBorders>
    </w:tblPr>
    <w:tblStylePr w:type="firstRow">
      <w:pPr>
        <w:jc w:val="left"/>
      </w:pPr>
      <w:rPr>
        <w:rFonts w:ascii="Calibri" w:hAnsi="Calibri"/>
        <w:b/>
        <w:color w:val="003350"/>
        <w:sz w:val="18"/>
      </w:rPr>
      <w:tblPr/>
      <w:tcPr>
        <w:tcBorders>
          <w:top w:val="single" w:sz="4" w:space="0" w:color="D2ECFC"/>
          <w:left w:val="single" w:sz="4" w:space="0" w:color="D2ECFC"/>
          <w:bottom w:val="single" w:sz="4" w:space="0" w:color="D2ECFC"/>
          <w:right w:val="single" w:sz="4" w:space="0" w:color="D2ECFC"/>
          <w:insideH w:val="single" w:sz="4" w:space="0" w:color="D2ECFC"/>
          <w:insideV w:val="single" w:sz="4" w:space="0" w:color="D2ECFC"/>
        </w:tcBorders>
        <w:shd w:val="clear" w:color="auto" w:fill="D2ECFC"/>
      </w:tcPr>
    </w:tblStylePr>
    <w:tblStylePr w:type="band2Horz">
      <w:tblPr/>
      <w:tcPr>
        <w:shd w:val="clear" w:color="auto" w:fill="F8FCFE"/>
      </w:tcPr>
    </w:tblStylePr>
  </w:style>
  <w:style w:type="table" w:styleId="Rastertabel4-Accent1">
    <w:name w:val="Grid Table 4 Accent 1"/>
    <w:basedOn w:val="Standaardtabel"/>
    <w:uiPriority w:val="49"/>
    <w:rsid w:val="000A071E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Kopvaninhoudsopgave">
    <w:name w:val="TOC Heading"/>
    <w:next w:val="Standaard"/>
    <w:uiPriority w:val="39"/>
    <w:unhideWhenUsed/>
    <w:qFormat/>
    <w:rsid w:val="008F1A4A"/>
    <w:rPr>
      <w:rFonts w:ascii="Calibri" w:eastAsiaTheme="majorEastAsia" w:hAnsi="Calibri" w:cstheme="majorBidi"/>
      <w:b/>
      <w:color w:val="003350"/>
      <w:sz w:val="32"/>
      <w:szCs w:val="32"/>
    </w:rPr>
  </w:style>
  <w:style w:type="paragraph" w:styleId="Inhopg1">
    <w:name w:val="toc 1"/>
    <w:basedOn w:val="Standaard"/>
    <w:next w:val="Standaard"/>
    <w:autoRedefine/>
    <w:uiPriority w:val="39"/>
    <w:unhideWhenUsed/>
    <w:rsid w:val="00AA5445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614307"/>
    <w:pPr>
      <w:spacing w:after="100"/>
      <w:ind w:left="180"/>
    </w:pPr>
  </w:style>
  <w:style w:type="character" w:styleId="Hyperlink">
    <w:name w:val="Hyperlink"/>
    <w:basedOn w:val="Standaardalinea-lettertype"/>
    <w:uiPriority w:val="99"/>
    <w:unhideWhenUsed/>
    <w:rsid w:val="00614307"/>
    <w:rPr>
      <w:color w:val="0563C1" w:themeColor="hyperlink"/>
      <w:u w:val="single"/>
    </w:rPr>
  </w:style>
  <w:style w:type="paragraph" w:styleId="Inhopg3">
    <w:name w:val="toc 3"/>
    <w:basedOn w:val="Standaard"/>
    <w:next w:val="Standaard"/>
    <w:autoRedefine/>
    <w:uiPriority w:val="39"/>
    <w:unhideWhenUsed/>
    <w:rsid w:val="00371580"/>
    <w:pPr>
      <w:spacing w:after="100"/>
      <w:ind w:left="360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17536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17536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17536C"/>
    <w:rPr>
      <w:rFonts w:ascii="Calibri" w:hAnsi="Calibri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7536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7536C"/>
    <w:rPr>
      <w:rFonts w:ascii="Calibri" w:hAnsi="Calibri"/>
      <w:b/>
      <w:bCs/>
      <w:sz w:val="20"/>
      <w:szCs w:val="20"/>
    </w:rPr>
  </w:style>
  <w:style w:type="paragraph" w:styleId="Revisie">
    <w:name w:val="Revision"/>
    <w:hidden/>
    <w:uiPriority w:val="99"/>
    <w:semiHidden/>
    <w:rsid w:val="001511A7"/>
    <w:pPr>
      <w:spacing w:line="240" w:lineRule="auto"/>
    </w:pPr>
    <w:rPr>
      <w:rFonts w:ascii="Calibri" w:hAnsi="Calibri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13D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299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ttr\Driestar%20educatief\Praktische%20informatie%20-%20HuisstijlportaalGA\GouweAcademie\GA_Staand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27886670A4734A9243D440CDF8C67F" ma:contentTypeVersion="16" ma:contentTypeDescription="Een nieuw document maken." ma:contentTypeScope="" ma:versionID="aeee375bf8a433b7a1802f7bfae75d8e">
  <xsd:schema xmlns:xsd="http://www.w3.org/2001/XMLSchema" xmlns:xs="http://www.w3.org/2001/XMLSchema" xmlns:p="http://schemas.microsoft.com/office/2006/metadata/properties" xmlns:ns2="60894600-8476-4fd7-b2c5-ff917fc705dd" xmlns:ns3="fbe72611-bf81-487e-b0f6-1ac12b8ec030" targetNamespace="http://schemas.microsoft.com/office/2006/metadata/properties" ma:root="true" ma:fieldsID="12654591819ffe6374fe9948e493d0c1" ns2:_="" ns3:_="">
    <xsd:import namespace="60894600-8476-4fd7-b2c5-ff917fc705dd"/>
    <xsd:import namespace="fbe72611-bf81-487e-b0f6-1ac12b8ec0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Billing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894600-8476-4fd7-b2c5-ff917fc705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44014d13-2e77-4e0e-b1f5-10ec74e63a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e72611-bf81-487e-b0f6-1ac12b8ec03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2623462e-c134-4ecc-bd9b-e36bdd3d65dd}" ma:internalName="TaxCatchAll" ma:showField="CatchAllData" ma:web="fbe72611-bf81-487e-b0f6-1ac12b8ec0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be72611-bf81-487e-b0f6-1ac12b8ec030" xsi:nil="true"/>
    <lcf76f155ced4ddcb4097134ff3c332f xmlns="60894600-8476-4fd7-b2c5-ff917fc705dd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3B4A26A-AD90-4170-A710-F886D6C42E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894600-8476-4fd7-b2c5-ff917fc705dd"/>
    <ds:schemaRef ds:uri="fbe72611-bf81-487e-b0f6-1ac12b8ec0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18ABA0B-B56F-43C4-BC6C-7A51F1F670C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29AAD7D-87DC-4070-B48F-F3887E255B65}">
  <ds:schemaRefs>
    <ds:schemaRef ds:uri="http://schemas.microsoft.com/office/2006/metadata/properties"/>
    <ds:schemaRef ds:uri="http://schemas.microsoft.com/office/infopath/2007/PartnerControls"/>
    <ds:schemaRef ds:uri="fbe72611-bf81-487e-b0f6-1ac12b8ec030"/>
    <ds:schemaRef ds:uri="60894600-8476-4fd7-b2c5-ff917fc705dd"/>
  </ds:schemaRefs>
</ds:datastoreItem>
</file>

<file path=customXml/itemProps4.xml><?xml version="1.0" encoding="utf-8"?>
<ds:datastoreItem xmlns:ds="http://schemas.openxmlformats.org/officeDocument/2006/customXml" ds:itemID="{9AFC6D44-B157-4A0B-8DB1-5AC9053AFB7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GA_Staand</Template>
  <TotalTime>552</TotalTime>
  <Pages>3</Pages>
  <Words>1388</Words>
  <Characters>7635</Characters>
  <Application>Microsoft Office Word</Application>
  <DocSecurity>0</DocSecurity>
  <Lines>63</Lines>
  <Paragraphs>18</Paragraphs>
  <ScaleCrop>false</ScaleCrop>
  <Company/>
  <LinksUpToDate>false</LinksUpToDate>
  <CharactersWithSpaces>9005</CharactersWithSpaces>
  <SharedDoc>false</SharedDoc>
  <HLinks>
    <vt:vector size="6" baseType="variant">
      <vt:variant>
        <vt:i4>8323191</vt:i4>
      </vt:variant>
      <vt:variant>
        <vt:i4>0</vt:i4>
      </vt:variant>
      <vt:variant>
        <vt:i4>0</vt:i4>
      </vt:variant>
      <vt:variant>
        <vt:i4>5</vt:i4>
      </vt:variant>
      <vt:variant>
        <vt:lpwstr>https://www.klassetaal.nl/system/files/f1052f256de8725e38a81e54c1ea5e9e.pdf</vt:lpwstr>
      </vt:variant>
      <vt:variant>
        <vt:lpwstr>:~:text=Het%20woord%20respect%20betekent%20letterlijk%20kijken%20en%20nog,bedoelen%20we%3F%20Respect%20is%3A%20kijken%20door%20de%20respectbril.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Botter, Thomas | Gouwe Academie</dc:creator>
  <cp:keywords/>
  <dc:description/>
  <cp:lastModifiedBy>Botter, Thomas | Gouwe Academie</cp:lastModifiedBy>
  <cp:revision>457</cp:revision>
  <cp:lastPrinted>2025-08-25T07:57:00Z</cp:lastPrinted>
  <dcterms:created xsi:type="dcterms:W3CDTF">2025-03-24T17:40:00Z</dcterms:created>
  <dcterms:modified xsi:type="dcterms:W3CDTF">2026-06-15T08:56:00Z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0x0101007227886670A4734A9243D440CDF8C67F</vt:lpwstr>
  </property>
  <property fmtid="{D5CDD505-2E9C-101B-9397-08002B2CF9AE}" pid="3" name="Flowuitvoeren">
    <vt:lpwstr>Ja</vt:lpwstr>
  </property>
  <property fmtid="{D5CDD505-2E9C-101B-9397-08002B2CF9AE}" pid="4" name="MediaServiceImageTags">
    <vt:lpwstr/>
  </property>
</Properties>
</file>