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E771" w14:textId="0E3FB831" w:rsidR="00DA13C5" w:rsidRPr="00140D99" w:rsidRDefault="00DA13C5" w:rsidP="00DA13C5">
      <w:pPr>
        <w:pStyle w:val="Kop2"/>
        <w:rPr>
          <w:b/>
          <w:bCs/>
        </w:rPr>
      </w:pPr>
      <w:bookmarkStart w:id="0" w:name="_Toc149399932"/>
      <w:r w:rsidRPr="00140D99">
        <w:rPr>
          <w:b/>
          <w:bCs/>
        </w:rPr>
        <w:t>Leer</w:t>
      </w:r>
      <w:r>
        <w:rPr>
          <w:b/>
          <w:bCs/>
        </w:rPr>
        <w:t>ling</w:t>
      </w:r>
      <w:r w:rsidRPr="00140D99">
        <w:rPr>
          <w:b/>
          <w:bCs/>
        </w:rPr>
        <w:t xml:space="preserve">vragenlijst groep </w:t>
      </w:r>
      <w:bookmarkEnd w:id="0"/>
      <w:r w:rsidR="00F32577">
        <w:rPr>
          <w:b/>
          <w:bCs/>
        </w:rPr>
        <w:t>1-2</w:t>
      </w:r>
    </w:p>
    <w:p w14:paraId="00BDBE62" w14:textId="77777777" w:rsidR="00DA13C5" w:rsidRPr="001D4E18" w:rsidRDefault="00DA13C5" w:rsidP="00DA13C5"/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DA13C5" w:rsidRPr="00763B79" w14:paraId="7EC3EBAE" w14:textId="77777777" w:rsidTr="00AD5843">
        <w:trPr>
          <w:trHeight w:val="98"/>
        </w:trPr>
        <w:tc>
          <w:tcPr>
            <w:tcW w:w="623" w:type="pct"/>
            <w:shd w:val="clear" w:color="auto" w:fill="D2ECFC"/>
          </w:tcPr>
          <w:p w14:paraId="0A3D7166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Samen</w:t>
            </w:r>
          </w:p>
        </w:tc>
        <w:tc>
          <w:tcPr>
            <w:tcW w:w="1643" w:type="pct"/>
            <w:shd w:val="clear" w:color="auto" w:fill="D2ECFC"/>
          </w:tcPr>
          <w:p w14:paraId="72340795" w14:textId="77777777" w:rsidR="00DA13C5" w:rsidRPr="00760DF4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5113C6F1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(zichtbaar 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17425F" w:rsidRPr="00763B79" w14:paraId="41334FA4" w14:textId="77777777" w:rsidTr="00AD58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3D357423" w14:textId="77777777" w:rsidR="0017425F" w:rsidRPr="00763B79" w:rsidRDefault="0017425F" w:rsidP="0017425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46B53B5B" w14:textId="0CCB184B" w:rsidR="0017425F" w:rsidRPr="009820F3" w:rsidRDefault="00EE7FCF" w:rsidP="0017425F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17425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weet dat het fijn is om </w:t>
            </w:r>
            <w:r w:rsidR="00B87927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samen iets </w:t>
            </w:r>
            <w:r w:rsidR="0017425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met de ander te </w:t>
            </w:r>
            <w:r w:rsidR="00B87927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doen</w:t>
            </w:r>
            <w:r w:rsidR="0017425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 </w:t>
            </w:r>
          </w:p>
        </w:tc>
        <w:tc>
          <w:tcPr>
            <w:tcW w:w="2734" w:type="pct"/>
          </w:tcPr>
          <w:p w14:paraId="223C25B5" w14:textId="329B392D" w:rsidR="00EE7FCF" w:rsidRDefault="00EE7FCF" w:rsidP="0017425F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17425F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</w:t>
            </w:r>
            <w:r w:rsidR="00035F3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een ander helpen fijn is, voor mij en de ander. </w:t>
            </w:r>
          </w:p>
          <w:p w14:paraId="5730534B" w14:textId="48AE0E0E" w:rsidR="00035F30" w:rsidRDefault="00035F30" w:rsidP="0017425F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weet hoe ik een ander kan helpen.</w:t>
            </w:r>
          </w:p>
          <w:p w14:paraId="21E2BF6D" w14:textId="3DDEAA68" w:rsidR="0017425F" w:rsidRDefault="00EE7FCF" w:rsidP="0017425F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17425F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het fijn is om met </w:t>
            </w:r>
            <w:r w:rsidR="0017425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andere kinderen samen</w:t>
            </w:r>
            <w:r w:rsidR="0017425F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te spelen.</w:t>
            </w:r>
          </w:p>
          <w:p w14:paraId="1BBD1DF7" w14:textId="2507F51F" w:rsidR="005F5B9B" w:rsidRPr="007A7585" w:rsidRDefault="00EE7FCF" w:rsidP="007A7585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17425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hoe </w:t>
            </w:r>
            <w:r w:rsidR="00B2099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17425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iets aardigs kan zeggen tegen een ander. </w:t>
            </w:r>
            <w:r w:rsidR="0017425F" w:rsidRPr="00007EC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17425F" w:rsidRPr="00763B79" w14:paraId="05A0C81D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68832848" w14:textId="77777777" w:rsidR="0017425F" w:rsidRPr="00763B79" w:rsidRDefault="0017425F" w:rsidP="0017425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0AAD4CF8" w14:textId="43AC8F05" w:rsidR="0017425F" w:rsidRPr="00DA13C5" w:rsidRDefault="00EE7FCF" w:rsidP="0017425F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FD278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kan helpen</w:t>
            </w:r>
            <w:r w:rsidR="0017425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met </w:t>
            </w:r>
            <w:r w:rsidR="00AD06C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klusjes</w:t>
            </w:r>
            <w:r w:rsidR="0017425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</w:t>
            </w:r>
          </w:p>
        </w:tc>
        <w:tc>
          <w:tcPr>
            <w:tcW w:w="2734" w:type="pct"/>
          </w:tcPr>
          <w:p w14:paraId="5670F78F" w14:textId="6E7CD756" w:rsidR="0017425F" w:rsidRPr="00FF619B" w:rsidRDefault="00EE7FCF" w:rsidP="0017425F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17425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zien wanneer </w:t>
            </w:r>
            <w:r w:rsidR="009624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AC1BB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</w:t>
            </w:r>
            <w:r w:rsidR="009624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</w:t>
            </w:r>
            <w:r w:rsidR="00AC1BB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n</w:t>
            </w:r>
            <w:r w:rsidR="009624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ander kan helpen.  </w:t>
            </w:r>
          </w:p>
          <w:p w14:paraId="0211F2EB" w14:textId="4999A0FB" w:rsidR="00FF619B" w:rsidRPr="00650AC3" w:rsidRDefault="00FF619B" w:rsidP="0017425F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vragen of ik </w:t>
            </w:r>
            <w:r w:rsidR="00AC1BB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een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ander kan helpen.</w:t>
            </w:r>
          </w:p>
        </w:tc>
      </w:tr>
      <w:tr w:rsidR="0017425F" w:rsidRPr="00763B79" w14:paraId="4A447FC7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0429B07F" w14:textId="77777777" w:rsidR="0017425F" w:rsidRPr="00763B79" w:rsidRDefault="0017425F" w:rsidP="0017425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4E64A5D5" w14:textId="2BA4902A" w:rsidR="0017425F" w:rsidRPr="006F7089" w:rsidRDefault="00EE7FCF" w:rsidP="0017425F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17425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</w:t>
            </w:r>
            <w:r w:rsidR="0063105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met</w:t>
            </w:r>
            <w:r w:rsidR="0064636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een ander</w:t>
            </w:r>
            <w:r w:rsidR="0063105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praten</w:t>
            </w:r>
            <w:r w:rsidR="0017425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</w:t>
            </w:r>
          </w:p>
        </w:tc>
        <w:tc>
          <w:tcPr>
            <w:tcW w:w="2734" w:type="pct"/>
          </w:tcPr>
          <w:p w14:paraId="4F6FCD52" w14:textId="0A234CCD" w:rsidR="0017425F" w:rsidRDefault="00EE7FCF" w:rsidP="0017425F">
            <w:pPr>
              <w:pStyle w:val="Lijstalinea"/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17425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vragen stellen</w:t>
            </w:r>
            <w:r w:rsidR="000778F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omdat ik nieuwsgierig ben naar iemand anders. </w:t>
            </w:r>
            <w:r w:rsidR="0017425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0F24A5EC" w14:textId="376E5C5F" w:rsidR="0017425F" w:rsidRDefault="00EE7FCF" w:rsidP="0017425F">
            <w:pPr>
              <w:pStyle w:val="Lijstalinea"/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17425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de ander troosten. </w:t>
            </w:r>
          </w:p>
          <w:p w14:paraId="0BFE0E21" w14:textId="1D1DC47D" w:rsidR="0017425F" w:rsidRDefault="00EE7FCF" w:rsidP="0017425F">
            <w:pPr>
              <w:pStyle w:val="Lijstalinea"/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17425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sorry zeggen. </w:t>
            </w:r>
          </w:p>
          <w:p w14:paraId="0440F004" w14:textId="67EC3FD2" w:rsidR="005E3439" w:rsidRPr="00747BF2" w:rsidRDefault="00EE7FCF" w:rsidP="00747BF2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17425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497B0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stop zeggen als iets niet fijn is voor een ander. </w:t>
            </w:r>
          </w:p>
        </w:tc>
      </w:tr>
      <w:tr w:rsidR="0017425F" w:rsidRPr="00763B79" w14:paraId="20256AE0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54082A6A" w14:textId="77777777" w:rsidR="0017425F" w:rsidRPr="00763B79" w:rsidRDefault="0017425F" w:rsidP="0017425F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584FFC9F" w14:textId="45F3E97A" w:rsidR="0017425F" w:rsidRPr="009820F3" w:rsidRDefault="00EE7FCF" w:rsidP="0017425F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17425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wil</w:t>
            </w:r>
            <w:r w:rsidR="006324E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graag iets met de ander doen. </w:t>
            </w:r>
          </w:p>
        </w:tc>
        <w:tc>
          <w:tcPr>
            <w:tcW w:w="2734" w:type="pct"/>
          </w:tcPr>
          <w:p w14:paraId="6AC546E4" w14:textId="24A04778" w:rsidR="0017425F" w:rsidRPr="00763657" w:rsidRDefault="00EE7FCF" w:rsidP="0017425F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17425F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helpen met kl</w:t>
            </w:r>
            <w:r w:rsidR="00935E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usjes</w:t>
            </w:r>
            <w:r w:rsidR="0017425F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5CEE8990" w14:textId="77777777" w:rsidR="00D77AFD" w:rsidRDefault="00EE7FCF" w:rsidP="0017425F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17425F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A7547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met een ander praten. </w:t>
            </w:r>
          </w:p>
          <w:p w14:paraId="0AC56F85" w14:textId="1747EE64" w:rsidR="008C2947" w:rsidRDefault="008C2947" w:rsidP="0017425F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iets aardigs zeggen tegen een ander</w:t>
            </w:r>
            <w:r w:rsidR="00D856E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1216B4B1" w14:textId="77777777" w:rsidR="00D856E0" w:rsidRDefault="008C2947" w:rsidP="0017425F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mijn speelgoed delen met een ander.</w:t>
            </w:r>
          </w:p>
          <w:p w14:paraId="11F286AE" w14:textId="050A8132" w:rsidR="0017425F" w:rsidRPr="005A1146" w:rsidRDefault="00D856E0" w:rsidP="005A1146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op mijn beurt wachten. </w:t>
            </w:r>
            <w:r w:rsidR="008C294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</w:tbl>
    <w:p w14:paraId="5681C68D" w14:textId="77777777" w:rsidR="00DA13C5" w:rsidRPr="00763B79" w:rsidRDefault="00DA13C5" w:rsidP="00DA13C5">
      <w:pPr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DA13C5" w:rsidRPr="00763B79" w14:paraId="1505FF34" w14:textId="77777777" w:rsidTr="00AD5843">
        <w:trPr>
          <w:trHeight w:val="98"/>
        </w:trPr>
        <w:tc>
          <w:tcPr>
            <w:tcW w:w="623" w:type="pct"/>
            <w:shd w:val="clear" w:color="auto" w:fill="D2ECFC"/>
          </w:tcPr>
          <w:p w14:paraId="4BAAEB62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Verschillen</w:t>
            </w:r>
          </w:p>
        </w:tc>
        <w:tc>
          <w:tcPr>
            <w:tcW w:w="1643" w:type="pct"/>
            <w:shd w:val="clear" w:color="auto" w:fill="D2ECFC"/>
          </w:tcPr>
          <w:p w14:paraId="7714F879" w14:textId="77777777" w:rsidR="00DA13C5" w:rsidRPr="00763B79" w:rsidRDefault="00DA13C5" w:rsidP="00AD5843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7A8D2D0B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AA5516" w:rsidRPr="00763B79" w14:paraId="2CC6799E" w14:textId="77777777" w:rsidTr="00AD58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221C1947" w14:textId="77777777" w:rsidR="00AA5516" w:rsidRPr="00763B79" w:rsidRDefault="00AA5516" w:rsidP="00AA5516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2B0272CA" w14:textId="51E682BE" w:rsidR="00AA5516" w:rsidRPr="009820F3" w:rsidRDefault="00EE7FCF" w:rsidP="00AA551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AA5516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weet dat </w:t>
            </w:r>
            <w:r w:rsidR="00496B7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iedereen verschillend is, maar toch even waardevol. </w:t>
            </w:r>
          </w:p>
        </w:tc>
        <w:tc>
          <w:tcPr>
            <w:tcW w:w="2734" w:type="pct"/>
          </w:tcPr>
          <w:p w14:paraId="386E8141" w14:textId="66FF988F" w:rsidR="00AA5516" w:rsidRPr="00763657" w:rsidRDefault="00EE7FCF" w:rsidP="00AA551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AA5516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de kinderen in </w:t>
            </w:r>
            <w:r w:rsidR="00B2099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mijn</w:t>
            </w:r>
            <w:r w:rsidR="00AA5516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klas gelijk zijn aan elkaar, ook als </w:t>
            </w:r>
            <w:r w:rsidR="00A214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 anders zijn.</w:t>
            </w:r>
          </w:p>
          <w:p w14:paraId="3C022FB0" w14:textId="77777777" w:rsidR="00AA5516" w:rsidRDefault="00EE7FCF" w:rsidP="00AA551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AA5516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God elk mens </w:t>
            </w:r>
            <w:r w:rsidR="00AA551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uniek</w:t>
            </w:r>
            <w:r w:rsidR="00AA5516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heeft geschapen.</w:t>
            </w:r>
          </w:p>
          <w:p w14:paraId="1AA7A736" w14:textId="26A9AFB6" w:rsidR="00524912" w:rsidRPr="00720144" w:rsidRDefault="00524912" w:rsidP="00AA551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wat het woord waardevol betekent. </w:t>
            </w:r>
          </w:p>
        </w:tc>
      </w:tr>
      <w:tr w:rsidR="00AA5516" w:rsidRPr="00763B79" w14:paraId="708A04C2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55346250" w14:textId="77777777" w:rsidR="00AA5516" w:rsidRPr="00763B79" w:rsidRDefault="00AA5516" w:rsidP="00AA5516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55AC6E94" w14:textId="17DC6EBB" w:rsidR="00AA5516" w:rsidRPr="004C7E0B" w:rsidRDefault="00EE7FCF" w:rsidP="00AA551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AA5516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</w:t>
            </w:r>
            <w:r w:rsidR="000B646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vertellen </w:t>
            </w:r>
            <w:r w:rsidR="00AA551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dat God alle mensen verschillend heeft geschapen. </w:t>
            </w:r>
          </w:p>
        </w:tc>
        <w:tc>
          <w:tcPr>
            <w:tcW w:w="2734" w:type="pct"/>
          </w:tcPr>
          <w:p w14:paraId="7988EDF6" w14:textId="74902C0B" w:rsidR="00AA5516" w:rsidRDefault="00EE7FCF" w:rsidP="00AA5516">
            <w:pPr>
              <w:pStyle w:val="Lijstalinea"/>
              <w:numPr>
                <w:ilvl w:val="0"/>
                <w:numId w:val="19"/>
              </w:numPr>
              <w:contextualSpacing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AA551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0960F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vertellen dat iedereen er anders uitziet.</w:t>
            </w:r>
            <w:r w:rsidR="00AA551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430D64A1" w14:textId="672EF062" w:rsidR="00AA5516" w:rsidRDefault="00B2099B" w:rsidP="00AA5516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AA551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uitleggen dat God </w:t>
            </w:r>
            <w:r w:rsidR="00F554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aan </w:t>
            </w:r>
            <w:r w:rsidR="00066D6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elk </w:t>
            </w:r>
            <w:r w:rsidR="00AA551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mens </w:t>
            </w:r>
            <w:r w:rsidR="00F554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iets heeft gegeven waar hij goed in is. </w:t>
            </w:r>
          </w:p>
          <w:p w14:paraId="6A26A2B6" w14:textId="77777777" w:rsidR="00247A20" w:rsidRPr="007A7585" w:rsidRDefault="00247A20" w:rsidP="00AA5516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A758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verschillen herkennen die ik zie tussen mijzelf en mijn klasgenoten.</w:t>
            </w:r>
          </w:p>
          <w:p w14:paraId="5E6F57D9" w14:textId="5917AB15" w:rsidR="006A5D51" w:rsidRPr="004C7E0B" w:rsidRDefault="00F80C33" w:rsidP="00AA5516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vertellen wat het verschil is tussen </w:t>
            </w:r>
            <w:r w:rsidR="00FA3D3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een jongen en een meisje. </w:t>
            </w:r>
          </w:p>
        </w:tc>
      </w:tr>
      <w:tr w:rsidR="00AA5516" w:rsidRPr="00763B79" w14:paraId="7C1F3AC0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657F19CC" w14:textId="77777777" w:rsidR="00AA5516" w:rsidRPr="00763B79" w:rsidRDefault="00AA5516" w:rsidP="00AA5516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580D92B5" w14:textId="1FD5CB80" w:rsidR="00AA5516" w:rsidRDefault="00EE7FCF" w:rsidP="00AA551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AA551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kan</w:t>
            </w:r>
            <w:r w:rsidR="007A5BE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beleefd omgaan met iemand die anders is dan ik.</w:t>
            </w:r>
          </w:p>
        </w:tc>
        <w:tc>
          <w:tcPr>
            <w:tcW w:w="2734" w:type="pct"/>
          </w:tcPr>
          <w:p w14:paraId="672BF313" w14:textId="6D595100" w:rsidR="00AA5516" w:rsidRDefault="00EE7FCF" w:rsidP="00AA5516">
            <w:pPr>
              <w:pStyle w:val="Lijstalinea"/>
              <w:numPr>
                <w:ilvl w:val="0"/>
                <w:numId w:val="20"/>
              </w:numPr>
              <w:contextualSpacing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AA551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</w:t>
            </w:r>
            <w:r w:rsidR="001A6FD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beleefd praten met een </w:t>
            </w:r>
            <w:r w:rsidR="00AA551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volwassene</w:t>
            </w:r>
            <w:r w:rsidR="00747BF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568493DC" w14:textId="42AFBAB7" w:rsidR="007A5BE9" w:rsidRDefault="007A5BE9" w:rsidP="00AA5516">
            <w:pPr>
              <w:pStyle w:val="Lijstalinea"/>
              <w:numPr>
                <w:ilvl w:val="0"/>
                <w:numId w:val="20"/>
              </w:numPr>
              <w:contextualSpacing/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</w:t>
            </w:r>
            <w:r w:rsidR="00F2622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vriendelijk zijn tegen een onbekende.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1BC1FD4D" w14:textId="65EE3A76" w:rsidR="00AA5516" w:rsidRPr="004C7E0B" w:rsidRDefault="00EE7FCF" w:rsidP="00AA5516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AA551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de ander mee laten doen</w:t>
            </w:r>
            <w:r w:rsidR="005420F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in een gesprekje</w:t>
            </w:r>
            <w:r w:rsidR="00AA551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</w:tc>
      </w:tr>
      <w:tr w:rsidR="00AA5516" w:rsidRPr="00763B79" w14:paraId="4FE6A3F7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3157A9BC" w14:textId="77777777" w:rsidR="00AA5516" w:rsidRPr="00763B79" w:rsidRDefault="00AA5516" w:rsidP="00AA5516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0B176286" w14:textId="72265713" w:rsidR="00637783" w:rsidRPr="009820F3" w:rsidRDefault="0098711B" w:rsidP="00AA551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="00132F1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wil ontdekken wat</w:t>
            </w:r>
            <w:r w:rsidR="004C117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de verschillen zijn tussen mij en mijn klasgenoten. </w:t>
            </w:r>
          </w:p>
        </w:tc>
        <w:tc>
          <w:tcPr>
            <w:tcW w:w="2734" w:type="pct"/>
          </w:tcPr>
          <w:p w14:paraId="6B9FEA1D" w14:textId="1B0F24DC" w:rsidR="00AA5516" w:rsidRPr="00763657" w:rsidRDefault="00EE7FCF" w:rsidP="00AA551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AA5516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</w:t>
            </w:r>
            <w:r w:rsidR="00D76F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ontdekken </w:t>
            </w:r>
            <w:r w:rsidR="009313E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waarom de ander anders is dan ik. </w:t>
            </w:r>
          </w:p>
          <w:p w14:paraId="70E54FA5" w14:textId="0D1B9DAB" w:rsidR="00AA5516" w:rsidRDefault="00EE7FCF" w:rsidP="00AA551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AA5516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</w:t>
            </w:r>
            <w:r w:rsidR="00594AF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geen ruzie maken als ik samen speel met iemand. </w:t>
            </w:r>
          </w:p>
          <w:p w14:paraId="282D698D" w14:textId="77753CE2" w:rsidR="00AA5516" w:rsidRDefault="00EE7FCF" w:rsidP="00AA551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AA551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aardig over de ander praten. </w:t>
            </w:r>
          </w:p>
          <w:p w14:paraId="69CBF0ED" w14:textId="4FAE857F" w:rsidR="00AA5516" w:rsidRPr="00720144" w:rsidRDefault="00EE7FCF" w:rsidP="00AA551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AA551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met iemand anders omgaan</w:t>
            </w:r>
            <w:r w:rsidR="00A57FF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,</w:t>
            </w:r>
            <w:r w:rsidR="00AA551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ook als hij er anders uit ziet. </w:t>
            </w:r>
          </w:p>
        </w:tc>
      </w:tr>
    </w:tbl>
    <w:p w14:paraId="5E2D1BD6" w14:textId="77777777" w:rsidR="00DA13C5" w:rsidRDefault="00DA13C5" w:rsidP="00DA13C5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DA13C5" w:rsidRPr="00763B79" w14:paraId="349A72B0" w14:textId="77777777" w:rsidTr="00AD5843">
        <w:trPr>
          <w:trHeight w:val="98"/>
        </w:trPr>
        <w:tc>
          <w:tcPr>
            <w:tcW w:w="623" w:type="pct"/>
            <w:shd w:val="clear" w:color="auto" w:fill="D2ECFC"/>
          </w:tcPr>
          <w:p w14:paraId="0391CA2C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br w:type="column"/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Schepping</w:t>
            </w:r>
          </w:p>
        </w:tc>
        <w:tc>
          <w:tcPr>
            <w:tcW w:w="1643" w:type="pct"/>
            <w:shd w:val="clear" w:color="auto" w:fill="D2ECFC"/>
          </w:tcPr>
          <w:p w14:paraId="0B059CE8" w14:textId="77777777" w:rsidR="00DA13C5" w:rsidRPr="00763B79" w:rsidRDefault="00DA13C5" w:rsidP="00AD5843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7161161E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D847FD" w:rsidRPr="00763B79" w14:paraId="36CC0A51" w14:textId="77777777" w:rsidTr="00AD58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242E9218" w14:textId="77777777" w:rsidR="00D847FD" w:rsidRPr="00763B79" w:rsidRDefault="00D847FD" w:rsidP="00D847FD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29A7797D" w14:textId="4AD26492" w:rsidR="00D847FD" w:rsidRPr="009820F3" w:rsidRDefault="00EE7FCF" w:rsidP="00D847FD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D847FD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weet dat </w:t>
            </w:r>
            <w:r w:rsidR="00E01F4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het belangrijk is om </w:t>
            </w:r>
            <w:r w:rsidR="00651C4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goed </w:t>
            </w:r>
            <w:r w:rsidR="00E01F4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te </w:t>
            </w:r>
            <w:r w:rsidR="00651C4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zorgen voor wat God heeft gemaakt. </w:t>
            </w:r>
          </w:p>
        </w:tc>
        <w:tc>
          <w:tcPr>
            <w:tcW w:w="2734" w:type="pct"/>
          </w:tcPr>
          <w:p w14:paraId="5BF4C621" w14:textId="4B1B7910" w:rsidR="00D847FD" w:rsidRDefault="00EE7FCF" w:rsidP="00D847FD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D847FD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dat</w:t>
            </w:r>
            <w:r w:rsidR="00D847F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God de aarde heeft geschapen. </w:t>
            </w:r>
          </w:p>
          <w:p w14:paraId="5861B541" w14:textId="3BF66793" w:rsidR="00D847FD" w:rsidRPr="00763657" w:rsidRDefault="00EE7FCF" w:rsidP="00D847FD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D847F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God de mensen vraagt om goed te zorgen voor dieren, planten en elkaar.  </w:t>
            </w:r>
          </w:p>
          <w:p w14:paraId="37737394" w14:textId="79F54531" w:rsidR="00D847FD" w:rsidRPr="00763657" w:rsidRDefault="00EE7FCF" w:rsidP="00D847FD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D847FD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afval de natuur </w:t>
            </w:r>
            <w:r w:rsidR="00DC411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vies maakt</w:t>
            </w:r>
            <w:r w:rsidR="00D847FD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7B6BCF0F" w14:textId="77777777" w:rsidR="000F2111" w:rsidRDefault="00EE7FCF" w:rsidP="00D847FD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D847FD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</w:t>
            </w:r>
            <w:r w:rsidR="00F86F4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afval opruimen </w:t>
            </w:r>
            <w:r w:rsidR="00DD467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goed is vo</w:t>
            </w:r>
            <w:r w:rsidR="0034689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or de schepping</w:t>
            </w:r>
            <w:r w:rsidR="00DD467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56668A14" w14:textId="777C6CEE" w:rsidR="00D847FD" w:rsidRPr="00720144" w:rsidRDefault="00EE7FCF" w:rsidP="00D847FD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D847FD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water belangrijk is om </w:t>
            </w:r>
            <w:r w:rsidR="0034689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te kunnen</w:t>
            </w:r>
            <w:r w:rsidR="00D847FD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leven.</w:t>
            </w:r>
          </w:p>
        </w:tc>
      </w:tr>
      <w:tr w:rsidR="00D847FD" w:rsidRPr="00763B79" w14:paraId="543FDD3C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4CB4923A" w14:textId="77777777" w:rsidR="00D847FD" w:rsidRPr="00763B79" w:rsidRDefault="00D847FD" w:rsidP="00D847FD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lastRenderedPageBreak/>
              <w:t>Vaardigheden</w:t>
            </w:r>
          </w:p>
        </w:tc>
        <w:tc>
          <w:tcPr>
            <w:tcW w:w="1643" w:type="pct"/>
          </w:tcPr>
          <w:p w14:paraId="465A9BE1" w14:textId="6E7823E4" w:rsidR="00D847FD" w:rsidRPr="004C7E0B" w:rsidRDefault="00EE7FCF" w:rsidP="00D847FD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D847FD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</w:t>
            </w:r>
            <w:r w:rsidR="00163E8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blij worden van wat God heeft gemaakt.  </w:t>
            </w:r>
          </w:p>
        </w:tc>
        <w:tc>
          <w:tcPr>
            <w:tcW w:w="2734" w:type="pct"/>
          </w:tcPr>
          <w:p w14:paraId="5606BCFA" w14:textId="7CDAA0CE" w:rsidR="00D847FD" w:rsidRPr="007A7585" w:rsidRDefault="00EE7FCF" w:rsidP="003225D4">
            <w:pPr>
              <w:pStyle w:val="Lijstalinea"/>
              <w:numPr>
                <w:ilvl w:val="0"/>
                <w:numId w:val="2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D847F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</w:t>
            </w:r>
            <w:r w:rsidR="007261B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blij worden van iets wat ik zie in de natuur. </w:t>
            </w:r>
          </w:p>
          <w:p w14:paraId="550C4F02" w14:textId="7C780477" w:rsidR="00D847FD" w:rsidRPr="004C7E0B" w:rsidRDefault="00EE7FCF" w:rsidP="00D847FD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D847F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helpen bij het zaaien en verzorgen van plantjes. </w:t>
            </w:r>
          </w:p>
        </w:tc>
      </w:tr>
      <w:tr w:rsidR="00D847FD" w:rsidRPr="00763B79" w14:paraId="6A22DF0C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31173B03" w14:textId="77777777" w:rsidR="00D847FD" w:rsidRPr="00763B79" w:rsidRDefault="00D847FD" w:rsidP="00D847FD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633FB15D" w14:textId="5999BF05" w:rsidR="00D847FD" w:rsidRPr="0027096E" w:rsidRDefault="00EE7FCF" w:rsidP="00D847FD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D847FD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kan afval scheiden.</w:t>
            </w:r>
          </w:p>
        </w:tc>
        <w:tc>
          <w:tcPr>
            <w:tcW w:w="2734" w:type="pct"/>
          </w:tcPr>
          <w:p w14:paraId="70DCC115" w14:textId="512A6355" w:rsidR="00D847FD" w:rsidRDefault="00EE7FCF" w:rsidP="00D847FD">
            <w:pPr>
              <w:pStyle w:val="Lijstalinea"/>
              <w:numPr>
                <w:ilvl w:val="0"/>
                <w:numId w:val="2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D847F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verschillende soorten afval benoemen. </w:t>
            </w:r>
          </w:p>
          <w:p w14:paraId="4D5FAAA8" w14:textId="6A57F00D" w:rsidR="00D847FD" w:rsidRPr="004C7E0B" w:rsidRDefault="00EE7FCF" w:rsidP="00D847FD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D847F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F7772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vertellen </w:t>
            </w:r>
            <w:r w:rsidR="00D847F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welke afvalbakken er op school zijn. </w:t>
            </w:r>
          </w:p>
        </w:tc>
      </w:tr>
      <w:tr w:rsidR="00D847FD" w:rsidRPr="00763B79" w14:paraId="0E289419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40784C86" w14:textId="77777777" w:rsidR="00D847FD" w:rsidRPr="00763B79" w:rsidRDefault="00D847FD" w:rsidP="00D847FD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621C868C" w14:textId="2F817138" w:rsidR="00D847FD" w:rsidRPr="0027096E" w:rsidRDefault="00EE7FCF" w:rsidP="00D847FD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D847F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</w:t>
            </w:r>
            <w:r w:rsidR="00CF3A5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zuinig</w:t>
            </w:r>
            <w:r w:rsidR="00C47DA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zijn met </w:t>
            </w:r>
            <w:r w:rsidR="00D847F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drinkwater. </w:t>
            </w:r>
          </w:p>
        </w:tc>
        <w:tc>
          <w:tcPr>
            <w:tcW w:w="2734" w:type="pct"/>
          </w:tcPr>
          <w:p w14:paraId="77676A81" w14:textId="793582B5" w:rsidR="00D847FD" w:rsidRDefault="00EE7FCF" w:rsidP="00D847FD">
            <w:pPr>
              <w:pStyle w:val="Lijstalinea"/>
              <w:numPr>
                <w:ilvl w:val="0"/>
                <w:numId w:val="2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D847F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regenwater gebruiken om de planten water te geven. </w:t>
            </w:r>
          </w:p>
          <w:p w14:paraId="7B6288D7" w14:textId="43DD6974" w:rsidR="00953911" w:rsidRPr="007A7585" w:rsidRDefault="00EE7FCF" w:rsidP="00DC26CA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D847F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laat de kraan niet te lang aanstaan</w:t>
            </w:r>
            <w:r w:rsidR="000A475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D847FD" w:rsidRPr="00763B79" w14:paraId="3B6769F0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56D3BE67" w14:textId="77777777" w:rsidR="00D847FD" w:rsidRPr="00763B79" w:rsidRDefault="00D847FD" w:rsidP="00D847FD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143C569A" w14:textId="2605343D" w:rsidR="00D847FD" w:rsidRPr="009820F3" w:rsidRDefault="00EE7FCF" w:rsidP="00D847FD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D847FD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wil </w:t>
            </w:r>
            <w:r w:rsidR="00D847F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goed</w:t>
            </w:r>
            <w:r w:rsidR="009D36C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zorgen voor wat God heeft gemaakt. </w:t>
            </w:r>
            <w:r w:rsidR="00D847F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1826DAB9" w14:textId="46BF5F6F" w:rsidR="00D847FD" w:rsidRPr="00BC64E1" w:rsidRDefault="00EE7FCF" w:rsidP="00D847FD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D847FD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</w:t>
            </w:r>
            <w:r w:rsidR="00D847F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voor d</w:t>
            </w:r>
            <w:r w:rsidR="003E261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ieren, planten en </w:t>
            </w:r>
            <w:r w:rsidR="00CF3A5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elkaar zorgen</w:t>
            </w:r>
            <w:r w:rsidR="00D847F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25A1B610" w14:textId="34BC80FD" w:rsidR="00D847FD" w:rsidRPr="00763657" w:rsidRDefault="00EE7FCF" w:rsidP="00D847FD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D847FD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afval scheiden. </w:t>
            </w:r>
          </w:p>
          <w:p w14:paraId="2C4703BE" w14:textId="15246FEC" w:rsidR="00D847FD" w:rsidRPr="00720144" w:rsidRDefault="00EE7FCF" w:rsidP="00D847FD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D847FD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zuinig omgaan met drinkwater.</w:t>
            </w:r>
          </w:p>
        </w:tc>
      </w:tr>
    </w:tbl>
    <w:p w14:paraId="0957F4D5" w14:textId="77777777" w:rsidR="00DA13C5" w:rsidRPr="00763B79" w:rsidRDefault="00DA13C5" w:rsidP="00DA13C5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DA13C5" w:rsidRPr="00763B79" w14:paraId="27738583" w14:textId="77777777" w:rsidTr="00AD5843">
        <w:trPr>
          <w:trHeight w:val="98"/>
        </w:trPr>
        <w:tc>
          <w:tcPr>
            <w:tcW w:w="623" w:type="pct"/>
            <w:shd w:val="clear" w:color="auto" w:fill="D2ECFC"/>
          </w:tcPr>
          <w:p w14:paraId="0E583E4A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Digitaal</w:t>
            </w:r>
          </w:p>
        </w:tc>
        <w:tc>
          <w:tcPr>
            <w:tcW w:w="1643" w:type="pct"/>
            <w:shd w:val="clear" w:color="auto" w:fill="D2ECFC"/>
          </w:tcPr>
          <w:p w14:paraId="6A5A451E" w14:textId="77777777" w:rsidR="00DA13C5" w:rsidRPr="00763B79" w:rsidRDefault="00DA13C5" w:rsidP="00AD5843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241A7E7F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906D02" w:rsidRPr="00763B79" w14:paraId="387F6DA7" w14:textId="77777777" w:rsidTr="00AD58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15D5AEFC" w14:textId="77777777" w:rsidR="00906D02" w:rsidRPr="00763B79" w:rsidRDefault="00906D02" w:rsidP="00906D02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41A6BC75" w14:textId="6616F346" w:rsidR="00906D02" w:rsidRPr="009820F3" w:rsidRDefault="00EE7FCF" w:rsidP="00906D0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906D02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weet hoe </w:t>
            </w:r>
            <w:r w:rsidR="00C4423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</w:t>
            </w:r>
            <w:r w:rsidR="00906D02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="006A513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een scherm</w:t>
            </w:r>
            <w:r w:rsidR="006A5130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="00906D02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mag gebruiken.  </w:t>
            </w:r>
          </w:p>
        </w:tc>
        <w:tc>
          <w:tcPr>
            <w:tcW w:w="2734" w:type="pct"/>
          </w:tcPr>
          <w:p w14:paraId="5D1E9425" w14:textId="75443F43" w:rsidR="00906D02" w:rsidRPr="00763657" w:rsidRDefault="00EE7FCF" w:rsidP="00906D02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906D02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</w:t>
            </w:r>
            <w:r w:rsidR="002F0AA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me moet houden aan de afspraak </w:t>
            </w:r>
            <w:r w:rsidR="00DE5E2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hoelang ik op mijn scherm zit. </w:t>
            </w:r>
          </w:p>
          <w:p w14:paraId="792646CD" w14:textId="36BCFF77" w:rsidR="00906D02" w:rsidRDefault="00EE7FCF" w:rsidP="00906D02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906D02" w:rsidRPr="0076365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dat films of spelletjes </w:t>
            </w:r>
            <w:r w:rsidR="00C2396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goed </w:t>
            </w:r>
            <w:r w:rsidR="0053589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of fout kunnen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zijn. </w:t>
            </w:r>
          </w:p>
          <w:p w14:paraId="60CCB599" w14:textId="62C00F14" w:rsidR="00906D02" w:rsidRDefault="00EE7FCF" w:rsidP="00906D02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hoe </w:t>
            </w:r>
            <w:r w:rsidR="00645B0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in de klas </w:t>
            </w:r>
            <w:r w:rsidR="00063A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een </w:t>
            </w:r>
            <w:r w:rsidR="00645B0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scherm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mag gebruiken. </w:t>
            </w:r>
          </w:p>
          <w:p w14:paraId="6E186249" w14:textId="55BC9663" w:rsidR="004831F3" w:rsidRPr="00720144" w:rsidRDefault="004831F3" w:rsidP="00906D02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ik netjes met een scherm om moet gaan. </w:t>
            </w:r>
          </w:p>
        </w:tc>
      </w:tr>
      <w:tr w:rsidR="00906D02" w:rsidRPr="00763B79" w14:paraId="63B0ADF1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0B9E5F23" w14:textId="77777777" w:rsidR="00906D02" w:rsidRPr="00763B79" w:rsidRDefault="00906D02" w:rsidP="00906D02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55B46F6C" w14:textId="7B2BD3EC" w:rsidR="00906D02" w:rsidRPr="004C7E0B" w:rsidRDefault="00EE7FCF" w:rsidP="00906D0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906D02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</w:t>
            </w:r>
            <w:r w:rsidR="00C2677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vertellen</w:t>
            </w:r>
            <w:r w:rsidR="00C26776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="00906D02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dat </w:t>
            </w:r>
            <w:r w:rsidR="00906D0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er een </w:t>
            </w:r>
            <w:r w:rsidR="00C2677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afgesproken</w:t>
            </w:r>
            <w:r w:rsidR="00AF1FB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tijd </w:t>
            </w:r>
            <w:r w:rsidR="00906D0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is </w:t>
            </w:r>
            <w:r w:rsidR="0007207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om </w:t>
            </w:r>
            <w:r w:rsidR="00C4423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mijn</w:t>
            </w:r>
            <w:r w:rsidR="00906D0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scherm</w:t>
            </w:r>
            <w:r w:rsidR="0007207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te gebruiken</w:t>
            </w:r>
            <w:r w:rsidR="00906D0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  <w:r w:rsidR="00906D02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7DF7B9E5" w14:textId="5B6DF4E7" w:rsidR="00906D02" w:rsidRDefault="00EE7FCF" w:rsidP="00906D02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A00E7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vertellen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waarom te veel schermtijd niet goed is. </w:t>
            </w:r>
          </w:p>
          <w:p w14:paraId="6FD134D1" w14:textId="0BA13F6A" w:rsidR="00906D02" w:rsidRDefault="00EE7FCF" w:rsidP="00906D02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</w:t>
            </w:r>
            <w:r w:rsidR="00E16F1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iets anders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bedenken als </w:t>
            </w:r>
            <w:r w:rsidR="0077182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mijn</w:t>
            </w:r>
            <w:r w:rsidR="004762A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afgesproken tijd op het scherm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voorbij is. </w:t>
            </w:r>
          </w:p>
          <w:p w14:paraId="146AE3C5" w14:textId="7DDE006F" w:rsidR="001E1FD5" w:rsidRPr="007A7585" w:rsidRDefault="001E1FD5" w:rsidP="00EE38DE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</w:t>
            </w:r>
            <w:r w:rsidR="00882EF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vertellen</w:t>
            </w:r>
            <w:r w:rsidR="008A70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dat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het </w:t>
            </w:r>
            <w:r w:rsidR="00A00E7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fijn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is om andere dingen te doen dan met mijn scherm bezig te zijn. </w:t>
            </w:r>
          </w:p>
        </w:tc>
      </w:tr>
      <w:tr w:rsidR="00906D02" w:rsidRPr="00763B79" w14:paraId="3A8F2525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0C0DEB4B" w14:textId="77777777" w:rsidR="00906D02" w:rsidRPr="00763B79" w:rsidRDefault="00906D02" w:rsidP="00906D02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0D084F93" w14:textId="7176D7B3" w:rsidR="00906D02" w:rsidRPr="004C7E0B" w:rsidRDefault="00EE7FCF" w:rsidP="00906D0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906D0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</w:t>
            </w:r>
            <w:r w:rsidR="00FD42F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vertellen </w:t>
            </w:r>
            <w:r w:rsidR="00906D0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wat </w:t>
            </w:r>
            <w:r w:rsidR="00C4423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</w:t>
            </w:r>
            <w:r w:rsidR="00906D0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wel/niet fijn vind</w:t>
            </w:r>
            <w:r w:rsidR="005601B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als ik </w:t>
            </w:r>
            <w:r w:rsidR="00FD42F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een scherm</w:t>
            </w:r>
            <w:r w:rsidR="005601B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gebruik</w:t>
            </w:r>
            <w:r w:rsidR="00906D0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</w:t>
            </w:r>
          </w:p>
        </w:tc>
        <w:tc>
          <w:tcPr>
            <w:tcW w:w="2734" w:type="pct"/>
          </w:tcPr>
          <w:p w14:paraId="42722D01" w14:textId="1EB53613" w:rsidR="00906D02" w:rsidRDefault="00EE7FCF" w:rsidP="00906D02">
            <w:pPr>
              <w:pStyle w:val="Lijstalinea"/>
              <w:numPr>
                <w:ilvl w:val="0"/>
                <w:numId w:val="2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</w:t>
            </w:r>
            <w:r w:rsidR="0022205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2A50E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laten zien</w:t>
            </w:r>
            <w:r w:rsidR="0022205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of ik blij, boos, bang of verdrietig ben, als ik </w:t>
            </w:r>
            <w:r w:rsidR="002A50E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met</w:t>
            </w:r>
            <w:r w:rsidR="0022205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C4423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mijn</w:t>
            </w:r>
            <w:r w:rsidR="0022205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scherm bezig ben. </w:t>
            </w:r>
          </w:p>
          <w:p w14:paraId="495730AC" w14:textId="5C82891D" w:rsidR="00E253B8" w:rsidRDefault="00EE7FCF" w:rsidP="00906D02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732BC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vertellen als ik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een spelletje </w:t>
            </w:r>
            <w:r w:rsidR="00732BC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op </w:t>
            </w:r>
            <w:r w:rsidR="00917DE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een</w:t>
            </w:r>
            <w:r w:rsidR="00732BC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scherm niet leuk vind. </w:t>
            </w:r>
          </w:p>
          <w:p w14:paraId="7081B1CE" w14:textId="14137409" w:rsidR="00906D02" w:rsidRPr="004C7E0B" w:rsidRDefault="00EE7FCF" w:rsidP="00906D02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bij het kijken van een filmpje even wachten met </w:t>
            </w:r>
            <w:r w:rsidR="00BB051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zeggen wat ik vind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 </w:t>
            </w:r>
          </w:p>
        </w:tc>
      </w:tr>
      <w:tr w:rsidR="00906D02" w:rsidRPr="00763B79" w14:paraId="3F8D856D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0C0013D0" w14:textId="77777777" w:rsidR="00906D02" w:rsidRPr="00763B79" w:rsidRDefault="00906D02" w:rsidP="00906D02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7A04CBA8" w14:textId="34A22CB9" w:rsidR="00906D02" w:rsidRPr="009820F3" w:rsidRDefault="00EE7FCF" w:rsidP="00906D0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906D02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wil </w:t>
            </w:r>
            <w:r w:rsidR="00906D0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leren om</w:t>
            </w:r>
            <w:r w:rsidR="00FD42F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een scherm goed te gebruiken. </w:t>
            </w:r>
            <w:r w:rsidR="00906D0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5EA6D0B1" w14:textId="5CBCDB94" w:rsidR="00906D02" w:rsidRDefault="00EE7FCF" w:rsidP="00906D0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C9072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vertellen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waar </w:t>
            </w:r>
            <w:r w:rsidR="00C4423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mee bezig </w:t>
            </w:r>
            <w:r w:rsidR="00C4423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ben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op </w:t>
            </w:r>
            <w:r w:rsidR="00C9072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een scherm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40A109EA" w14:textId="5440A344" w:rsidR="00906D02" w:rsidRDefault="00EE7FCF" w:rsidP="00906D0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netjes omgaan met </w:t>
            </w:r>
            <w:r w:rsidR="00495C7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een scherm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3AFD7713" w14:textId="256DC58C" w:rsidR="00906D02" w:rsidRDefault="00EE7FCF" w:rsidP="00906D0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906D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erover nadenken of een filmpje goed of fout is. </w:t>
            </w:r>
          </w:p>
          <w:p w14:paraId="1C9948E0" w14:textId="353AE68F" w:rsidR="00926ACF" w:rsidRPr="000F334E" w:rsidRDefault="00926ACF" w:rsidP="00906D0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erover nadenken of een spelletje goed of fout is. </w:t>
            </w:r>
          </w:p>
        </w:tc>
      </w:tr>
    </w:tbl>
    <w:p w14:paraId="33448E73" w14:textId="77777777" w:rsidR="00DA13C5" w:rsidRPr="00763B79" w:rsidRDefault="00DA13C5" w:rsidP="00DA13C5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DA13C5" w:rsidRPr="00763B79" w14:paraId="286B8C24" w14:textId="77777777" w:rsidTr="00AD5843">
        <w:trPr>
          <w:trHeight w:val="98"/>
        </w:trPr>
        <w:tc>
          <w:tcPr>
            <w:tcW w:w="623" w:type="pct"/>
            <w:shd w:val="clear" w:color="auto" w:fill="D2ECFC"/>
          </w:tcPr>
          <w:p w14:paraId="6819A22C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Democratie</w:t>
            </w:r>
          </w:p>
        </w:tc>
        <w:tc>
          <w:tcPr>
            <w:tcW w:w="1643" w:type="pct"/>
            <w:shd w:val="clear" w:color="auto" w:fill="D2ECFC"/>
          </w:tcPr>
          <w:p w14:paraId="3A6F6E5E" w14:textId="77777777" w:rsidR="00DA13C5" w:rsidRPr="00763B79" w:rsidRDefault="00DA13C5" w:rsidP="00AD5843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5FE9D3B4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CB7E2E" w:rsidRPr="00763B79" w14:paraId="59485F1A" w14:textId="77777777" w:rsidTr="00AD58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40EBFC32" w14:textId="77777777" w:rsidR="00CB7E2E" w:rsidRPr="00763B79" w:rsidRDefault="00CB7E2E" w:rsidP="00CB7E2E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3836F011" w14:textId="7F404507" w:rsidR="00CB7E2E" w:rsidRPr="009820F3" w:rsidRDefault="00EE7FCF" w:rsidP="00CB7E2E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CB7E2E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weet dat er regels zijn</w:t>
            </w:r>
            <w:r w:rsidR="00CB7E2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734" w:type="pct"/>
          </w:tcPr>
          <w:p w14:paraId="274371F6" w14:textId="3BE98DC2" w:rsidR="00CB7E2E" w:rsidRPr="00720144" w:rsidRDefault="00EE7FCF" w:rsidP="00CB7E2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7E2E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ken de regels in de klas. </w:t>
            </w:r>
          </w:p>
          <w:p w14:paraId="6177C029" w14:textId="70D765EF" w:rsidR="00CB7E2E" w:rsidRPr="00720144" w:rsidRDefault="00EE7FCF" w:rsidP="00CB7E2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7E2E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dat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C4423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mij 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aan </w:t>
            </w:r>
            <w:r w:rsidR="00C4304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</w:t>
            </w:r>
            <w:r w:rsidR="00CB7E2E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regels 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moet houden. </w:t>
            </w:r>
            <w:r w:rsidR="00CB7E2E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4A13BDE9" w14:textId="4FCFC505" w:rsidR="00CB7E2E" w:rsidRPr="00720144" w:rsidRDefault="00EE7FCF" w:rsidP="00CB7E2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7E2E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regels helpen om samen te kunnen spelen en werken. </w:t>
            </w:r>
          </w:p>
          <w:p w14:paraId="72696563" w14:textId="151CA374" w:rsidR="00CB7E2E" w:rsidRDefault="00EE7FCF" w:rsidP="00CB7E2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7E2E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ken de gespreksregels (luisteren en de ander uit laten praten). </w:t>
            </w:r>
          </w:p>
          <w:p w14:paraId="799EB9BC" w14:textId="63B9878F" w:rsidR="00CB7E2E" w:rsidRPr="00720144" w:rsidRDefault="00D25260" w:rsidP="00CB7E2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dat </w:t>
            </w:r>
            <w:r w:rsidR="004F1BE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mag meedenken over regels.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CB7E2E" w:rsidRPr="00763B79" w14:paraId="6BD0B2DE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48754163" w14:textId="77777777" w:rsidR="00CB7E2E" w:rsidRPr="00763B79" w:rsidRDefault="00CB7E2E" w:rsidP="00CB7E2E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555A3DBE" w14:textId="5E1E9CEA" w:rsidR="00CB7E2E" w:rsidRPr="004C7E0B" w:rsidRDefault="00EE7FCF" w:rsidP="00CB7E2E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CB7E2E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</w:t>
            </w:r>
            <w:r w:rsidR="00C4423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mij</w:t>
            </w:r>
            <w:r w:rsidR="00CB7E2E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houden aan de regels.</w:t>
            </w:r>
          </w:p>
        </w:tc>
        <w:tc>
          <w:tcPr>
            <w:tcW w:w="2734" w:type="pct"/>
          </w:tcPr>
          <w:p w14:paraId="18CD28DE" w14:textId="5F9264FF" w:rsidR="00CB7E2E" w:rsidRDefault="00EE7FCF" w:rsidP="00CB7E2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</w:t>
            </w:r>
            <w:r w:rsidR="003317C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vertellen wat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de regels in de klas </w:t>
            </w:r>
            <w:r w:rsidR="003317C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11A58CDD" w14:textId="47C2461E" w:rsidR="00CB7E2E" w:rsidRDefault="00EE7FCF" w:rsidP="00CB7E2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meedenken over klassenregels.  </w:t>
            </w:r>
          </w:p>
          <w:p w14:paraId="6C423EB5" w14:textId="77777777" w:rsidR="00CB7E2E" w:rsidRDefault="00EE7FCF" w:rsidP="00CF3A5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3317C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vertellen 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waarom een regel belangrijk</w:t>
            </w:r>
            <w:r w:rsidR="0054208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is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42D7CC98" w14:textId="3B353402" w:rsidR="001F4EBE" w:rsidRPr="00CF3A54" w:rsidRDefault="001F4EBE" w:rsidP="00CF3A54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oefenen met regels.</w:t>
            </w:r>
          </w:p>
        </w:tc>
      </w:tr>
      <w:tr w:rsidR="00CB7E2E" w:rsidRPr="00763B79" w14:paraId="477F0B1A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406AE2B6" w14:textId="77777777" w:rsidR="00CB7E2E" w:rsidRPr="00763B79" w:rsidRDefault="00CB7E2E" w:rsidP="00CB7E2E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5F8847E4" w14:textId="7F059A46" w:rsidR="00CB7E2E" w:rsidRPr="008B6742" w:rsidRDefault="00EE7FCF" w:rsidP="00CB7E2E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CB7E2E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kan</w:t>
            </w:r>
            <w:r w:rsidR="003C425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(met hulp van een </w:t>
            </w:r>
            <w:r w:rsidR="00892D0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ander</w:t>
            </w:r>
            <w:r w:rsidR="003C425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)</w:t>
            </w:r>
            <w:r w:rsidR="00CB7E2E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="00CB7E2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afspraken bedenken</w:t>
            </w:r>
            <w:r w:rsidR="007B543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="00CB7E2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om samen fijn te kunnen spelen. </w:t>
            </w:r>
          </w:p>
        </w:tc>
        <w:tc>
          <w:tcPr>
            <w:tcW w:w="2734" w:type="pct"/>
          </w:tcPr>
          <w:p w14:paraId="19CDCD8E" w14:textId="68884295" w:rsidR="00CB7E2E" w:rsidRDefault="00EE7FCF" w:rsidP="00CB7E2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met de ander afspraken bedenken. </w:t>
            </w:r>
          </w:p>
          <w:p w14:paraId="075380BA" w14:textId="1D149BF6" w:rsidR="00CB7E2E" w:rsidRDefault="00EE7FCF" w:rsidP="00CB7E2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bedenken wat nodig is om spel fijn te laten zijn. </w:t>
            </w:r>
          </w:p>
          <w:p w14:paraId="51F27670" w14:textId="3152A174" w:rsidR="001F4EBE" w:rsidRDefault="00A34F60" w:rsidP="00CB7E2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vertellen waarom afspraken belangrijk zijn. </w:t>
            </w:r>
          </w:p>
          <w:p w14:paraId="1087DEE7" w14:textId="64F8F514" w:rsidR="00CB7E2E" w:rsidRPr="001511A7" w:rsidRDefault="00EE7FCF" w:rsidP="00CB7E2E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4F4D1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zeggen wat ik </w:t>
            </w:r>
            <w:r w:rsidR="00510D3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ergens van vind. </w:t>
            </w:r>
          </w:p>
        </w:tc>
      </w:tr>
      <w:tr w:rsidR="00CB7E2E" w:rsidRPr="00763B79" w14:paraId="45CBECA7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/>
          </w:tcPr>
          <w:p w14:paraId="4CDFCCD8" w14:textId="77777777" w:rsidR="00CB7E2E" w:rsidRPr="00763B79" w:rsidRDefault="00CB7E2E" w:rsidP="00CB7E2E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40C257E8" w14:textId="3B99EDC9" w:rsidR="00CB7E2E" w:rsidRDefault="00EE7FCF" w:rsidP="00CB7E2E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CB7E2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kan</w:t>
            </w:r>
            <w:r w:rsidR="0047643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naar de ander luisteren</w:t>
            </w:r>
            <w:r w:rsidR="00B26D8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</w:t>
            </w:r>
          </w:p>
        </w:tc>
        <w:tc>
          <w:tcPr>
            <w:tcW w:w="2734" w:type="pct"/>
          </w:tcPr>
          <w:p w14:paraId="7A81EBDF" w14:textId="227A0D08" w:rsidR="0023714D" w:rsidRDefault="0023714D" w:rsidP="00CB7E2E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wacht op mijn beurt.</w:t>
            </w:r>
          </w:p>
          <w:p w14:paraId="3C0C601D" w14:textId="283EDED0" w:rsidR="0023714D" w:rsidRDefault="0023714D" w:rsidP="00CB7E2E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praat netjes.</w:t>
            </w:r>
          </w:p>
          <w:p w14:paraId="5C18CFB3" w14:textId="77777777" w:rsidR="00CB7E2E" w:rsidRDefault="00EE7FCF" w:rsidP="00CB7E2E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7E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de ander uit laten praten. </w:t>
            </w:r>
          </w:p>
          <w:p w14:paraId="7AB32629" w14:textId="30F3CA12" w:rsidR="0023714D" w:rsidRPr="001511A7" w:rsidRDefault="0023714D" w:rsidP="00CB7E2E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naar de ander luisteren. </w:t>
            </w:r>
          </w:p>
        </w:tc>
      </w:tr>
      <w:tr w:rsidR="00CB7E2E" w:rsidRPr="00763B79" w14:paraId="4601DF7E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79BB92DA" w14:textId="77777777" w:rsidR="00CB7E2E" w:rsidRPr="00763B79" w:rsidRDefault="00CB7E2E" w:rsidP="00CB7E2E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2BFDC044" w14:textId="4DF60A87" w:rsidR="00CB7E2E" w:rsidRPr="009820F3" w:rsidRDefault="00EE7FCF" w:rsidP="00CB7E2E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CB7E2E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wil </w:t>
            </w:r>
            <w:r w:rsidR="00C4423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mij</w:t>
            </w:r>
            <w:r w:rsidR="00CB7E2E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houden aan regels.  </w:t>
            </w:r>
          </w:p>
        </w:tc>
        <w:tc>
          <w:tcPr>
            <w:tcW w:w="2734" w:type="pct"/>
          </w:tcPr>
          <w:p w14:paraId="59F2CAB9" w14:textId="3C89A6F1" w:rsidR="00CB7E2E" w:rsidRDefault="00EE7FCF" w:rsidP="00CB7E2E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7E2E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C4423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</w:t>
            </w:r>
            <w:r w:rsidR="00CB7E2E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houden aan de regels.</w:t>
            </w:r>
          </w:p>
          <w:p w14:paraId="13945CB5" w14:textId="2D10705B" w:rsidR="00CB7E2E" w:rsidRDefault="00EE7FCF" w:rsidP="00CB7E2E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7E2E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533A4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meedenke</w:t>
            </w:r>
            <w:r w:rsidR="00CF3A5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n</w:t>
            </w:r>
            <w:r w:rsidR="00CB7E2E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over de regels.</w:t>
            </w:r>
          </w:p>
          <w:p w14:paraId="4FF6A719" w14:textId="25CF8302" w:rsidR="00CC074C" w:rsidRDefault="00CC074C" w:rsidP="00CB7E2E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wil naar de ander luisteren. </w:t>
            </w:r>
          </w:p>
          <w:p w14:paraId="1BB691BE" w14:textId="163F4B00" w:rsidR="00CB7E2E" w:rsidRPr="00CF3A54" w:rsidRDefault="00EE7FCF" w:rsidP="00CF3A54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E7634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de ander uit laten praten. </w:t>
            </w:r>
          </w:p>
        </w:tc>
      </w:tr>
    </w:tbl>
    <w:p w14:paraId="50E7CAD3" w14:textId="77777777" w:rsidR="00DA13C5" w:rsidRPr="00763B79" w:rsidRDefault="00DA13C5" w:rsidP="00DA13C5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DA13C5" w:rsidRPr="00763B79" w14:paraId="7DC13917" w14:textId="77777777" w:rsidTr="00AD5843">
        <w:trPr>
          <w:trHeight w:val="98"/>
        </w:trPr>
        <w:tc>
          <w:tcPr>
            <w:tcW w:w="623" w:type="pct"/>
            <w:shd w:val="clear" w:color="auto" w:fill="D2ECFC"/>
          </w:tcPr>
          <w:p w14:paraId="675CE9A0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lastRenderedPageBreak/>
              <w:t>Wereld</w:t>
            </w:r>
          </w:p>
        </w:tc>
        <w:tc>
          <w:tcPr>
            <w:tcW w:w="1643" w:type="pct"/>
            <w:shd w:val="clear" w:color="auto" w:fill="D2ECFC"/>
          </w:tcPr>
          <w:p w14:paraId="727B8B52" w14:textId="77777777" w:rsidR="00DA13C5" w:rsidRPr="00763B79" w:rsidRDefault="00DA13C5" w:rsidP="00AD5843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089CADB9" w14:textId="77777777" w:rsidR="00DA13C5" w:rsidRPr="00763B79" w:rsidRDefault="00DA13C5" w:rsidP="00AD5843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CB3BFB" w:rsidRPr="00763B79" w14:paraId="189B0D22" w14:textId="77777777" w:rsidTr="00AD58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78B831F8" w14:textId="77777777" w:rsidR="00CB3BFB" w:rsidRPr="00763B79" w:rsidRDefault="00CB3BFB" w:rsidP="00CB3BFB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4D61F8CB" w14:textId="2CE0BBB1" w:rsidR="00CB3BFB" w:rsidRPr="009820F3" w:rsidRDefault="00EE7FCF" w:rsidP="00CB3BF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7F25F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weet </w:t>
            </w:r>
            <w:r w:rsidR="00DA22F7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hoe het bij andere kinderen thuis gaat. </w:t>
            </w:r>
            <w:r w:rsidR="00CB3BF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="00CB3BFB" w:rsidRPr="009820F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 </w:t>
            </w:r>
          </w:p>
        </w:tc>
        <w:tc>
          <w:tcPr>
            <w:tcW w:w="2734" w:type="pct"/>
          </w:tcPr>
          <w:p w14:paraId="1711B41F" w14:textId="526ACC8D" w:rsidR="00CB3BFB" w:rsidRPr="00720144" w:rsidRDefault="00EE7FCF" w:rsidP="00CB3BFB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3BFB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er in Nederland mensen wonen die uit een ander land komen. </w:t>
            </w:r>
          </w:p>
          <w:p w14:paraId="2C12EB39" w14:textId="77777777" w:rsidR="00CB3BFB" w:rsidRDefault="00EE7FCF" w:rsidP="00CB3BFB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3BF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het bij de ander thuis anders is dan bij </w:t>
            </w:r>
            <w:r w:rsidR="00C4423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mijzelf</w:t>
            </w:r>
            <w:r w:rsidR="00CB3BF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0724297B" w14:textId="4F74E800" w:rsidR="00CD706F" w:rsidRDefault="00CD706F" w:rsidP="00CB3BFB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</w:t>
            </w:r>
            <w:r w:rsidR="00F9665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hoe andere kinderen</w:t>
            </w:r>
            <w:r w:rsidR="009D7B7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op de wereld elkaar groeten. </w:t>
            </w:r>
          </w:p>
          <w:p w14:paraId="43D334BD" w14:textId="244202B3" w:rsidR="00F96650" w:rsidRPr="00720144" w:rsidRDefault="00F96650" w:rsidP="00CB3BFB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weet </w:t>
            </w:r>
            <w:r w:rsidR="009D7B7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dat mensen thuis verschillend eten. </w:t>
            </w:r>
          </w:p>
        </w:tc>
      </w:tr>
      <w:tr w:rsidR="00CB3BFB" w:rsidRPr="00763B79" w14:paraId="52DC1A12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0F538CFF" w14:textId="77777777" w:rsidR="00CB3BFB" w:rsidRPr="00763B79" w:rsidRDefault="00CB3BFB" w:rsidP="00CB3BFB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1354DC98" w14:textId="37217BE2" w:rsidR="000B705B" w:rsidRPr="007A7585" w:rsidRDefault="000B705B" w:rsidP="00A96EB7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 kan vertellen dat het bij een kind uit een ander land</w:t>
            </w:r>
            <w:r w:rsidR="004C425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anders gaat dan bij mij thuis</w:t>
            </w:r>
            <w:r w:rsidR="00674CD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  <w:r w:rsidR="004C425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5D2DA2D2" w14:textId="2127942B" w:rsidR="00CB3BFB" w:rsidRDefault="00ED462C" w:rsidP="00CB3BFB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vertellen wat kinderen uit andere </w:t>
            </w:r>
            <w:r w:rsidR="00B7521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landen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eten. </w:t>
            </w:r>
          </w:p>
          <w:p w14:paraId="4B55194D" w14:textId="77777777" w:rsidR="00ED462C" w:rsidRDefault="00ED462C" w:rsidP="00CB3BFB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vertellen hoe kinderen in andere landen naar school gaan. </w:t>
            </w:r>
          </w:p>
          <w:p w14:paraId="1B465C87" w14:textId="1DE9709E" w:rsidR="00B7521E" w:rsidRDefault="00B7521E" w:rsidP="00CB3BFB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vertellen hoe kinderen in andere landen spelen. </w:t>
            </w:r>
          </w:p>
          <w:p w14:paraId="397E5255" w14:textId="61C291E5" w:rsidR="00ED462C" w:rsidRDefault="00ED462C" w:rsidP="00CB3BFB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kan vertellen hoe kinderen in andere landen wonen</w:t>
            </w:r>
            <w:r w:rsidR="00F3495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74F0BEFE" w14:textId="21793888" w:rsidR="00ED462C" w:rsidRPr="007A7585" w:rsidRDefault="00ED462C" w:rsidP="0083670C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vertellen hoe kinderen in anders landen samen feestvieren. </w:t>
            </w:r>
          </w:p>
        </w:tc>
      </w:tr>
      <w:tr w:rsidR="00CB3BFB" w:rsidRPr="00763B79" w14:paraId="0E57BED5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60E111DC" w14:textId="77777777" w:rsidR="00CB3BFB" w:rsidRPr="00763B79" w:rsidRDefault="00CB3BFB" w:rsidP="00CB3BFB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3576FF49" w14:textId="066C08A5" w:rsidR="00CB3BFB" w:rsidRPr="001511A7" w:rsidRDefault="00EE7FCF" w:rsidP="00CB3BF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CB3BF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kan</w:t>
            </w:r>
            <w:r w:rsidR="00A478F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="00177777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vertellen </w:t>
            </w:r>
            <w:r w:rsidR="008C7EE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dat </w:t>
            </w:r>
            <w:r w:rsidR="007D39D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we in Nederland eigen gewoontes hebben. </w:t>
            </w:r>
          </w:p>
        </w:tc>
        <w:tc>
          <w:tcPr>
            <w:tcW w:w="2734" w:type="pct"/>
          </w:tcPr>
          <w:p w14:paraId="007212C4" w14:textId="2422AFE4" w:rsidR="00CB3BFB" w:rsidRDefault="00EE7FCF" w:rsidP="00CB3BFB">
            <w:pPr>
              <w:pStyle w:val="Lijstalinea"/>
              <w:numPr>
                <w:ilvl w:val="0"/>
                <w:numId w:val="2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3BF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de ander groeten</w:t>
            </w:r>
            <w:r w:rsidR="00F3495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0777E80C" w14:textId="59C558C8" w:rsidR="00CB3BFB" w:rsidRPr="008B3DE0" w:rsidRDefault="00EE7FCF" w:rsidP="008B3DE0">
            <w:pPr>
              <w:pStyle w:val="Lijstalinea"/>
              <w:numPr>
                <w:ilvl w:val="0"/>
                <w:numId w:val="2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3BF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afscheid nemen van de ander. </w:t>
            </w:r>
          </w:p>
          <w:p w14:paraId="40506441" w14:textId="77777777" w:rsidR="008C7531" w:rsidRDefault="008C7531" w:rsidP="008C7531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vertellen hoe wij thuis eten. </w:t>
            </w:r>
          </w:p>
          <w:p w14:paraId="6D85DECA" w14:textId="77777777" w:rsidR="008C7531" w:rsidRDefault="008C7531" w:rsidP="005020D6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vertellen hoe ons huis </w:t>
            </w:r>
            <w:r w:rsidR="00063BF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eruitziet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10C27038" w14:textId="71EC5576" w:rsidR="00EB4140" w:rsidRPr="007A7585" w:rsidRDefault="00EB4140" w:rsidP="005020D6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vertellen dat </w:t>
            </w:r>
            <w:r w:rsidR="0010198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in Nederland veel mensen fietsen. </w:t>
            </w:r>
          </w:p>
        </w:tc>
      </w:tr>
      <w:tr w:rsidR="00CB3BFB" w:rsidRPr="00763B79" w14:paraId="4E2ACDA5" w14:textId="77777777" w:rsidTr="00AD5843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/>
          </w:tcPr>
          <w:p w14:paraId="5740A47B" w14:textId="77777777" w:rsidR="00CB3BFB" w:rsidRPr="00763B79" w:rsidRDefault="00CB3BFB" w:rsidP="00CB3BFB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65F2D7E0" w14:textId="4DD673B3" w:rsidR="00CB3BFB" w:rsidRPr="00282F3B" w:rsidRDefault="00EE7FCF" w:rsidP="00CB3BF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</w:t>
            </w:r>
            <w:r w:rsidR="00CB3BF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</w:t>
            </w:r>
            <w:r w:rsidR="001C0A7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vertellen </w:t>
            </w:r>
            <w:r w:rsidR="00CC12B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dat er mensen naar andere</w:t>
            </w:r>
            <w:r w:rsidR="00C71CA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landen</w:t>
            </w:r>
            <w:r w:rsidR="00CC12B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reizen om over God te vertellen. </w:t>
            </w:r>
          </w:p>
        </w:tc>
        <w:tc>
          <w:tcPr>
            <w:tcW w:w="2734" w:type="pct"/>
          </w:tcPr>
          <w:p w14:paraId="309C40CB" w14:textId="12C1D8E2" w:rsidR="00CB3BFB" w:rsidRDefault="00EE7FCF" w:rsidP="00CB3BFB">
            <w:pPr>
              <w:pStyle w:val="Lijstalinea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3BF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5B028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vertellen </w:t>
            </w:r>
            <w:r w:rsidR="005A415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voor welk goed doel</w:t>
            </w:r>
            <w:r w:rsidR="007605B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wij sparen </w:t>
            </w:r>
            <w:r w:rsidR="00686F5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met de klas. </w:t>
            </w:r>
          </w:p>
          <w:p w14:paraId="756E6729" w14:textId="6E2626E9" w:rsidR="00CB3BFB" w:rsidRDefault="00EE7FCF" w:rsidP="00CB3BFB">
            <w:pPr>
              <w:pStyle w:val="Lijstalinea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3BF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uitleggen dat zending gaat over het vertellen over God.</w:t>
            </w:r>
          </w:p>
          <w:p w14:paraId="1F3EFADE" w14:textId="18646DCE" w:rsidR="00CB3BFB" w:rsidRPr="001511A7" w:rsidRDefault="00EE7FCF" w:rsidP="00CB3BFB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3BF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uitleggen dat zending ook kan gaan over het helpen van anderen.  </w:t>
            </w:r>
          </w:p>
        </w:tc>
      </w:tr>
      <w:tr w:rsidR="00CB3BFB" w:rsidRPr="00763B79" w14:paraId="61461BA9" w14:textId="77777777" w:rsidTr="00AD5843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5B201938" w14:textId="77777777" w:rsidR="00CB3BFB" w:rsidRPr="00763B79" w:rsidRDefault="00CB3BFB" w:rsidP="00CB3BFB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797450DB" w14:textId="1378E564" w:rsidR="00BC3199" w:rsidRPr="009820F3" w:rsidRDefault="00AE17AE" w:rsidP="00CB3BF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Ik wil iets doen voor andere kinderen ook al zijn ze anders dan ik. </w:t>
            </w:r>
          </w:p>
        </w:tc>
        <w:tc>
          <w:tcPr>
            <w:tcW w:w="2734" w:type="pct"/>
          </w:tcPr>
          <w:p w14:paraId="17D129B7" w14:textId="77777777" w:rsidR="005753B6" w:rsidRDefault="00EE7FCF" w:rsidP="00CB3BFB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3BFB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</w:t>
            </w:r>
            <w:r w:rsidR="005753B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weten hoe het bij andere kinderen thuis gaat. </w:t>
            </w:r>
          </w:p>
          <w:p w14:paraId="482ACBCB" w14:textId="1A5AFD89" w:rsidR="00370351" w:rsidRDefault="00370351" w:rsidP="00CB3BFB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 respect hebben voor andere mensen met andere gewoonten.</w:t>
            </w:r>
          </w:p>
          <w:p w14:paraId="614DD534" w14:textId="2004F962" w:rsidR="00CB3BFB" w:rsidRPr="00720144" w:rsidRDefault="005753B6" w:rsidP="00144FF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Ik wil</w:t>
            </w:r>
            <w:r w:rsidR="00144FF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mij houden aan afspraken bij andere kinderen thuis. </w:t>
            </w:r>
          </w:p>
          <w:p w14:paraId="1BF35665" w14:textId="2DC7C7C9" w:rsidR="00CB3BFB" w:rsidRPr="007A7585" w:rsidRDefault="00EE7FCF" w:rsidP="00016C79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CB3BFB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zorgen </w:t>
            </w:r>
            <w:r w:rsidR="0085583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voor andere mensen. </w:t>
            </w:r>
          </w:p>
        </w:tc>
      </w:tr>
    </w:tbl>
    <w:p w14:paraId="599FFA5C" w14:textId="77777777" w:rsidR="00DA13C5" w:rsidRPr="00140D99" w:rsidRDefault="00DA13C5" w:rsidP="00DA13C5">
      <w:pPr>
        <w:spacing w:after="160" w:line="259" w:lineRule="auto"/>
        <w:rPr>
          <w:color w:val="003350"/>
        </w:rPr>
      </w:pPr>
    </w:p>
    <w:p w14:paraId="6498864C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sectPr w:rsidR="0038220C" w:rsidSect="00EB67D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C8E89" w14:textId="77777777" w:rsidR="00DA5ECD" w:rsidRDefault="00DA5ECD" w:rsidP="004B0919">
      <w:r>
        <w:separator/>
      </w:r>
    </w:p>
  </w:endnote>
  <w:endnote w:type="continuationSeparator" w:id="0">
    <w:p w14:paraId="1287D8A8" w14:textId="77777777" w:rsidR="00DA5ECD" w:rsidRDefault="00DA5ECD" w:rsidP="004B0919">
      <w:r>
        <w:continuationSeparator/>
      </w:r>
    </w:p>
  </w:endnote>
  <w:endnote w:type="continuationNotice" w:id="1">
    <w:p w14:paraId="151E1218" w14:textId="77777777" w:rsidR="00DA5ECD" w:rsidRDefault="00DA5E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Content>
          <w:p w14:paraId="474FA2F1" w14:textId="29C6CDC3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552ACCE5" w14:textId="77777777" w:rsidR="004B0919" w:rsidRDefault="004B0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0334" w14:textId="77777777" w:rsidR="004B0919" w:rsidRPr="00664CCC" w:rsidRDefault="00664CCC" w:rsidP="00664CCC">
    <w:pPr>
      <w:pStyle w:val="Voettekst"/>
      <w:rPr>
        <w:rFonts w:asciiTheme="minorHAnsi" w:hAnsiTheme="minorHAnsi" w:cstheme="minorHAnsi"/>
        <w:noProof/>
        <w:color w:val="003350"/>
        <w:sz w:val="16"/>
        <w:szCs w:val="16"/>
      </w:rPr>
    </w:pPr>
    <w:r w:rsidRPr="00664CCC">
      <w:rPr>
        <w:rFonts w:asciiTheme="minorHAnsi" w:hAnsiTheme="minorHAnsi" w:cstheme="minorHAnsi"/>
        <w:noProof/>
        <w:color w:val="003350"/>
        <w:sz w:val="16"/>
        <w:szCs w:val="16"/>
      </w:rPr>
      <w:drawing>
        <wp:anchor distT="0" distB="0" distL="114300" distR="114300" simplePos="0" relativeHeight="251658242" behindDoc="0" locked="0" layoutInCell="1" allowOverlap="1" wp14:anchorId="75CDF3EB" wp14:editId="79138158">
          <wp:simplePos x="0" y="0"/>
          <wp:positionH relativeFrom="margin">
            <wp:posOffset>-520700</wp:posOffset>
          </wp:positionH>
          <wp:positionV relativeFrom="margin">
            <wp:posOffset>8968105</wp:posOffset>
          </wp:positionV>
          <wp:extent cx="379095" cy="370205"/>
          <wp:effectExtent l="0" t="0" r="1905" b="0"/>
          <wp:wrapSquare wrapText="bothSides"/>
          <wp:docPr id="1948750668" name="Afbeelding 2" descr="Afbeelding met logo, ontwerp, Graphics, clipa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logo, ontwerp, Graphics, clipar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095" cy="370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4CCC">
      <w:rPr>
        <w:rFonts w:asciiTheme="minorHAnsi" w:hAnsiTheme="minorHAnsi" w:cstheme="minorHAnsi"/>
        <w:noProof/>
        <w:color w:val="003350"/>
        <w:sz w:val="16"/>
        <w:szCs w:val="16"/>
      </w:rPr>
      <w:t>Gouwe Academie is een onderwijskundige kennispartner voor bedrijven met ICT-oplossingen voor het onderwijs. Wij verzorgen ondersteuning, scholing en begeleiding voor ParnasSys, Gynzy, Kidskonnect, Cito, Dia en IEP en bij onze eigen producten Zien!, Kindkans en Leer- en ontwikkelingslijnen 0-7 jaar.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8D717" w14:textId="77777777" w:rsidR="00DA5ECD" w:rsidRDefault="00DA5ECD" w:rsidP="004B0919">
      <w:r>
        <w:separator/>
      </w:r>
    </w:p>
  </w:footnote>
  <w:footnote w:type="continuationSeparator" w:id="0">
    <w:p w14:paraId="2987AA2C" w14:textId="77777777" w:rsidR="00DA5ECD" w:rsidRDefault="00DA5ECD" w:rsidP="004B0919">
      <w:r>
        <w:continuationSeparator/>
      </w:r>
    </w:p>
  </w:footnote>
  <w:footnote w:type="continuationNotice" w:id="1">
    <w:p w14:paraId="6A09A55D" w14:textId="77777777" w:rsidR="00DA5ECD" w:rsidRDefault="00DA5E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C0D31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9AB191E" wp14:editId="53EF48A6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67D2CDDE" w14:textId="77777777" w:rsidR="002277ED" w:rsidRDefault="002277ED" w:rsidP="004B0919">
    <w:pPr>
      <w:pStyle w:val="Koptekst"/>
      <w:rPr>
        <w:noProof/>
      </w:rPr>
    </w:pPr>
  </w:p>
  <w:p w14:paraId="1D3098EA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4F6F4" w14:textId="401950F3" w:rsidR="004B0919" w:rsidRDefault="00DA13C5">
    <w:pPr>
      <w:pStyle w:val="Koptekst"/>
    </w:pPr>
    <w:r>
      <w:rPr>
        <w:noProof/>
      </w:rPr>
      <w:drawing>
        <wp:inline distT="0" distB="0" distL="0" distR="0" wp14:anchorId="26435FA8" wp14:editId="01B980A9">
          <wp:extent cx="1624829" cy="1535373"/>
          <wp:effectExtent l="0" t="0" r="0" b="8255"/>
          <wp:docPr id="5" name="Picture 5" descr="SL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1324" cy="1550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093C">
      <w:rPr>
        <w:noProof/>
      </w:rPr>
      <w:drawing>
        <wp:anchor distT="0" distB="0" distL="114300" distR="114300" simplePos="0" relativeHeight="251658241" behindDoc="1" locked="0" layoutInCell="1" allowOverlap="1" wp14:anchorId="1DC2DD5A" wp14:editId="57B27F64">
          <wp:simplePos x="0" y="0"/>
          <wp:positionH relativeFrom="column">
            <wp:posOffset>871855</wp:posOffset>
          </wp:positionH>
          <wp:positionV relativeFrom="paragraph">
            <wp:posOffset>-487680</wp:posOffset>
          </wp:positionV>
          <wp:extent cx="5760720" cy="2257425"/>
          <wp:effectExtent l="0" t="0" r="0" b="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2298"/>
                  <a:stretch/>
                </pic:blipFill>
                <pic:spPr bwMode="auto">
                  <a:xfrm>
                    <a:off x="0" y="0"/>
                    <a:ext cx="5760720" cy="2257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5.5pt;height:53pt" o:bullet="t">
        <v:imagedata r:id="rId1" o:title="MicrosoftTeams-image (1)"/>
      </v:shape>
    </w:pict>
  </w:numPicBullet>
  <w:abstractNum w:abstractNumId="0" w15:restartNumberingAfterBreak="0">
    <w:nsid w:val="08183612"/>
    <w:multiLevelType w:val="hybridMultilevel"/>
    <w:tmpl w:val="20941D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62090"/>
    <w:multiLevelType w:val="hybridMultilevel"/>
    <w:tmpl w:val="F7B68B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560E8"/>
    <w:multiLevelType w:val="hybridMultilevel"/>
    <w:tmpl w:val="9B661DFC"/>
    <w:lvl w:ilvl="0" w:tplc="D47AC7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019D5"/>
    <w:multiLevelType w:val="hybridMultilevel"/>
    <w:tmpl w:val="7CE021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D08A5"/>
    <w:multiLevelType w:val="hybridMultilevel"/>
    <w:tmpl w:val="915017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3189B"/>
    <w:multiLevelType w:val="hybridMultilevel"/>
    <w:tmpl w:val="5BDEDD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41E62"/>
    <w:multiLevelType w:val="hybridMultilevel"/>
    <w:tmpl w:val="7BB8C4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A7D56"/>
    <w:multiLevelType w:val="hybridMultilevel"/>
    <w:tmpl w:val="00AE83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517FF"/>
    <w:multiLevelType w:val="hybridMultilevel"/>
    <w:tmpl w:val="A7DAFF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C3034"/>
    <w:multiLevelType w:val="hybridMultilevel"/>
    <w:tmpl w:val="0CB874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A6708B"/>
    <w:multiLevelType w:val="hybridMultilevel"/>
    <w:tmpl w:val="BC6642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323E65"/>
    <w:multiLevelType w:val="hybridMultilevel"/>
    <w:tmpl w:val="4BB4AB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D55804"/>
    <w:multiLevelType w:val="hybridMultilevel"/>
    <w:tmpl w:val="9152A1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36292"/>
    <w:multiLevelType w:val="hybridMultilevel"/>
    <w:tmpl w:val="24949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B44219"/>
    <w:multiLevelType w:val="hybridMultilevel"/>
    <w:tmpl w:val="EB9078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04DB0"/>
    <w:multiLevelType w:val="hybridMultilevel"/>
    <w:tmpl w:val="207695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80639"/>
    <w:multiLevelType w:val="hybridMultilevel"/>
    <w:tmpl w:val="09D48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5B376B"/>
    <w:multiLevelType w:val="hybridMultilevel"/>
    <w:tmpl w:val="7A72D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6B2E40"/>
    <w:multiLevelType w:val="hybridMultilevel"/>
    <w:tmpl w:val="880CC4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23226E"/>
    <w:multiLevelType w:val="hybridMultilevel"/>
    <w:tmpl w:val="B3A8C7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A650C1"/>
    <w:multiLevelType w:val="hybridMultilevel"/>
    <w:tmpl w:val="8F8A07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807C5"/>
    <w:multiLevelType w:val="hybridMultilevel"/>
    <w:tmpl w:val="527E1D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888000">
    <w:abstractNumId w:val="23"/>
  </w:num>
  <w:num w:numId="2" w16cid:durableId="480774690">
    <w:abstractNumId w:val="12"/>
  </w:num>
  <w:num w:numId="3" w16cid:durableId="2021153377">
    <w:abstractNumId w:val="16"/>
  </w:num>
  <w:num w:numId="4" w16cid:durableId="924993501">
    <w:abstractNumId w:val="11"/>
  </w:num>
  <w:num w:numId="5" w16cid:durableId="1964533995">
    <w:abstractNumId w:val="24"/>
  </w:num>
  <w:num w:numId="6" w16cid:durableId="310139652">
    <w:abstractNumId w:val="20"/>
  </w:num>
  <w:num w:numId="7" w16cid:durableId="301204208">
    <w:abstractNumId w:val="18"/>
  </w:num>
  <w:num w:numId="8" w16cid:durableId="1612323459">
    <w:abstractNumId w:val="14"/>
  </w:num>
  <w:num w:numId="9" w16cid:durableId="338237547">
    <w:abstractNumId w:val="26"/>
  </w:num>
  <w:num w:numId="10" w16cid:durableId="2001233632">
    <w:abstractNumId w:val="19"/>
  </w:num>
  <w:num w:numId="11" w16cid:durableId="1277247633">
    <w:abstractNumId w:val="7"/>
  </w:num>
  <w:num w:numId="12" w16cid:durableId="1034962633">
    <w:abstractNumId w:val="15"/>
  </w:num>
  <w:num w:numId="13" w16cid:durableId="1389766714">
    <w:abstractNumId w:val="27"/>
  </w:num>
  <w:num w:numId="14" w16cid:durableId="486629458">
    <w:abstractNumId w:val="21"/>
  </w:num>
  <w:num w:numId="15" w16cid:durableId="1658680227">
    <w:abstractNumId w:val="25"/>
  </w:num>
  <w:num w:numId="16" w16cid:durableId="321738050">
    <w:abstractNumId w:val="3"/>
  </w:num>
  <w:num w:numId="17" w16cid:durableId="676462986">
    <w:abstractNumId w:val="10"/>
  </w:num>
  <w:num w:numId="18" w16cid:durableId="259678619">
    <w:abstractNumId w:val="9"/>
  </w:num>
  <w:num w:numId="19" w16cid:durableId="112095477">
    <w:abstractNumId w:val="13"/>
  </w:num>
  <w:num w:numId="20" w16cid:durableId="63143320">
    <w:abstractNumId w:val="0"/>
  </w:num>
  <w:num w:numId="21" w16cid:durableId="1249385707">
    <w:abstractNumId w:val="2"/>
  </w:num>
  <w:num w:numId="22" w16cid:durableId="1856917673">
    <w:abstractNumId w:val="8"/>
  </w:num>
  <w:num w:numId="23" w16cid:durableId="1783381720">
    <w:abstractNumId w:val="5"/>
  </w:num>
  <w:num w:numId="24" w16cid:durableId="2069453596">
    <w:abstractNumId w:val="4"/>
  </w:num>
  <w:num w:numId="25" w16cid:durableId="312761571">
    <w:abstractNumId w:val="6"/>
  </w:num>
  <w:num w:numId="26" w16cid:durableId="485168536">
    <w:abstractNumId w:val="1"/>
  </w:num>
  <w:num w:numId="27" w16cid:durableId="630021258">
    <w:abstractNumId w:val="22"/>
  </w:num>
  <w:num w:numId="28" w16cid:durableId="1158029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3C5"/>
    <w:rsid w:val="00000EBF"/>
    <w:rsid w:val="00011E71"/>
    <w:rsid w:val="00016C79"/>
    <w:rsid w:val="00026F29"/>
    <w:rsid w:val="00035F30"/>
    <w:rsid w:val="0003628A"/>
    <w:rsid w:val="00051F69"/>
    <w:rsid w:val="00052825"/>
    <w:rsid w:val="00057B80"/>
    <w:rsid w:val="00061AE4"/>
    <w:rsid w:val="00063A22"/>
    <w:rsid w:val="00063BFA"/>
    <w:rsid w:val="00066D6B"/>
    <w:rsid w:val="0007207D"/>
    <w:rsid w:val="00075AF5"/>
    <w:rsid w:val="000778FE"/>
    <w:rsid w:val="0008545D"/>
    <w:rsid w:val="000945BF"/>
    <w:rsid w:val="000960FA"/>
    <w:rsid w:val="000A071E"/>
    <w:rsid w:val="000A4758"/>
    <w:rsid w:val="000B31CC"/>
    <w:rsid w:val="000B646B"/>
    <w:rsid w:val="000B705B"/>
    <w:rsid w:val="000D246A"/>
    <w:rsid w:val="000D3EED"/>
    <w:rsid w:val="000D6D81"/>
    <w:rsid w:val="000D7D60"/>
    <w:rsid w:val="000F2111"/>
    <w:rsid w:val="00101980"/>
    <w:rsid w:val="001111FB"/>
    <w:rsid w:val="001230BF"/>
    <w:rsid w:val="00131C70"/>
    <w:rsid w:val="00132F13"/>
    <w:rsid w:val="00136DAF"/>
    <w:rsid w:val="001444BC"/>
    <w:rsid w:val="00144A2B"/>
    <w:rsid w:val="00144FF2"/>
    <w:rsid w:val="001550CF"/>
    <w:rsid w:val="00163E86"/>
    <w:rsid w:val="00171A4A"/>
    <w:rsid w:val="0017425F"/>
    <w:rsid w:val="00177777"/>
    <w:rsid w:val="0018093C"/>
    <w:rsid w:val="00190837"/>
    <w:rsid w:val="0019199F"/>
    <w:rsid w:val="001A668A"/>
    <w:rsid w:val="001A6FD0"/>
    <w:rsid w:val="001B2EA5"/>
    <w:rsid w:val="001C0A7E"/>
    <w:rsid w:val="001C1451"/>
    <w:rsid w:val="001D5C5E"/>
    <w:rsid w:val="001E1FD5"/>
    <w:rsid w:val="001F2D3D"/>
    <w:rsid w:val="001F2DEB"/>
    <w:rsid w:val="001F3651"/>
    <w:rsid w:val="001F3AD1"/>
    <w:rsid w:val="001F4EBE"/>
    <w:rsid w:val="0021084F"/>
    <w:rsid w:val="00215DAA"/>
    <w:rsid w:val="0022205C"/>
    <w:rsid w:val="00226A47"/>
    <w:rsid w:val="002277ED"/>
    <w:rsid w:val="00227D95"/>
    <w:rsid w:val="002303AF"/>
    <w:rsid w:val="00235DB5"/>
    <w:rsid w:val="00236EA5"/>
    <w:rsid w:val="0023714D"/>
    <w:rsid w:val="002401AF"/>
    <w:rsid w:val="0024158A"/>
    <w:rsid w:val="00245A6D"/>
    <w:rsid w:val="00247A20"/>
    <w:rsid w:val="00253936"/>
    <w:rsid w:val="00253A54"/>
    <w:rsid w:val="0027043C"/>
    <w:rsid w:val="00272865"/>
    <w:rsid w:val="00281503"/>
    <w:rsid w:val="002819A6"/>
    <w:rsid w:val="002832C2"/>
    <w:rsid w:val="00286426"/>
    <w:rsid w:val="00295D20"/>
    <w:rsid w:val="002A50E0"/>
    <w:rsid w:val="002C5990"/>
    <w:rsid w:val="002D428E"/>
    <w:rsid w:val="002D5888"/>
    <w:rsid w:val="002D7DE4"/>
    <w:rsid w:val="002F0AA8"/>
    <w:rsid w:val="002F6689"/>
    <w:rsid w:val="00314294"/>
    <w:rsid w:val="003225D4"/>
    <w:rsid w:val="003317CE"/>
    <w:rsid w:val="003372D4"/>
    <w:rsid w:val="0034689A"/>
    <w:rsid w:val="00370351"/>
    <w:rsid w:val="0037112A"/>
    <w:rsid w:val="00371580"/>
    <w:rsid w:val="00374C8A"/>
    <w:rsid w:val="0038220C"/>
    <w:rsid w:val="003839E4"/>
    <w:rsid w:val="00384564"/>
    <w:rsid w:val="003B3ABB"/>
    <w:rsid w:val="003C4259"/>
    <w:rsid w:val="003C69DA"/>
    <w:rsid w:val="003E261B"/>
    <w:rsid w:val="003F6EAF"/>
    <w:rsid w:val="00407CB5"/>
    <w:rsid w:val="00422AAC"/>
    <w:rsid w:val="00424C1B"/>
    <w:rsid w:val="0043402E"/>
    <w:rsid w:val="0045753D"/>
    <w:rsid w:val="004762AE"/>
    <w:rsid w:val="00476430"/>
    <w:rsid w:val="00481502"/>
    <w:rsid w:val="004831F3"/>
    <w:rsid w:val="004834AB"/>
    <w:rsid w:val="004844E3"/>
    <w:rsid w:val="00493D23"/>
    <w:rsid w:val="0049408D"/>
    <w:rsid w:val="00495C75"/>
    <w:rsid w:val="00496B7C"/>
    <w:rsid w:val="00497B0F"/>
    <w:rsid w:val="004A27EE"/>
    <w:rsid w:val="004A4C9B"/>
    <w:rsid w:val="004B0919"/>
    <w:rsid w:val="004B0CB1"/>
    <w:rsid w:val="004B5E33"/>
    <w:rsid w:val="004C1173"/>
    <w:rsid w:val="004C37C4"/>
    <w:rsid w:val="004C4254"/>
    <w:rsid w:val="004C4B38"/>
    <w:rsid w:val="004E0DA1"/>
    <w:rsid w:val="004F1BE7"/>
    <w:rsid w:val="004F4D1C"/>
    <w:rsid w:val="005020D6"/>
    <w:rsid w:val="005067D0"/>
    <w:rsid w:val="00510D37"/>
    <w:rsid w:val="00515917"/>
    <w:rsid w:val="00524912"/>
    <w:rsid w:val="00524EBA"/>
    <w:rsid w:val="00527585"/>
    <w:rsid w:val="005319B5"/>
    <w:rsid w:val="00533A4B"/>
    <w:rsid w:val="00535898"/>
    <w:rsid w:val="0054208A"/>
    <w:rsid w:val="005420F8"/>
    <w:rsid w:val="00542107"/>
    <w:rsid w:val="00543C53"/>
    <w:rsid w:val="00547CC2"/>
    <w:rsid w:val="005601B6"/>
    <w:rsid w:val="00565845"/>
    <w:rsid w:val="005725A1"/>
    <w:rsid w:val="00574B3D"/>
    <w:rsid w:val="005753B6"/>
    <w:rsid w:val="00585EBE"/>
    <w:rsid w:val="00594AF1"/>
    <w:rsid w:val="005A1146"/>
    <w:rsid w:val="005A4153"/>
    <w:rsid w:val="005A6D0C"/>
    <w:rsid w:val="005A788F"/>
    <w:rsid w:val="005B0287"/>
    <w:rsid w:val="005C4610"/>
    <w:rsid w:val="005D5199"/>
    <w:rsid w:val="005E3439"/>
    <w:rsid w:val="005E7CF2"/>
    <w:rsid w:val="005F5B9B"/>
    <w:rsid w:val="0060736D"/>
    <w:rsid w:val="0060777B"/>
    <w:rsid w:val="00614307"/>
    <w:rsid w:val="0061518F"/>
    <w:rsid w:val="00620FE3"/>
    <w:rsid w:val="00621832"/>
    <w:rsid w:val="00622709"/>
    <w:rsid w:val="00631050"/>
    <w:rsid w:val="006324EC"/>
    <w:rsid w:val="00637783"/>
    <w:rsid w:val="00645B0E"/>
    <w:rsid w:val="0064636A"/>
    <w:rsid w:val="0064704C"/>
    <w:rsid w:val="00651B8B"/>
    <w:rsid w:val="00651C41"/>
    <w:rsid w:val="00664CCC"/>
    <w:rsid w:val="00673F2F"/>
    <w:rsid w:val="00674CDD"/>
    <w:rsid w:val="00686F53"/>
    <w:rsid w:val="0069684E"/>
    <w:rsid w:val="00697423"/>
    <w:rsid w:val="006A5130"/>
    <w:rsid w:val="006A5D51"/>
    <w:rsid w:val="006B366B"/>
    <w:rsid w:val="006E652F"/>
    <w:rsid w:val="006F19A2"/>
    <w:rsid w:val="006F7D18"/>
    <w:rsid w:val="00717630"/>
    <w:rsid w:val="00717E5F"/>
    <w:rsid w:val="00724839"/>
    <w:rsid w:val="007261B2"/>
    <w:rsid w:val="00731714"/>
    <w:rsid w:val="0073182C"/>
    <w:rsid w:val="0073216E"/>
    <w:rsid w:val="00732BC4"/>
    <w:rsid w:val="00732BD3"/>
    <w:rsid w:val="007371B0"/>
    <w:rsid w:val="00742303"/>
    <w:rsid w:val="0074578A"/>
    <w:rsid w:val="0074661C"/>
    <w:rsid w:val="00747BF2"/>
    <w:rsid w:val="00757B17"/>
    <w:rsid w:val="007605B8"/>
    <w:rsid w:val="00762E28"/>
    <w:rsid w:val="007644CF"/>
    <w:rsid w:val="00771823"/>
    <w:rsid w:val="00783794"/>
    <w:rsid w:val="007A1FB1"/>
    <w:rsid w:val="007A5BE9"/>
    <w:rsid w:val="007A7585"/>
    <w:rsid w:val="007B543A"/>
    <w:rsid w:val="007D1EDE"/>
    <w:rsid w:val="007D39DB"/>
    <w:rsid w:val="007F0428"/>
    <w:rsid w:val="007F25FD"/>
    <w:rsid w:val="007F2757"/>
    <w:rsid w:val="00803086"/>
    <w:rsid w:val="00810801"/>
    <w:rsid w:val="00813C64"/>
    <w:rsid w:val="0083670C"/>
    <w:rsid w:val="00846AE2"/>
    <w:rsid w:val="00846B1A"/>
    <w:rsid w:val="0085583A"/>
    <w:rsid w:val="00860929"/>
    <w:rsid w:val="00864941"/>
    <w:rsid w:val="00865E9A"/>
    <w:rsid w:val="008741BE"/>
    <w:rsid w:val="00876257"/>
    <w:rsid w:val="00881F13"/>
    <w:rsid w:val="00882EFE"/>
    <w:rsid w:val="00883F07"/>
    <w:rsid w:val="00890C1F"/>
    <w:rsid w:val="00892D02"/>
    <w:rsid w:val="00897881"/>
    <w:rsid w:val="008A70EF"/>
    <w:rsid w:val="008B3DE0"/>
    <w:rsid w:val="008C2947"/>
    <w:rsid w:val="008C4C97"/>
    <w:rsid w:val="008C603F"/>
    <w:rsid w:val="008C7531"/>
    <w:rsid w:val="008C7EEB"/>
    <w:rsid w:val="008D5D1D"/>
    <w:rsid w:val="008E54A2"/>
    <w:rsid w:val="008F1A4A"/>
    <w:rsid w:val="00903117"/>
    <w:rsid w:val="00906D02"/>
    <w:rsid w:val="00907433"/>
    <w:rsid w:val="00911738"/>
    <w:rsid w:val="00917DE9"/>
    <w:rsid w:val="00920B86"/>
    <w:rsid w:val="00923D20"/>
    <w:rsid w:val="00926840"/>
    <w:rsid w:val="00926ACF"/>
    <w:rsid w:val="009313E5"/>
    <w:rsid w:val="00935E6E"/>
    <w:rsid w:val="009367A8"/>
    <w:rsid w:val="009372C3"/>
    <w:rsid w:val="009442C7"/>
    <w:rsid w:val="00953911"/>
    <w:rsid w:val="009623E9"/>
    <w:rsid w:val="00962439"/>
    <w:rsid w:val="00964C37"/>
    <w:rsid w:val="00964D58"/>
    <w:rsid w:val="009675E5"/>
    <w:rsid w:val="0098395F"/>
    <w:rsid w:val="0098711B"/>
    <w:rsid w:val="00993B59"/>
    <w:rsid w:val="009B14C2"/>
    <w:rsid w:val="009B1737"/>
    <w:rsid w:val="009D36C3"/>
    <w:rsid w:val="009D7B7A"/>
    <w:rsid w:val="009E162F"/>
    <w:rsid w:val="009E5C6F"/>
    <w:rsid w:val="009E62FF"/>
    <w:rsid w:val="009F3845"/>
    <w:rsid w:val="00A00E73"/>
    <w:rsid w:val="00A02E21"/>
    <w:rsid w:val="00A03150"/>
    <w:rsid w:val="00A2141F"/>
    <w:rsid w:val="00A22CC7"/>
    <w:rsid w:val="00A34F60"/>
    <w:rsid w:val="00A478F1"/>
    <w:rsid w:val="00A53074"/>
    <w:rsid w:val="00A556C1"/>
    <w:rsid w:val="00A57FF6"/>
    <w:rsid w:val="00A60E05"/>
    <w:rsid w:val="00A75471"/>
    <w:rsid w:val="00A83C8B"/>
    <w:rsid w:val="00A874B4"/>
    <w:rsid w:val="00A96EB7"/>
    <w:rsid w:val="00AA5445"/>
    <w:rsid w:val="00AA5516"/>
    <w:rsid w:val="00AB1FD9"/>
    <w:rsid w:val="00AC1BB8"/>
    <w:rsid w:val="00AD06CD"/>
    <w:rsid w:val="00AD6A94"/>
    <w:rsid w:val="00AE17AE"/>
    <w:rsid w:val="00AF1FBF"/>
    <w:rsid w:val="00AF26C4"/>
    <w:rsid w:val="00B035CB"/>
    <w:rsid w:val="00B06C6E"/>
    <w:rsid w:val="00B16ECA"/>
    <w:rsid w:val="00B2099B"/>
    <w:rsid w:val="00B215A0"/>
    <w:rsid w:val="00B26D8D"/>
    <w:rsid w:val="00B31E5B"/>
    <w:rsid w:val="00B3713B"/>
    <w:rsid w:val="00B423F3"/>
    <w:rsid w:val="00B47336"/>
    <w:rsid w:val="00B73CA7"/>
    <w:rsid w:val="00B7521E"/>
    <w:rsid w:val="00B75CB4"/>
    <w:rsid w:val="00B87927"/>
    <w:rsid w:val="00B901F7"/>
    <w:rsid w:val="00B95447"/>
    <w:rsid w:val="00BB0510"/>
    <w:rsid w:val="00BB0C0D"/>
    <w:rsid w:val="00BB0E99"/>
    <w:rsid w:val="00BB358B"/>
    <w:rsid w:val="00BC100A"/>
    <w:rsid w:val="00BC3199"/>
    <w:rsid w:val="00BF2B24"/>
    <w:rsid w:val="00C07D5F"/>
    <w:rsid w:val="00C15F4B"/>
    <w:rsid w:val="00C16232"/>
    <w:rsid w:val="00C20380"/>
    <w:rsid w:val="00C2396D"/>
    <w:rsid w:val="00C26776"/>
    <w:rsid w:val="00C26B42"/>
    <w:rsid w:val="00C43043"/>
    <w:rsid w:val="00C44232"/>
    <w:rsid w:val="00C47DAE"/>
    <w:rsid w:val="00C505E9"/>
    <w:rsid w:val="00C55B6C"/>
    <w:rsid w:val="00C71CAD"/>
    <w:rsid w:val="00C814D7"/>
    <w:rsid w:val="00C833DC"/>
    <w:rsid w:val="00C90721"/>
    <w:rsid w:val="00CA3312"/>
    <w:rsid w:val="00CB0046"/>
    <w:rsid w:val="00CB3BFB"/>
    <w:rsid w:val="00CB4084"/>
    <w:rsid w:val="00CB7E2E"/>
    <w:rsid w:val="00CC01BB"/>
    <w:rsid w:val="00CC074C"/>
    <w:rsid w:val="00CC12BE"/>
    <w:rsid w:val="00CC209E"/>
    <w:rsid w:val="00CD0596"/>
    <w:rsid w:val="00CD4A2E"/>
    <w:rsid w:val="00CD706F"/>
    <w:rsid w:val="00CE35CF"/>
    <w:rsid w:val="00CE4759"/>
    <w:rsid w:val="00CF24A7"/>
    <w:rsid w:val="00CF3A54"/>
    <w:rsid w:val="00CF3D67"/>
    <w:rsid w:val="00D10871"/>
    <w:rsid w:val="00D112BF"/>
    <w:rsid w:val="00D25260"/>
    <w:rsid w:val="00D65C35"/>
    <w:rsid w:val="00D7387D"/>
    <w:rsid w:val="00D76F62"/>
    <w:rsid w:val="00D77AFD"/>
    <w:rsid w:val="00D77D64"/>
    <w:rsid w:val="00D84639"/>
    <w:rsid w:val="00D847FD"/>
    <w:rsid w:val="00D856E0"/>
    <w:rsid w:val="00D8608A"/>
    <w:rsid w:val="00D913DA"/>
    <w:rsid w:val="00D927DD"/>
    <w:rsid w:val="00DA13C5"/>
    <w:rsid w:val="00DA22F7"/>
    <w:rsid w:val="00DA5ECD"/>
    <w:rsid w:val="00DB1CED"/>
    <w:rsid w:val="00DC26CA"/>
    <w:rsid w:val="00DC3875"/>
    <w:rsid w:val="00DC3C1A"/>
    <w:rsid w:val="00DC4117"/>
    <w:rsid w:val="00DD3FAA"/>
    <w:rsid w:val="00DD4677"/>
    <w:rsid w:val="00DD4BAE"/>
    <w:rsid w:val="00DD79BD"/>
    <w:rsid w:val="00DE5E2A"/>
    <w:rsid w:val="00DE71CF"/>
    <w:rsid w:val="00DF01F4"/>
    <w:rsid w:val="00E01F4B"/>
    <w:rsid w:val="00E0257F"/>
    <w:rsid w:val="00E05C35"/>
    <w:rsid w:val="00E16F13"/>
    <w:rsid w:val="00E1759A"/>
    <w:rsid w:val="00E22082"/>
    <w:rsid w:val="00E229DD"/>
    <w:rsid w:val="00E253B8"/>
    <w:rsid w:val="00E428DF"/>
    <w:rsid w:val="00E43592"/>
    <w:rsid w:val="00E46A57"/>
    <w:rsid w:val="00E47DFA"/>
    <w:rsid w:val="00E54F0E"/>
    <w:rsid w:val="00E677D9"/>
    <w:rsid w:val="00E76341"/>
    <w:rsid w:val="00E850FF"/>
    <w:rsid w:val="00EA6AA6"/>
    <w:rsid w:val="00EB4140"/>
    <w:rsid w:val="00EB57D3"/>
    <w:rsid w:val="00EB67D3"/>
    <w:rsid w:val="00EB7F50"/>
    <w:rsid w:val="00EC62D8"/>
    <w:rsid w:val="00ED19C1"/>
    <w:rsid w:val="00ED462C"/>
    <w:rsid w:val="00ED4E22"/>
    <w:rsid w:val="00EE38DE"/>
    <w:rsid w:val="00EE7FCF"/>
    <w:rsid w:val="00EF31CF"/>
    <w:rsid w:val="00EF37B6"/>
    <w:rsid w:val="00EF6F60"/>
    <w:rsid w:val="00F00B5F"/>
    <w:rsid w:val="00F01887"/>
    <w:rsid w:val="00F11739"/>
    <w:rsid w:val="00F15659"/>
    <w:rsid w:val="00F221B5"/>
    <w:rsid w:val="00F2622B"/>
    <w:rsid w:val="00F32577"/>
    <w:rsid w:val="00F34959"/>
    <w:rsid w:val="00F36C84"/>
    <w:rsid w:val="00F40907"/>
    <w:rsid w:val="00F417DE"/>
    <w:rsid w:val="00F41D51"/>
    <w:rsid w:val="00F436FA"/>
    <w:rsid w:val="00F5342D"/>
    <w:rsid w:val="00F55493"/>
    <w:rsid w:val="00F578A0"/>
    <w:rsid w:val="00F6294B"/>
    <w:rsid w:val="00F67D0D"/>
    <w:rsid w:val="00F74F95"/>
    <w:rsid w:val="00F7772C"/>
    <w:rsid w:val="00F80C33"/>
    <w:rsid w:val="00F86F48"/>
    <w:rsid w:val="00F96650"/>
    <w:rsid w:val="00FA3D3E"/>
    <w:rsid w:val="00FC0D7A"/>
    <w:rsid w:val="00FC5CB0"/>
    <w:rsid w:val="00FD2788"/>
    <w:rsid w:val="00FD304B"/>
    <w:rsid w:val="00FD42F4"/>
    <w:rsid w:val="00FF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6FC353"/>
  <w15:chartTrackingRefBased/>
  <w15:docId w15:val="{E0AB8076-7911-45A0-AE1E-B9E5FFA7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72D4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qFormat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DA13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A13C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A13C5"/>
    <w:rPr>
      <w:rFonts w:ascii="Calibri" w:hAnsi="Calibri"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DA13C5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4834AB"/>
    <w:pPr>
      <w:spacing w:line="240" w:lineRule="auto"/>
    </w:pPr>
    <w:rPr>
      <w:rFonts w:ascii="Calibri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491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4912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tr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72611-bf81-487e-b0f6-1ac12b8ec030" xsi:nil="true"/>
    <lcf76f155ced4ddcb4097134ff3c332f xmlns="60894600-8476-4fd7-b2c5-ff917fc705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3B256C-2F2D-48FB-89A5-A09012168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fbe72611-bf81-487e-b0f6-1ac12b8ec030"/>
    <ds:schemaRef ds:uri="60894600-8476-4fd7-b2c5-ff917fc705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555</TotalTime>
  <Pages>3</Pages>
  <Words>1112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Botter, Thomas | Gouwe Academie</dc:creator>
  <cp:keywords/>
  <dc:description/>
  <cp:lastModifiedBy>Botter, Thomas | Gouwe Academie</cp:lastModifiedBy>
  <cp:revision>268</cp:revision>
  <dcterms:created xsi:type="dcterms:W3CDTF">2025-07-03T07:37:00Z</dcterms:created>
  <dcterms:modified xsi:type="dcterms:W3CDTF">2026-06-29T13:11:00Z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0x0101007227886670A4734A9243D440CDF8C67F</vt:lpwstr>
  </property>
  <property fmtid="{D5CDD505-2E9C-101B-9397-08002B2CF9AE}" pid="3" name="Flowuitvoeren">
    <vt:lpwstr>Ja</vt:lpwstr>
  </property>
  <property fmtid="{D5CDD505-2E9C-101B-9397-08002B2CF9AE}" pid="4" name="MediaServiceImageTags">
    <vt:lpwstr/>
  </property>
</Properties>
</file>