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ADDAF" w14:textId="2C7A1AE2" w:rsidR="000E6394" w:rsidRPr="00140D99" w:rsidRDefault="000E6394" w:rsidP="000E6394">
      <w:pPr>
        <w:pStyle w:val="Kop2"/>
        <w:rPr>
          <w:b/>
          <w:bCs/>
        </w:rPr>
      </w:pPr>
      <w:bookmarkStart w:id="0" w:name="_Toc149399919"/>
      <w:r w:rsidRPr="00140D99">
        <w:rPr>
          <w:b/>
          <w:bCs/>
        </w:rPr>
        <w:t>Leerkrachtvragenlijst groep 1-2</w:t>
      </w:r>
      <w:bookmarkEnd w:id="0"/>
    </w:p>
    <w:p w14:paraId="6F872B55" w14:textId="77777777" w:rsidR="000E6394" w:rsidRPr="00140D99" w:rsidRDefault="000E6394" w:rsidP="000E6394">
      <w:pPr>
        <w:rPr>
          <w:color w:val="003350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8"/>
        <w:gridCol w:w="3257"/>
        <w:gridCol w:w="4677"/>
      </w:tblGrid>
      <w:tr w:rsidR="000E6394" w:rsidRPr="00763B79" w14:paraId="22BF40AB" w14:textId="77777777" w:rsidTr="00BD4D9A">
        <w:trPr>
          <w:trHeight w:val="98"/>
        </w:trPr>
        <w:tc>
          <w:tcPr>
            <w:tcW w:w="545" w:type="pct"/>
            <w:shd w:val="clear" w:color="auto" w:fill="D2ECFC"/>
          </w:tcPr>
          <w:p w14:paraId="2F9654E4" w14:textId="77777777" w:rsidR="000E6394" w:rsidRPr="00763B79" w:rsidRDefault="000E6394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Samen</w:t>
            </w:r>
          </w:p>
        </w:tc>
        <w:tc>
          <w:tcPr>
            <w:tcW w:w="1836" w:type="pct"/>
            <w:shd w:val="clear" w:color="auto" w:fill="D2ECFC"/>
          </w:tcPr>
          <w:p w14:paraId="35436FCB" w14:textId="77777777" w:rsidR="000E6394" w:rsidRPr="00763B79" w:rsidRDefault="000E6394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  <w:p w14:paraId="772484BA" w14:textId="77777777" w:rsidR="000E6394" w:rsidRPr="00763B79" w:rsidRDefault="000E6394" w:rsidP="00007ECF">
            <w:pPr>
              <w:rPr>
                <w:rFonts w:asciiTheme="minorHAnsi" w:hAnsiTheme="minorHAnsi" w:cstheme="minorHAnsi"/>
                <w:color w:val="003350"/>
                <w:sz w:val="16"/>
                <w:szCs w:val="16"/>
                <w:lang w:val="en-US"/>
              </w:rPr>
            </w:pPr>
          </w:p>
        </w:tc>
        <w:tc>
          <w:tcPr>
            <w:tcW w:w="2619" w:type="pct"/>
            <w:shd w:val="clear" w:color="auto" w:fill="D2ECFC"/>
          </w:tcPr>
          <w:p w14:paraId="4F04C66F" w14:textId="77777777" w:rsidR="000E6394" w:rsidRPr="00763B79" w:rsidRDefault="000E6394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(in mouseover)</w:t>
            </w:r>
          </w:p>
          <w:p w14:paraId="053D7BB3" w14:textId="77777777" w:rsidR="000E6394" w:rsidRPr="00763B79" w:rsidRDefault="000E6394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</w:tr>
      <w:tr w:rsidR="000E6394" w:rsidRPr="00763B79" w14:paraId="2710E8DC" w14:textId="77777777" w:rsidTr="00BD4D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545" w:type="pct"/>
          </w:tcPr>
          <w:p w14:paraId="1E20B445" w14:textId="77777777" w:rsidR="000E6394" w:rsidRPr="00BD4D9A" w:rsidRDefault="000E6394" w:rsidP="00007EC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BD4D9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836" w:type="pct"/>
          </w:tcPr>
          <w:p w14:paraId="67B06DDE" w14:textId="77777777" w:rsidR="000E6394" w:rsidRPr="009820F3" w:rsidRDefault="000E6394" w:rsidP="000E6394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weet dat het fijn is om met de ander om te gaan.  </w:t>
            </w:r>
          </w:p>
        </w:tc>
        <w:tc>
          <w:tcPr>
            <w:tcW w:w="2619" w:type="pct"/>
          </w:tcPr>
          <w:p w14:paraId="253D02E4" w14:textId="77777777" w:rsidR="00F02298" w:rsidRDefault="000E6394" w:rsidP="000E639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weet dat hij een ander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blij kan maken door de ander te helpen. </w:t>
            </w:r>
          </w:p>
          <w:p w14:paraId="7673BD54" w14:textId="0F7F6471" w:rsidR="000E6394" w:rsidRDefault="000E6394" w:rsidP="000E639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het fijn is om met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andere kinderen samen</w:t>
            </w: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te spelen.</w:t>
            </w:r>
          </w:p>
          <w:p w14:paraId="51333DFE" w14:textId="77777777" w:rsidR="000E6394" w:rsidRPr="00007ECF" w:rsidRDefault="000E6394" w:rsidP="000E639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hoe hij iets aardigs kan zeggen tegen een ander. </w:t>
            </w:r>
            <w:r w:rsidRPr="00007EC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35DE2A7E" w14:textId="77777777" w:rsidR="000E6394" w:rsidRPr="00763657" w:rsidRDefault="000E6394" w:rsidP="000E639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hoe hij samen kan werken met de ander. </w:t>
            </w:r>
          </w:p>
        </w:tc>
      </w:tr>
      <w:tr w:rsidR="00BD4D9A" w:rsidRPr="00763B79" w14:paraId="6965A644" w14:textId="77777777" w:rsidTr="00BD4D9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pct"/>
            <w:vMerge w:val="restart"/>
          </w:tcPr>
          <w:p w14:paraId="4EC20588" w14:textId="77777777" w:rsidR="00BD4D9A" w:rsidRPr="00BD4D9A" w:rsidRDefault="00BD4D9A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  <w:r w:rsidRPr="00BD4D9A"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836" w:type="pct"/>
          </w:tcPr>
          <w:p w14:paraId="045B026F" w14:textId="5512C88F" w:rsidR="00BD4D9A" w:rsidRPr="009820F3" w:rsidRDefault="00BD4D9A" w:rsidP="000E6394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DE511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 helpen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met kleine taken (met hulp van een volwassene). </w:t>
            </w:r>
          </w:p>
        </w:tc>
        <w:tc>
          <w:tcPr>
            <w:tcW w:w="2619" w:type="pct"/>
          </w:tcPr>
          <w:p w14:paraId="470FF23B" w14:textId="77777777" w:rsidR="008C6973" w:rsidRDefault="00BD4D9A" w:rsidP="002A79F7">
            <w:pPr>
              <w:pStyle w:val="Lijstalinea"/>
              <w:numPr>
                <w:ilvl w:val="0"/>
                <w:numId w:val="1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zien wanneer de ander hulp nodig heeft.</w:t>
            </w:r>
          </w:p>
          <w:p w14:paraId="69547DA9" w14:textId="12147DD3" w:rsidR="00BD4D9A" w:rsidRPr="002A79F7" w:rsidRDefault="008C6973" w:rsidP="002A79F7">
            <w:pPr>
              <w:pStyle w:val="Lijstalinea"/>
              <w:numPr>
                <w:ilvl w:val="0"/>
                <w:numId w:val="1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vragen of hij de ander kan helpen. </w:t>
            </w:r>
            <w:r w:rsidR="00BD4D9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BD4D9A" w:rsidRPr="00763B79" w14:paraId="585D693D" w14:textId="77777777" w:rsidTr="00BD4D9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pct"/>
            <w:vMerge/>
          </w:tcPr>
          <w:p w14:paraId="7BA871CA" w14:textId="77777777" w:rsidR="00BD4D9A" w:rsidRPr="00BD4D9A" w:rsidRDefault="00BD4D9A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836" w:type="pct"/>
          </w:tcPr>
          <w:p w14:paraId="08225297" w14:textId="77777777" w:rsidR="00BD4D9A" w:rsidRPr="009820F3" w:rsidRDefault="00BD4D9A" w:rsidP="000E6394">
            <w:pPr>
              <w:pStyle w:val="Lijstalinea"/>
              <w:numPr>
                <w:ilvl w:val="0"/>
                <w:numId w:val="8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contact maken met de ander. </w:t>
            </w:r>
          </w:p>
        </w:tc>
        <w:tc>
          <w:tcPr>
            <w:tcW w:w="2619" w:type="pct"/>
          </w:tcPr>
          <w:p w14:paraId="27C7163E" w14:textId="28E30B5A" w:rsidR="00BD4D9A" w:rsidRDefault="00BD4D9A" w:rsidP="000E6394">
            <w:pPr>
              <w:pStyle w:val="Lijstalinea"/>
              <w:numPr>
                <w:ilvl w:val="0"/>
                <w:numId w:val="12"/>
              </w:num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vragen stellen </w:t>
            </w:r>
            <w:r w:rsidR="002C30E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omdat hij nieuwsgierig is naar iemand anders.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1BAD0285" w14:textId="77777777" w:rsidR="00BD4D9A" w:rsidRDefault="00BD4D9A" w:rsidP="000E6394">
            <w:pPr>
              <w:pStyle w:val="Lijstalinea"/>
              <w:numPr>
                <w:ilvl w:val="0"/>
                <w:numId w:val="12"/>
              </w:num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de ander troosten. </w:t>
            </w:r>
          </w:p>
          <w:p w14:paraId="5746726B" w14:textId="77777777" w:rsidR="00BD4D9A" w:rsidRDefault="00BD4D9A" w:rsidP="000E6394">
            <w:pPr>
              <w:pStyle w:val="Lijstalinea"/>
              <w:numPr>
                <w:ilvl w:val="0"/>
                <w:numId w:val="12"/>
              </w:num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sorry zeggen. </w:t>
            </w:r>
          </w:p>
          <w:p w14:paraId="44A0655D" w14:textId="77777777" w:rsidR="00BD4D9A" w:rsidRPr="00007ECF" w:rsidRDefault="00BD4D9A" w:rsidP="000E6394">
            <w:pPr>
              <w:pStyle w:val="Lijstalinea"/>
              <w:numPr>
                <w:ilvl w:val="0"/>
                <w:numId w:val="12"/>
              </w:num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opkomen voor de ander. </w:t>
            </w:r>
          </w:p>
        </w:tc>
      </w:tr>
      <w:tr w:rsidR="000E6394" w:rsidRPr="00763B79" w14:paraId="2E0758D6" w14:textId="77777777" w:rsidTr="00BD4D9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pct"/>
          </w:tcPr>
          <w:p w14:paraId="129B3BCE" w14:textId="77777777" w:rsidR="000E6394" w:rsidRPr="00BD4D9A" w:rsidRDefault="000E6394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  <w:r w:rsidRPr="00BD4D9A"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836" w:type="pct"/>
          </w:tcPr>
          <w:p w14:paraId="6851FDDD" w14:textId="77777777" w:rsidR="000E6394" w:rsidRPr="009820F3" w:rsidRDefault="000E6394" w:rsidP="000E6394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wil contact maken met een ander. </w:t>
            </w:r>
          </w:p>
        </w:tc>
        <w:tc>
          <w:tcPr>
            <w:tcW w:w="2619" w:type="pct"/>
          </w:tcPr>
          <w:p w14:paraId="2C84F1AF" w14:textId="6BB6D170" w:rsidR="000E6394" w:rsidRPr="00763657" w:rsidRDefault="000E6394" w:rsidP="000E6394">
            <w:pPr>
              <w:pStyle w:val="Lijstalinea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helpen met kleine taken. </w:t>
            </w:r>
          </w:p>
          <w:p w14:paraId="03389DB8" w14:textId="77777777" w:rsidR="000E6394" w:rsidRPr="00763657" w:rsidRDefault="000E6394" w:rsidP="000E6394">
            <w:pPr>
              <w:pStyle w:val="Lijstalinea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wil contact leggen met een ander kind.</w:t>
            </w:r>
          </w:p>
        </w:tc>
      </w:tr>
    </w:tbl>
    <w:p w14:paraId="6AE7DE09" w14:textId="77777777" w:rsidR="000E6394" w:rsidRPr="00763B79" w:rsidRDefault="000E6394" w:rsidP="000E6394">
      <w:pPr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3261"/>
        <w:gridCol w:w="4672"/>
      </w:tblGrid>
      <w:tr w:rsidR="000E6394" w:rsidRPr="00763B79" w14:paraId="61A2652D" w14:textId="77777777" w:rsidTr="00BD4D9A">
        <w:trPr>
          <w:trHeight w:val="98"/>
        </w:trPr>
        <w:tc>
          <w:tcPr>
            <w:tcW w:w="623" w:type="pct"/>
            <w:shd w:val="clear" w:color="auto" w:fill="D2ECFC"/>
          </w:tcPr>
          <w:p w14:paraId="5C3DFD5F" w14:textId="77777777" w:rsidR="000E6394" w:rsidRPr="00763B79" w:rsidRDefault="000E6394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Verschillen</w:t>
            </w:r>
          </w:p>
        </w:tc>
        <w:tc>
          <w:tcPr>
            <w:tcW w:w="1799" w:type="pct"/>
            <w:shd w:val="clear" w:color="auto" w:fill="D2ECFC"/>
          </w:tcPr>
          <w:p w14:paraId="512E1A53" w14:textId="77777777" w:rsidR="000E6394" w:rsidRPr="00763B79" w:rsidRDefault="000E6394" w:rsidP="00007ECF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578" w:type="pct"/>
            <w:shd w:val="clear" w:color="auto" w:fill="D2ECFC"/>
          </w:tcPr>
          <w:p w14:paraId="70B4C2CF" w14:textId="77777777" w:rsidR="000E6394" w:rsidRPr="00763B79" w:rsidRDefault="000E6394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E6394" w:rsidRPr="00763B79" w14:paraId="02C575F9" w14:textId="77777777" w:rsidTr="00BD4D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2E10516E" w14:textId="77777777" w:rsidR="000E6394" w:rsidRPr="00BD4D9A" w:rsidRDefault="000E6394" w:rsidP="00007EC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BD4D9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799" w:type="pct"/>
          </w:tcPr>
          <w:p w14:paraId="4310B9E2" w14:textId="77777777" w:rsidR="000E6394" w:rsidRPr="009820F3" w:rsidRDefault="000E6394" w:rsidP="000E6394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weet dat alle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mensen</w:t>
            </w: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gelijkwaardig zijn aan elkaar.</w:t>
            </w:r>
          </w:p>
        </w:tc>
        <w:tc>
          <w:tcPr>
            <w:tcW w:w="2578" w:type="pct"/>
          </w:tcPr>
          <w:p w14:paraId="73B7F388" w14:textId="77777777" w:rsidR="000E6394" w:rsidRPr="00763657" w:rsidRDefault="000E6394" w:rsidP="000E639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weet dat de kinderen in zijn klas gelijk zijn aan elkaar, ook als zij van elkaar verschillen.</w:t>
            </w:r>
          </w:p>
          <w:p w14:paraId="1B31CE01" w14:textId="77777777" w:rsidR="00BD7A49" w:rsidRDefault="000E6394" w:rsidP="00BD4D9A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God elk mens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uniek</w:t>
            </w: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heeft geschapen.</w:t>
            </w:r>
            <w:r w:rsidR="00861BB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602EE9A0" w14:textId="65DAEFE3" w:rsidR="00900F11" w:rsidRPr="00BD4D9A" w:rsidRDefault="005054DA" w:rsidP="00BD4D9A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wat het woord waardevol betekent. </w:t>
            </w:r>
          </w:p>
        </w:tc>
      </w:tr>
      <w:tr w:rsidR="00BD4D9A" w:rsidRPr="00763B79" w14:paraId="505ADDFF" w14:textId="77777777" w:rsidTr="00BD4D9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pct"/>
            <w:vMerge w:val="restart"/>
          </w:tcPr>
          <w:p w14:paraId="6C4B7293" w14:textId="77777777" w:rsidR="00BD4D9A" w:rsidRPr="00BD4D9A" w:rsidRDefault="00BD4D9A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  <w:r w:rsidRPr="00BD4D9A"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799" w:type="pct"/>
          </w:tcPr>
          <w:p w14:paraId="2577562F" w14:textId="77777777" w:rsidR="00BD4D9A" w:rsidRPr="009820F3" w:rsidRDefault="00BD4D9A" w:rsidP="000E6394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benoemen dat God alle mensen verschillend heeft geschapen. </w:t>
            </w:r>
          </w:p>
        </w:tc>
        <w:tc>
          <w:tcPr>
            <w:tcW w:w="2578" w:type="pct"/>
          </w:tcPr>
          <w:p w14:paraId="6E321F50" w14:textId="0F09BD05" w:rsidR="00BD4D9A" w:rsidRDefault="00BD4D9A" w:rsidP="000E6394">
            <w:pPr>
              <w:pStyle w:val="Lijstalinea"/>
              <w:numPr>
                <w:ilvl w:val="0"/>
                <w:numId w:val="14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uitleggen dat </w:t>
            </w:r>
            <w:r w:rsidR="00505F9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ieder</w:t>
            </w:r>
            <w:r w:rsidR="0029378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mens </w:t>
            </w:r>
            <w:r w:rsidR="003B0EF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unieke uiterlijke kenmerken heeft. </w:t>
            </w:r>
          </w:p>
          <w:p w14:paraId="6D7050C4" w14:textId="77777777" w:rsidR="009C5C85" w:rsidRDefault="00BD4D9A" w:rsidP="000E6394">
            <w:pPr>
              <w:pStyle w:val="Lijstalinea"/>
              <w:numPr>
                <w:ilvl w:val="0"/>
                <w:numId w:val="14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uitleggen dat God mensen verschillende talenten heeft gegeven.</w:t>
            </w:r>
          </w:p>
          <w:p w14:paraId="655BADB3" w14:textId="77777777" w:rsidR="009C5C85" w:rsidRDefault="009C5C85" w:rsidP="009C5C85">
            <w:pPr>
              <w:pStyle w:val="Lijstalinea"/>
              <w:numPr>
                <w:ilvl w:val="0"/>
                <w:numId w:val="14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het geslacht benoemen van zijn klasgenoten. </w:t>
            </w:r>
          </w:p>
          <w:p w14:paraId="13E842E4" w14:textId="0923A8DD" w:rsidR="00BD4D9A" w:rsidRPr="00007ECF" w:rsidRDefault="009C5C85" w:rsidP="009C5C85">
            <w:pPr>
              <w:pStyle w:val="Lijstalinea"/>
              <w:numPr>
                <w:ilvl w:val="0"/>
                <w:numId w:val="14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verschillen benoemen in hoe andere mensen eruitzien.  </w:t>
            </w:r>
            <w:r w:rsidR="00BD4D9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BD4D9A" w:rsidRPr="00763B79" w14:paraId="60C67972" w14:textId="77777777" w:rsidTr="00BD4D9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pct"/>
            <w:vMerge/>
          </w:tcPr>
          <w:p w14:paraId="67209399" w14:textId="77777777" w:rsidR="00BD4D9A" w:rsidRPr="00BD4D9A" w:rsidRDefault="00BD4D9A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799" w:type="pct"/>
          </w:tcPr>
          <w:p w14:paraId="67CB53F5" w14:textId="77777777" w:rsidR="00BD4D9A" w:rsidRPr="009820F3" w:rsidRDefault="00BD4D9A" w:rsidP="000E6394">
            <w:pPr>
              <w:pStyle w:val="Lijstalinea"/>
              <w:numPr>
                <w:ilvl w:val="0"/>
                <w:numId w:val="8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gelijkwaardig met iedereen omgaan.</w:t>
            </w:r>
          </w:p>
        </w:tc>
        <w:tc>
          <w:tcPr>
            <w:tcW w:w="2578" w:type="pct"/>
          </w:tcPr>
          <w:p w14:paraId="7E60D61C" w14:textId="77777777" w:rsidR="00BD4D9A" w:rsidRDefault="00BD4D9A" w:rsidP="000E6394">
            <w:pPr>
              <w:pStyle w:val="Lijstalinea"/>
              <w:numPr>
                <w:ilvl w:val="0"/>
                <w:numId w:val="13"/>
              </w:num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volwassenen anders aanspreken dan kinderen.</w:t>
            </w:r>
          </w:p>
          <w:p w14:paraId="2E8E7D1F" w14:textId="02ADC759" w:rsidR="00DE5F6F" w:rsidRDefault="00DE5F6F" w:rsidP="000E6394">
            <w:pPr>
              <w:pStyle w:val="Lijstalinea"/>
              <w:numPr>
                <w:ilvl w:val="0"/>
                <w:numId w:val="13"/>
              </w:num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vriendelijk zijn tegen een onbekende.</w:t>
            </w:r>
          </w:p>
          <w:p w14:paraId="6402F6E4" w14:textId="77777777" w:rsidR="00BD4D9A" w:rsidRPr="00007ECF" w:rsidRDefault="00BD4D9A" w:rsidP="000E6394">
            <w:pPr>
              <w:pStyle w:val="Lijstalinea"/>
              <w:numPr>
                <w:ilvl w:val="0"/>
                <w:numId w:val="13"/>
              </w:num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de ander mee laten doen. </w:t>
            </w:r>
          </w:p>
        </w:tc>
      </w:tr>
      <w:tr w:rsidR="000E6394" w:rsidRPr="00763B79" w14:paraId="4C0CCCF2" w14:textId="77777777" w:rsidTr="00BD4D9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pct"/>
          </w:tcPr>
          <w:p w14:paraId="392DE47B" w14:textId="77777777" w:rsidR="000E6394" w:rsidRPr="00BD4D9A" w:rsidRDefault="000E6394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  <w:r w:rsidRPr="00BD4D9A"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799" w:type="pct"/>
          </w:tcPr>
          <w:p w14:paraId="30A302E6" w14:textId="77777777" w:rsidR="000E6394" w:rsidRPr="009820F3" w:rsidRDefault="000E6394" w:rsidP="000E6394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wil rekening houden met de verschillen tussen hem en de ander.</w:t>
            </w:r>
          </w:p>
        </w:tc>
        <w:tc>
          <w:tcPr>
            <w:tcW w:w="2578" w:type="pct"/>
          </w:tcPr>
          <w:p w14:paraId="78B2FE94" w14:textId="77777777" w:rsidR="000E6394" w:rsidRPr="00763657" w:rsidRDefault="000E6394" w:rsidP="000E6394">
            <w:pPr>
              <w:pStyle w:val="Lijstalinea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goed omgaan met de verschillen tussen hem en de ander. </w:t>
            </w:r>
          </w:p>
          <w:p w14:paraId="05DD697B" w14:textId="77777777" w:rsidR="000E6394" w:rsidRDefault="000E6394" w:rsidP="000E6394">
            <w:pPr>
              <w:pStyle w:val="Lijstalinea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wil, als hij speelt met iemand, samen iets bedenken waar ze het allebei mee eens zijn.</w:t>
            </w:r>
          </w:p>
          <w:p w14:paraId="1A2454F3" w14:textId="77777777" w:rsidR="000E6394" w:rsidRDefault="000E6394" w:rsidP="000E6394">
            <w:pPr>
              <w:pStyle w:val="Lijstalinea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aardig over de ander praten. </w:t>
            </w:r>
          </w:p>
          <w:p w14:paraId="7EDBA9C4" w14:textId="1D89B62A" w:rsidR="000E6394" w:rsidRPr="00763657" w:rsidRDefault="000E6394" w:rsidP="000E6394">
            <w:pPr>
              <w:pStyle w:val="Lijstalinea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wil met iemand anders omgaan</w:t>
            </w:r>
            <w:r w:rsidR="00431B0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ook als hij er anders uitziet. </w:t>
            </w:r>
          </w:p>
        </w:tc>
      </w:tr>
    </w:tbl>
    <w:p w14:paraId="460A1266" w14:textId="77777777" w:rsidR="00AD6A94" w:rsidRDefault="00AD6A94" w:rsidP="00AD6A94"/>
    <w:p w14:paraId="1691DB7B" w14:textId="77777777" w:rsidR="008B7639" w:rsidRDefault="008B7639" w:rsidP="00AD6A94"/>
    <w:p w14:paraId="650910DE" w14:textId="77777777" w:rsidR="008B7639" w:rsidRDefault="008B7639" w:rsidP="00AD6A94"/>
    <w:p w14:paraId="4D5548A0" w14:textId="77777777" w:rsidR="008B7639" w:rsidRDefault="008B7639" w:rsidP="00AD6A94"/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8"/>
        <w:gridCol w:w="3262"/>
        <w:gridCol w:w="4672"/>
      </w:tblGrid>
      <w:tr w:rsidR="00080440" w:rsidRPr="00763B79" w14:paraId="14E02EFD" w14:textId="77777777" w:rsidTr="00BD4D9A">
        <w:trPr>
          <w:trHeight w:val="98"/>
        </w:trPr>
        <w:tc>
          <w:tcPr>
            <w:tcW w:w="622" w:type="pct"/>
            <w:shd w:val="clear" w:color="auto" w:fill="D2ECFC"/>
          </w:tcPr>
          <w:p w14:paraId="6B46614D" w14:textId="77777777" w:rsidR="00080440" w:rsidRPr="00763B79" w:rsidRDefault="00080440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lastRenderedPageBreak/>
              <w:t>Schepping</w:t>
            </w:r>
          </w:p>
        </w:tc>
        <w:tc>
          <w:tcPr>
            <w:tcW w:w="1800" w:type="pct"/>
            <w:shd w:val="clear" w:color="auto" w:fill="D2ECFC"/>
          </w:tcPr>
          <w:p w14:paraId="060FB605" w14:textId="77777777" w:rsidR="00080440" w:rsidRPr="00763B79" w:rsidRDefault="00080440" w:rsidP="00007ECF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578" w:type="pct"/>
            <w:shd w:val="clear" w:color="auto" w:fill="D2ECFC"/>
          </w:tcPr>
          <w:p w14:paraId="23C698C9" w14:textId="77777777" w:rsidR="00080440" w:rsidRPr="00763B79" w:rsidRDefault="00080440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80440" w:rsidRPr="00763657" w14:paraId="77ACADD6" w14:textId="77777777" w:rsidTr="00BD4D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2" w:type="pct"/>
          </w:tcPr>
          <w:p w14:paraId="77775CD3" w14:textId="77777777" w:rsidR="00080440" w:rsidRPr="00B72232" w:rsidRDefault="00080440" w:rsidP="00007EC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B7223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800" w:type="pct"/>
          </w:tcPr>
          <w:p w14:paraId="3930FE58" w14:textId="57E33607" w:rsidR="00080440" w:rsidRPr="009820F3" w:rsidRDefault="00080440" w:rsidP="00080440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weet dat het belangrijk is om </w:t>
            </w:r>
            <w:r w:rsidR="00ED2E7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goed</w:t>
            </w:r>
            <w:r w:rsidR="00ED2E72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="00861BB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te zorgen voor wat God heeft gemaakt. </w:t>
            </w:r>
            <w:r w:rsidR="00861BB9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578" w:type="pct"/>
          </w:tcPr>
          <w:p w14:paraId="73C272B3" w14:textId="77777777" w:rsidR="0075311D" w:rsidRDefault="00080440" w:rsidP="00080440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weet dat</w:t>
            </w:r>
            <w:r w:rsidR="00FE169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God de aarde heeft </w:t>
            </w:r>
            <w:r w:rsidR="0075311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geschapen. </w:t>
            </w:r>
          </w:p>
          <w:p w14:paraId="279A3AD4" w14:textId="4F3D0F66" w:rsidR="00080440" w:rsidRPr="00763657" w:rsidRDefault="0075311D" w:rsidP="00080440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God de mensen vraagt om goed te zorgen voor dieren, planten en elkaar. </w:t>
            </w:r>
            <w:r w:rsidR="00A502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54563804" w14:textId="77777777" w:rsidR="00080440" w:rsidRPr="00763657" w:rsidRDefault="00080440" w:rsidP="00080440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weet dat afval de natuur vervuilt.</w:t>
            </w:r>
          </w:p>
          <w:p w14:paraId="0AAFC9DF" w14:textId="77777777" w:rsidR="00080440" w:rsidRPr="00763657" w:rsidRDefault="00080440" w:rsidP="00080440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afval scheiden bijdraagt aan het zorgen voor Gods schepping. </w:t>
            </w:r>
          </w:p>
          <w:p w14:paraId="14E03061" w14:textId="77777777" w:rsidR="00080440" w:rsidRPr="00763657" w:rsidRDefault="00080440" w:rsidP="00080440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weet dat water belangrijk is om van te leven.</w:t>
            </w:r>
          </w:p>
        </w:tc>
      </w:tr>
      <w:tr w:rsidR="00BD4D9A" w:rsidRPr="00763657" w14:paraId="73EFAFCD" w14:textId="77777777" w:rsidTr="00BD4D9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" w:type="pct"/>
            <w:vMerge w:val="restart"/>
          </w:tcPr>
          <w:p w14:paraId="3695D837" w14:textId="77777777" w:rsidR="00BD4D9A" w:rsidRPr="00B72232" w:rsidRDefault="00BD4D9A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  <w:r w:rsidRPr="00B72232"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800" w:type="pct"/>
          </w:tcPr>
          <w:p w14:paraId="39DDF987" w14:textId="000B4492" w:rsidR="00BD4D9A" w:rsidRPr="0096076E" w:rsidRDefault="00BD4D9A" w:rsidP="0096076E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genieten van de schepping. </w:t>
            </w:r>
          </w:p>
        </w:tc>
        <w:tc>
          <w:tcPr>
            <w:tcW w:w="2578" w:type="pct"/>
          </w:tcPr>
          <w:p w14:paraId="7AEF8999" w14:textId="77777777" w:rsidR="00BD4D9A" w:rsidRDefault="00BD4D9A" w:rsidP="0017116B">
            <w:pPr>
              <w:pStyle w:val="Lijstaline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zich verwonderen over de schepping. </w:t>
            </w:r>
          </w:p>
          <w:p w14:paraId="13BA7A3A" w14:textId="213B53C6" w:rsidR="00BD4D9A" w:rsidRPr="00BD4D9A" w:rsidRDefault="00BD4D9A" w:rsidP="00BD4D9A">
            <w:pPr>
              <w:pStyle w:val="Lijstaline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helpen bij het zaaien en verzorgen van plantjes. </w:t>
            </w:r>
          </w:p>
        </w:tc>
      </w:tr>
      <w:tr w:rsidR="00BD4D9A" w:rsidRPr="00763657" w14:paraId="0EF3CA4F" w14:textId="77777777" w:rsidTr="00BD4D9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" w:type="pct"/>
            <w:vMerge/>
          </w:tcPr>
          <w:p w14:paraId="21426B0B" w14:textId="77777777" w:rsidR="00BD4D9A" w:rsidRPr="00763B79" w:rsidRDefault="00BD4D9A" w:rsidP="00007EC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800" w:type="pct"/>
          </w:tcPr>
          <w:p w14:paraId="0C114118" w14:textId="36837285" w:rsidR="00BD4D9A" w:rsidRPr="00F510DE" w:rsidRDefault="00BD4D9A" w:rsidP="00F510DE">
            <w:pPr>
              <w:pStyle w:val="Lijstalinea"/>
              <w:numPr>
                <w:ilvl w:val="0"/>
                <w:numId w:val="8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afval scheiden.</w:t>
            </w:r>
          </w:p>
        </w:tc>
        <w:tc>
          <w:tcPr>
            <w:tcW w:w="2578" w:type="pct"/>
          </w:tcPr>
          <w:p w14:paraId="041FC580" w14:textId="2E1435D5" w:rsidR="00BD4D9A" w:rsidRDefault="00BD4D9A" w:rsidP="009167E5">
            <w:pPr>
              <w:pStyle w:val="Lijstalinea"/>
              <w:numPr>
                <w:ilvl w:val="0"/>
                <w:numId w:val="1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verschillende soorten afval benoemen. </w:t>
            </w:r>
          </w:p>
          <w:p w14:paraId="0CFADCC3" w14:textId="3829013E" w:rsidR="00BD4D9A" w:rsidRPr="00BD4D9A" w:rsidRDefault="00BD4D9A" w:rsidP="00BD4D9A">
            <w:pPr>
              <w:pStyle w:val="Lijstalinea"/>
              <w:numPr>
                <w:ilvl w:val="0"/>
                <w:numId w:val="1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benoemen welke afvalbakken er op school zijn. </w:t>
            </w:r>
          </w:p>
        </w:tc>
      </w:tr>
      <w:tr w:rsidR="00BD4D9A" w:rsidRPr="00763657" w14:paraId="52972909" w14:textId="77777777" w:rsidTr="00BD4D9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" w:type="pct"/>
            <w:vMerge/>
          </w:tcPr>
          <w:p w14:paraId="027EB6AE" w14:textId="77777777" w:rsidR="00BD4D9A" w:rsidRPr="00763B79" w:rsidRDefault="00BD4D9A" w:rsidP="00007EC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800" w:type="pct"/>
          </w:tcPr>
          <w:p w14:paraId="5232E822" w14:textId="761F0D05" w:rsidR="00BD4D9A" w:rsidRPr="009820F3" w:rsidRDefault="00BD4D9A" w:rsidP="00F510DE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keuzes maken waar hij zijn drinkwater voor gebruikt. </w:t>
            </w:r>
          </w:p>
        </w:tc>
        <w:tc>
          <w:tcPr>
            <w:tcW w:w="2578" w:type="pct"/>
          </w:tcPr>
          <w:p w14:paraId="6A10D615" w14:textId="77777777" w:rsidR="00BD4D9A" w:rsidRDefault="00BD4D9A" w:rsidP="004E39A6">
            <w:pPr>
              <w:pStyle w:val="Lijstaline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regenwater gebruiken om de planten water te geven. </w:t>
            </w:r>
          </w:p>
          <w:p w14:paraId="06003FAB" w14:textId="741A6D9D" w:rsidR="00BD4D9A" w:rsidRPr="00BD4D9A" w:rsidRDefault="00BD4D9A" w:rsidP="00BD4D9A">
            <w:pPr>
              <w:pStyle w:val="Lijstaline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laat de kraan niet te lang aanstaan</w:t>
            </w:r>
            <w:r w:rsidR="00EE7C7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080440" w:rsidRPr="00763657" w14:paraId="65B5DA3A" w14:textId="77777777" w:rsidTr="00BD4D9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" w:type="pct"/>
          </w:tcPr>
          <w:p w14:paraId="4D38362C" w14:textId="77777777" w:rsidR="00080440" w:rsidRPr="00B72232" w:rsidRDefault="00080440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  <w:r w:rsidRPr="00B72232"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800" w:type="pct"/>
          </w:tcPr>
          <w:p w14:paraId="008302A4" w14:textId="4B524BF6" w:rsidR="00080440" w:rsidRPr="009820F3" w:rsidRDefault="00080440" w:rsidP="00080440">
            <w:pPr>
              <w:pStyle w:val="Lijstalinea"/>
              <w:numPr>
                <w:ilvl w:val="0"/>
                <w:numId w:val="8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wil </w:t>
            </w:r>
            <w:r w:rsidR="00CF59F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goed </w:t>
            </w: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met de schepping omgaan.</w:t>
            </w:r>
          </w:p>
        </w:tc>
        <w:tc>
          <w:tcPr>
            <w:tcW w:w="2578" w:type="pct"/>
          </w:tcPr>
          <w:p w14:paraId="3D08FA16" w14:textId="64ED00C1" w:rsidR="00080440" w:rsidRPr="00BC64E1" w:rsidRDefault="00080440" w:rsidP="00BC64E1">
            <w:pPr>
              <w:pStyle w:val="Lijstalinea"/>
              <w:numPr>
                <w:ilvl w:val="0"/>
                <w:numId w:val="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wil</w:t>
            </w:r>
            <w:r w:rsidR="00F0071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voor de </w:t>
            </w:r>
            <w:r w:rsidR="0083422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schepping</w:t>
            </w:r>
            <w:r w:rsidR="00F0071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zorgen. </w:t>
            </w:r>
          </w:p>
          <w:p w14:paraId="1C6EF3CA" w14:textId="77777777" w:rsidR="00080440" w:rsidRPr="00763657" w:rsidRDefault="00080440" w:rsidP="00080440">
            <w:pPr>
              <w:pStyle w:val="Lijstalinea"/>
              <w:numPr>
                <w:ilvl w:val="0"/>
                <w:numId w:val="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afval scheiden. </w:t>
            </w:r>
          </w:p>
          <w:p w14:paraId="678B4A7F" w14:textId="77777777" w:rsidR="00080440" w:rsidRPr="00763657" w:rsidRDefault="00080440" w:rsidP="00080440">
            <w:pPr>
              <w:pStyle w:val="Lijstalinea"/>
              <w:numPr>
                <w:ilvl w:val="0"/>
                <w:numId w:val="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wil zuinig omgaan met drinkwater.</w:t>
            </w:r>
          </w:p>
        </w:tc>
      </w:tr>
    </w:tbl>
    <w:p w14:paraId="545DF32A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8"/>
        <w:gridCol w:w="3262"/>
        <w:gridCol w:w="4672"/>
      </w:tblGrid>
      <w:tr w:rsidR="00F510DE" w:rsidRPr="00763B79" w14:paraId="020EFFA8" w14:textId="77777777" w:rsidTr="00BC64E1">
        <w:trPr>
          <w:trHeight w:val="98"/>
        </w:trPr>
        <w:tc>
          <w:tcPr>
            <w:tcW w:w="622" w:type="pct"/>
            <w:shd w:val="clear" w:color="auto" w:fill="D2ECFC"/>
          </w:tcPr>
          <w:p w14:paraId="35445429" w14:textId="77777777" w:rsidR="00F510DE" w:rsidRPr="00763B79" w:rsidRDefault="00F510DE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Digitaal</w:t>
            </w:r>
          </w:p>
        </w:tc>
        <w:tc>
          <w:tcPr>
            <w:tcW w:w="1800" w:type="pct"/>
            <w:shd w:val="clear" w:color="auto" w:fill="D2ECFC"/>
          </w:tcPr>
          <w:p w14:paraId="195D8090" w14:textId="77777777" w:rsidR="00F510DE" w:rsidRPr="00763B79" w:rsidRDefault="00F510DE" w:rsidP="00007ECF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578" w:type="pct"/>
            <w:shd w:val="clear" w:color="auto" w:fill="D2ECFC"/>
          </w:tcPr>
          <w:p w14:paraId="3319DBB8" w14:textId="77777777" w:rsidR="00F510DE" w:rsidRPr="00763B79" w:rsidRDefault="00F510DE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F510DE" w:rsidRPr="00763B79" w14:paraId="019E507F" w14:textId="77777777" w:rsidTr="00BC64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2" w:type="pct"/>
          </w:tcPr>
          <w:p w14:paraId="14729365" w14:textId="77777777" w:rsidR="00F510DE" w:rsidRPr="00763B79" w:rsidRDefault="00F510DE" w:rsidP="00007EC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800" w:type="pct"/>
          </w:tcPr>
          <w:p w14:paraId="0A8D487D" w14:textId="77777777" w:rsidR="00F510DE" w:rsidRPr="009820F3" w:rsidRDefault="00F510DE" w:rsidP="00F510DE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weet hoe hij media mag gebruiken.  </w:t>
            </w:r>
          </w:p>
        </w:tc>
        <w:tc>
          <w:tcPr>
            <w:tcW w:w="2578" w:type="pct"/>
          </w:tcPr>
          <w:p w14:paraId="69228FC4" w14:textId="77777777" w:rsidR="00F510DE" w:rsidRPr="00763657" w:rsidRDefault="00F510DE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weet dat er een limiet is aan zijn schermtijd.</w:t>
            </w:r>
          </w:p>
          <w:p w14:paraId="0CF098E1" w14:textId="2E2311CF" w:rsidR="00F510DE" w:rsidRDefault="00F510DE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</w:t>
            </w:r>
            <w:r w:rsidR="00EA609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dat films of spelletjes niet altijd goed zijn. </w:t>
            </w:r>
          </w:p>
          <w:p w14:paraId="497D3990" w14:textId="77777777" w:rsidR="00990347" w:rsidRDefault="00990347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</w:t>
            </w:r>
            <w:r w:rsidR="00EA609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hoe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hij in de klas media mag </w:t>
            </w:r>
            <w:r w:rsidR="00EA609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gebruiken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6DF2406C" w14:textId="557A4213" w:rsidR="00A66B6C" w:rsidRPr="00763657" w:rsidRDefault="00A66B6C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weet dat hij netjes met een scherm om moet gaan.</w:t>
            </w:r>
          </w:p>
        </w:tc>
      </w:tr>
      <w:tr w:rsidR="00F510DE" w:rsidRPr="00763B79" w14:paraId="447FA7CA" w14:textId="77777777" w:rsidTr="00BC64E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" w:type="pct"/>
          </w:tcPr>
          <w:p w14:paraId="3182C2EC" w14:textId="77777777" w:rsidR="00F510DE" w:rsidRPr="00B72232" w:rsidRDefault="00F510DE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  <w:r w:rsidRPr="00B72232"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800" w:type="pct"/>
          </w:tcPr>
          <w:p w14:paraId="49146454" w14:textId="401D309D" w:rsidR="00F510DE" w:rsidRPr="0021436D" w:rsidRDefault="00F510DE" w:rsidP="0021436D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benoemen dat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er een limiet is aan zijn schermtijd.</w:t>
            </w: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578" w:type="pct"/>
          </w:tcPr>
          <w:p w14:paraId="4D6497CB" w14:textId="624A681E" w:rsidR="00F510DE" w:rsidRDefault="00B01344" w:rsidP="00B01344">
            <w:pPr>
              <w:pStyle w:val="Lijstalinea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uitleggen </w:t>
            </w:r>
            <w:r w:rsidR="00F627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waarom </w:t>
            </w:r>
            <w:r w:rsidR="002727F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te veel schermtijd niet goed is. </w:t>
            </w:r>
          </w:p>
          <w:p w14:paraId="4EC0DE68" w14:textId="77777777" w:rsidR="002727F0" w:rsidRDefault="0048411C" w:rsidP="00BD4D9A">
            <w:pPr>
              <w:pStyle w:val="Lijstalinea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</w:t>
            </w:r>
            <w:r w:rsidR="0060607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alternatieven bedenken als zijn schermtijd voorbij is. </w:t>
            </w:r>
          </w:p>
          <w:p w14:paraId="2E59C24C" w14:textId="5826237A" w:rsidR="004C777F" w:rsidRPr="00BD4D9A" w:rsidRDefault="004C777F" w:rsidP="00BD4D9A">
            <w:pPr>
              <w:pStyle w:val="Lijstalinea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dat het fijn is om andere dingen te doen dan met zijn scherm bezig te zijn. </w:t>
            </w:r>
          </w:p>
        </w:tc>
      </w:tr>
      <w:tr w:rsidR="0021436D" w:rsidRPr="00763B79" w14:paraId="17113096" w14:textId="77777777" w:rsidTr="00BC64E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" w:type="pct"/>
          </w:tcPr>
          <w:p w14:paraId="75E1FE5E" w14:textId="77777777" w:rsidR="0021436D" w:rsidRPr="00763B79" w:rsidRDefault="0021436D" w:rsidP="00007EC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800" w:type="pct"/>
          </w:tcPr>
          <w:p w14:paraId="79E86530" w14:textId="517C0C7D" w:rsidR="0021436D" w:rsidRPr="009820F3" w:rsidRDefault="0021436D" w:rsidP="00F510DE">
            <w:pPr>
              <w:pStyle w:val="Lijstalinea"/>
              <w:numPr>
                <w:ilvl w:val="0"/>
                <w:numId w:val="8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aangeven wat hij wel/niet fijn vindt in het gebruik van media. </w:t>
            </w:r>
          </w:p>
        </w:tc>
        <w:tc>
          <w:tcPr>
            <w:tcW w:w="2578" w:type="pct"/>
          </w:tcPr>
          <w:p w14:paraId="27DF9C29" w14:textId="57E10866" w:rsidR="00E82C82" w:rsidRDefault="00E82C82" w:rsidP="005110E0">
            <w:pPr>
              <w:pStyle w:val="Lijstalinea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zijn emoties </w:t>
            </w:r>
            <w:r w:rsidR="0023297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uiten bij het gebruik van media. </w:t>
            </w:r>
          </w:p>
          <w:p w14:paraId="2262F6BF" w14:textId="10877C4B" w:rsidR="002727F0" w:rsidRDefault="001942BB" w:rsidP="005110E0">
            <w:pPr>
              <w:pStyle w:val="Lijstalinea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bij een ander aangeven als hij </w:t>
            </w:r>
            <w:r w:rsidR="00CE358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een spelletje niet leuk vindt op een </w:t>
            </w:r>
            <w:r w:rsidR="00F4710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beeldscherm</w:t>
            </w:r>
            <w:r w:rsidR="00CE358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637EEB2E" w14:textId="7907214E" w:rsidR="005110E0" w:rsidRPr="00BD4D9A" w:rsidRDefault="005110E0" w:rsidP="00BD4D9A">
            <w:pPr>
              <w:pStyle w:val="Lijstalinea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bij het kijken van een filmpje </w:t>
            </w:r>
            <w:r w:rsidR="005F12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even wachten met </w:t>
            </w:r>
            <w:r w:rsidR="00A66B6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zeggen wat hij vind</w:t>
            </w:r>
            <w:r w:rsidR="00F4710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5F12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F510DE" w:rsidRPr="00763B79" w14:paraId="75F88489" w14:textId="77777777" w:rsidTr="00BC64E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" w:type="pct"/>
          </w:tcPr>
          <w:p w14:paraId="27E6E45E" w14:textId="77777777" w:rsidR="00F510DE" w:rsidRPr="00B72232" w:rsidRDefault="00F510DE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  <w:r w:rsidRPr="00B72232"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  <w:t>Attituden</w:t>
            </w:r>
          </w:p>
          <w:p w14:paraId="7054C37A" w14:textId="77777777" w:rsidR="00B72232" w:rsidRPr="00B72232" w:rsidRDefault="00B72232" w:rsidP="00B72232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800" w:type="pct"/>
          </w:tcPr>
          <w:p w14:paraId="7EDC0A04" w14:textId="7FBA1E0D" w:rsidR="00F510DE" w:rsidRPr="009820F3" w:rsidRDefault="00F510DE" w:rsidP="00F510DE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wil </w:t>
            </w:r>
            <w:r w:rsidR="0031305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goed </w:t>
            </w:r>
            <w:r w:rsidR="00BD4D9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leren omgaan</w:t>
            </w:r>
            <w:r w:rsidR="00B7223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met media. </w:t>
            </w:r>
          </w:p>
        </w:tc>
        <w:tc>
          <w:tcPr>
            <w:tcW w:w="2578" w:type="pct"/>
          </w:tcPr>
          <w:p w14:paraId="70500467" w14:textId="77777777" w:rsidR="00241058" w:rsidRDefault="00901488" w:rsidP="00F510DE">
            <w:pPr>
              <w:pStyle w:val="Lijstalinea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</w:t>
            </w:r>
            <w:r w:rsidR="0024105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benoemen waar hij mee bezig is op media. </w:t>
            </w:r>
          </w:p>
          <w:p w14:paraId="19A3F908" w14:textId="2C093A1C" w:rsidR="00901488" w:rsidRDefault="007E3562" w:rsidP="00F510DE">
            <w:pPr>
              <w:pStyle w:val="Lijstalinea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netjes omgaan met </w:t>
            </w:r>
            <w:r w:rsidR="00F4710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beeldschermen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48DD8F0C" w14:textId="77777777" w:rsidR="00F510DE" w:rsidRDefault="0083454D" w:rsidP="00BC64E1">
            <w:pPr>
              <w:pStyle w:val="Lijstalinea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</w:t>
            </w:r>
            <w:r w:rsidR="00B56CA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erover nadenken of een filmpje wat hij kijkt goed of fout is. </w:t>
            </w:r>
          </w:p>
          <w:p w14:paraId="5A792E77" w14:textId="4E4A957A" w:rsidR="00CB65C5" w:rsidRPr="00BC64E1" w:rsidRDefault="00CB65C5" w:rsidP="00BC64E1">
            <w:pPr>
              <w:pStyle w:val="Lijstalinea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wil erover nadenken of een spelletje wat hij kijkt goed of fout is.</w:t>
            </w:r>
          </w:p>
        </w:tc>
      </w:tr>
    </w:tbl>
    <w:p w14:paraId="5A017EE5" w14:textId="77777777" w:rsidR="00F510DE" w:rsidRPr="00763B79" w:rsidRDefault="00F510DE" w:rsidP="00F510DE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3261"/>
        <w:gridCol w:w="4672"/>
      </w:tblGrid>
      <w:tr w:rsidR="00F510DE" w:rsidRPr="00763B79" w14:paraId="112523C8" w14:textId="77777777" w:rsidTr="00BC64E1">
        <w:trPr>
          <w:trHeight w:val="98"/>
        </w:trPr>
        <w:tc>
          <w:tcPr>
            <w:tcW w:w="623" w:type="pct"/>
            <w:shd w:val="clear" w:color="auto" w:fill="D2ECFC"/>
          </w:tcPr>
          <w:p w14:paraId="066DEC3D" w14:textId="77777777" w:rsidR="00F510DE" w:rsidRPr="00763B79" w:rsidRDefault="00F510DE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Democratie</w:t>
            </w:r>
          </w:p>
        </w:tc>
        <w:tc>
          <w:tcPr>
            <w:tcW w:w="1799" w:type="pct"/>
            <w:shd w:val="clear" w:color="auto" w:fill="D2ECFC"/>
          </w:tcPr>
          <w:p w14:paraId="420C99DB" w14:textId="77777777" w:rsidR="00F510DE" w:rsidRPr="00763B79" w:rsidRDefault="00F510DE" w:rsidP="00007ECF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578" w:type="pct"/>
            <w:shd w:val="clear" w:color="auto" w:fill="D2ECFC"/>
          </w:tcPr>
          <w:p w14:paraId="78773B26" w14:textId="77777777" w:rsidR="00F510DE" w:rsidRPr="00763B79" w:rsidRDefault="00F510DE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F510DE" w:rsidRPr="00763B79" w14:paraId="636F7EB9" w14:textId="77777777" w:rsidTr="00BC64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58DA769D" w14:textId="77777777" w:rsidR="00F510DE" w:rsidRPr="00763B79" w:rsidRDefault="00F510DE" w:rsidP="00007EC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799" w:type="pct"/>
          </w:tcPr>
          <w:p w14:paraId="50053F66" w14:textId="5D8D231F" w:rsidR="00F510DE" w:rsidRPr="009820F3" w:rsidRDefault="00F510DE" w:rsidP="00F510DE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weet dat er regels en afspraken zijn</w:t>
            </w:r>
            <w:r w:rsidR="00B7223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578" w:type="pct"/>
          </w:tcPr>
          <w:p w14:paraId="745E0824" w14:textId="77777777" w:rsidR="00F510DE" w:rsidRPr="00720144" w:rsidRDefault="00F510DE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kent de regels in de klas. </w:t>
            </w:r>
          </w:p>
          <w:p w14:paraId="566B2FFC" w14:textId="1861E0B7" w:rsidR="00F510DE" w:rsidRPr="00720144" w:rsidRDefault="00F510DE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weet dat</w:t>
            </w:r>
            <w:r w:rsidR="008207D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hij zich </w:t>
            </w:r>
            <w:r w:rsidR="000B778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aan 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regels en afspraken </w:t>
            </w:r>
            <w:r w:rsidR="000B778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moet houden. 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691CA764" w14:textId="77777777" w:rsidR="00F510DE" w:rsidRPr="00720144" w:rsidRDefault="00F510DE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regels helpen om samen te kunnen spelen en werken. </w:t>
            </w:r>
          </w:p>
          <w:p w14:paraId="09CD19C3" w14:textId="77777777" w:rsidR="006E2301" w:rsidRDefault="00F510DE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kent de gespreksregels (luisteren en de ander uit laten praten). </w:t>
            </w:r>
          </w:p>
          <w:p w14:paraId="0B4EA729" w14:textId="1D666BA7" w:rsidR="00F510DE" w:rsidRPr="00720144" w:rsidRDefault="006E2301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</w:t>
            </w:r>
            <w:r w:rsidR="004B7D0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leerling </w:t>
            </w:r>
            <w:r w:rsidR="000729C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</w:t>
            </w:r>
            <w:r w:rsidR="007C78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dat </w:t>
            </w:r>
            <w:r w:rsidR="00635A3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mee mag denken over regels. </w:t>
            </w:r>
          </w:p>
        </w:tc>
      </w:tr>
      <w:tr w:rsidR="00BC64E1" w:rsidRPr="00763B79" w14:paraId="261C9397" w14:textId="77777777" w:rsidTr="00BC64E1">
        <w:trPr>
          <w:trHeight w:val="98"/>
        </w:trPr>
        <w:tc>
          <w:tcPr>
            <w:tcW w:w="623" w:type="pct"/>
            <w:vMerge w:val="restart"/>
          </w:tcPr>
          <w:p w14:paraId="7938B822" w14:textId="19F5033B" w:rsidR="00BC64E1" w:rsidRPr="00B72232" w:rsidRDefault="00BC64E1" w:rsidP="00007ECF">
            <w:pPr>
              <w:rPr>
                <w:rFonts w:asciiTheme="minorHAnsi" w:hAnsiTheme="minorHAnsi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799" w:type="pct"/>
          </w:tcPr>
          <w:p w14:paraId="0FFCE8B1" w14:textId="73D85FB8" w:rsidR="00BC64E1" w:rsidRPr="00B72232" w:rsidRDefault="00BC64E1" w:rsidP="00B7223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zich houden aan de regels.</w:t>
            </w:r>
          </w:p>
        </w:tc>
        <w:tc>
          <w:tcPr>
            <w:tcW w:w="2578" w:type="pct"/>
          </w:tcPr>
          <w:p w14:paraId="2302F776" w14:textId="3319921D" w:rsidR="00BC64E1" w:rsidRDefault="00BC64E1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de regels in de klas benoemen. </w:t>
            </w:r>
          </w:p>
          <w:p w14:paraId="36AF4D0A" w14:textId="77777777" w:rsidR="00BC64E1" w:rsidRDefault="00BC64E1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meedenken over klassenregels.  </w:t>
            </w:r>
          </w:p>
          <w:p w14:paraId="0C5CB188" w14:textId="108456B9" w:rsidR="00BC64E1" w:rsidRDefault="00BC64E1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lastRenderedPageBreak/>
              <w:t>De leerling kan benoemen waarom een regel belangrijk</w:t>
            </w:r>
            <w:r w:rsidR="0025189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is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747776FC" w14:textId="586674C0" w:rsidR="00BC64E1" w:rsidRPr="00720144" w:rsidRDefault="00BC64E1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oefenen met de regels. </w:t>
            </w:r>
          </w:p>
        </w:tc>
      </w:tr>
      <w:tr w:rsidR="00BC64E1" w:rsidRPr="00763B79" w14:paraId="245463F8" w14:textId="77777777" w:rsidTr="00BC64E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pct"/>
            <w:vMerge/>
          </w:tcPr>
          <w:p w14:paraId="475D6D34" w14:textId="12531FBB" w:rsidR="00BC64E1" w:rsidRPr="00763B79" w:rsidRDefault="00BC64E1" w:rsidP="00007EC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799" w:type="pct"/>
          </w:tcPr>
          <w:p w14:paraId="30E023C1" w14:textId="4BAB64E1" w:rsidR="00BC64E1" w:rsidRPr="009820F3" w:rsidRDefault="00BC64E1" w:rsidP="00594C4B">
            <w:pPr>
              <w:pStyle w:val="Lijstalinea"/>
              <w:numPr>
                <w:ilvl w:val="0"/>
                <w:numId w:val="8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afspraken bedenken om samen fijn te kunnen spelen. </w:t>
            </w:r>
          </w:p>
        </w:tc>
        <w:tc>
          <w:tcPr>
            <w:tcW w:w="2578" w:type="pct"/>
          </w:tcPr>
          <w:p w14:paraId="09F1902E" w14:textId="77777777" w:rsidR="00BC64E1" w:rsidRDefault="00BC64E1" w:rsidP="000B778E">
            <w:pPr>
              <w:pStyle w:val="Lijstalinea"/>
              <w:numPr>
                <w:ilvl w:val="0"/>
                <w:numId w:val="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met de ander afspraken bedenken. </w:t>
            </w:r>
          </w:p>
          <w:p w14:paraId="04A353CE" w14:textId="16B4527E" w:rsidR="00BC64E1" w:rsidRDefault="00BC64E1" w:rsidP="000B778E">
            <w:pPr>
              <w:pStyle w:val="Lijstalinea"/>
              <w:numPr>
                <w:ilvl w:val="0"/>
                <w:numId w:val="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bedenken wat nodig is om spel fijn te laten zijn. </w:t>
            </w:r>
          </w:p>
          <w:p w14:paraId="483F53E6" w14:textId="77777777" w:rsidR="00BC64E1" w:rsidRDefault="00BC64E1" w:rsidP="000B778E">
            <w:pPr>
              <w:pStyle w:val="Lijstalinea"/>
              <w:numPr>
                <w:ilvl w:val="0"/>
                <w:numId w:val="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benoemen waarom afspraken belangrijk zijn. </w:t>
            </w:r>
          </w:p>
          <w:p w14:paraId="21C882F3" w14:textId="01A7B401" w:rsidR="00BC64E1" w:rsidRPr="00BD4D9A" w:rsidRDefault="00BC64E1" w:rsidP="00BD4D9A">
            <w:pPr>
              <w:pStyle w:val="Lijstalinea"/>
              <w:numPr>
                <w:ilvl w:val="0"/>
                <w:numId w:val="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zijn eigen mening geven (kinderrecht).</w:t>
            </w:r>
          </w:p>
        </w:tc>
      </w:tr>
      <w:tr w:rsidR="00BC64E1" w:rsidRPr="00763B79" w14:paraId="6277D720" w14:textId="77777777" w:rsidTr="00BC64E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pct"/>
            <w:vMerge/>
          </w:tcPr>
          <w:p w14:paraId="06D061FC" w14:textId="77777777" w:rsidR="00BC64E1" w:rsidRPr="00763B79" w:rsidRDefault="00BC64E1" w:rsidP="00007EC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799" w:type="pct"/>
          </w:tcPr>
          <w:p w14:paraId="034BA544" w14:textId="7BEEB76E" w:rsidR="00BC64E1" w:rsidRPr="009820F3" w:rsidRDefault="00BC64E1" w:rsidP="00594C4B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</w:t>
            </w:r>
            <w:r w:rsidR="00CA60A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meedoen in een gesprek.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578" w:type="pct"/>
          </w:tcPr>
          <w:p w14:paraId="359B2997" w14:textId="59B55DE3" w:rsidR="00C657FC" w:rsidRDefault="00C657FC" w:rsidP="006934C9">
            <w:pPr>
              <w:pStyle w:val="Lijstalinea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wacht op zijn beurt. </w:t>
            </w:r>
          </w:p>
          <w:p w14:paraId="26FCA433" w14:textId="3B37B0F3" w:rsidR="00C657FC" w:rsidRDefault="00C657FC" w:rsidP="006934C9">
            <w:pPr>
              <w:pStyle w:val="Lijstalinea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praat netjes. </w:t>
            </w:r>
          </w:p>
          <w:p w14:paraId="09E2131D" w14:textId="77777777" w:rsidR="00BC64E1" w:rsidRDefault="00BC64E1" w:rsidP="00BD4D9A">
            <w:pPr>
              <w:pStyle w:val="Lijstalinea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de ander uit laten praten. </w:t>
            </w:r>
          </w:p>
          <w:p w14:paraId="080FD555" w14:textId="56ED6062" w:rsidR="00C657FC" w:rsidRPr="00962EC1" w:rsidRDefault="00C657FC" w:rsidP="00C657FC">
            <w:pPr>
              <w:pStyle w:val="Lijstalinea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luisteren naar de ander. </w:t>
            </w:r>
          </w:p>
        </w:tc>
      </w:tr>
      <w:tr w:rsidR="00F510DE" w:rsidRPr="00763B79" w14:paraId="706B09B3" w14:textId="77777777" w:rsidTr="00BC64E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pct"/>
          </w:tcPr>
          <w:p w14:paraId="548BE3B4" w14:textId="77777777" w:rsidR="00F510DE" w:rsidRPr="00B72232" w:rsidRDefault="00F510DE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  <w:r w:rsidRPr="00B72232"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799" w:type="pct"/>
          </w:tcPr>
          <w:p w14:paraId="15AB5C97" w14:textId="77777777" w:rsidR="00F510DE" w:rsidRPr="009820F3" w:rsidRDefault="00F510DE" w:rsidP="00F510DE">
            <w:pPr>
              <w:pStyle w:val="Lijstalinea"/>
              <w:numPr>
                <w:ilvl w:val="0"/>
                <w:numId w:val="8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wil zich houden aan regels en afspraken.  </w:t>
            </w:r>
          </w:p>
        </w:tc>
        <w:tc>
          <w:tcPr>
            <w:tcW w:w="2578" w:type="pct"/>
          </w:tcPr>
          <w:p w14:paraId="6A0BCB6B" w14:textId="77777777" w:rsidR="00F510DE" w:rsidRDefault="00F510DE" w:rsidP="00F510DE">
            <w:pPr>
              <w:pStyle w:val="Lijstalinea"/>
              <w:numPr>
                <w:ilvl w:val="0"/>
                <w:numId w:val="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wil zich houden aan de regels.</w:t>
            </w:r>
          </w:p>
          <w:p w14:paraId="195020F9" w14:textId="271EF2B8" w:rsidR="009E2C24" w:rsidRPr="00720144" w:rsidRDefault="009E2C24" w:rsidP="00F510DE">
            <w:pPr>
              <w:pStyle w:val="Lijstalinea"/>
              <w:numPr>
                <w:ilvl w:val="0"/>
                <w:numId w:val="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zich houden aan de afspraken. </w:t>
            </w:r>
          </w:p>
          <w:p w14:paraId="6187BB69" w14:textId="7AA93DAC" w:rsidR="00F510DE" w:rsidRDefault="00F510DE" w:rsidP="00F510DE">
            <w:pPr>
              <w:pStyle w:val="Lijstalinea"/>
              <w:numPr>
                <w:ilvl w:val="0"/>
                <w:numId w:val="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</w:t>
            </w:r>
            <w:r w:rsidR="0027625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meedenken 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over de regels.</w:t>
            </w:r>
          </w:p>
          <w:p w14:paraId="5A4DF04D" w14:textId="77777777" w:rsidR="004C00C0" w:rsidRDefault="009E2C24" w:rsidP="00276251">
            <w:pPr>
              <w:pStyle w:val="Lijstalinea"/>
              <w:numPr>
                <w:ilvl w:val="0"/>
                <w:numId w:val="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</w:t>
            </w:r>
            <w:r w:rsidR="004C00C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naar de ander luisteren. </w:t>
            </w:r>
          </w:p>
          <w:p w14:paraId="00D7C346" w14:textId="7CD5402D" w:rsidR="00F510DE" w:rsidRPr="00962EC1" w:rsidRDefault="004C00C0" w:rsidP="00276251">
            <w:pPr>
              <w:pStyle w:val="Lijstalinea"/>
              <w:numPr>
                <w:ilvl w:val="0"/>
                <w:numId w:val="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de ander uit laten praten. </w:t>
            </w:r>
            <w:r w:rsidR="009E2C2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</w:tbl>
    <w:p w14:paraId="55601DD9" w14:textId="77777777" w:rsidR="00F510DE" w:rsidRPr="00763B79" w:rsidRDefault="00F510DE" w:rsidP="00F510DE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8"/>
        <w:gridCol w:w="3262"/>
        <w:gridCol w:w="4672"/>
      </w:tblGrid>
      <w:tr w:rsidR="00F510DE" w:rsidRPr="00763B79" w14:paraId="176F2BC5" w14:textId="77777777" w:rsidTr="00BC64E1">
        <w:trPr>
          <w:trHeight w:val="98"/>
        </w:trPr>
        <w:tc>
          <w:tcPr>
            <w:tcW w:w="622" w:type="pct"/>
            <w:shd w:val="clear" w:color="auto" w:fill="D2ECFC"/>
          </w:tcPr>
          <w:p w14:paraId="636602F1" w14:textId="77777777" w:rsidR="00F510DE" w:rsidRPr="00763B79" w:rsidRDefault="00F510DE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Wereld</w:t>
            </w:r>
          </w:p>
        </w:tc>
        <w:tc>
          <w:tcPr>
            <w:tcW w:w="1800" w:type="pct"/>
            <w:shd w:val="clear" w:color="auto" w:fill="D2ECFC"/>
          </w:tcPr>
          <w:p w14:paraId="5B8BD415" w14:textId="77777777" w:rsidR="00F510DE" w:rsidRPr="00763B79" w:rsidRDefault="00F510DE" w:rsidP="00007ECF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578" w:type="pct"/>
            <w:shd w:val="clear" w:color="auto" w:fill="D2ECFC"/>
          </w:tcPr>
          <w:p w14:paraId="1E53FF20" w14:textId="77777777" w:rsidR="00F510DE" w:rsidRPr="00763B79" w:rsidRDefault="00F510DE" w:rsidP="00007ECF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F510DE" w:rsidRPr="00763B79" w14:paraId="1B7A22C5" w14:textId="77777777" w:rsidTr="00BC64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2" w:type="pct"/>
          </w:tcPr>
          <w:p w14:paraId="1EEEE070" w14:textId="77777777" w:rsidR="00F510DE" w:rsidRPr="00BC64E1" w:rsidRDefault="00F510DE" w:rsidP="00007EC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BC64E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800" w:type="pct"/>
          </w:tcPr>
          <w:p w14:paraId="4D24E12F" w14:textId="7C100A27" w:rsidR="00F510DE" w:rsidRPr="009820F3" w:rsidRDefault="00F510DE" w:rsidP="00F510DE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A6534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kent verschillende gebruiken en gewoontes van kinderen uit zijn klas. </w:t>
            </w: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 </w:t>
            </w:r>
          </w:p>
        </w:tc>
        <w:tc>
          <w:tcPr>
            <w:tcW w:w="2578" w:type="pct"/>
          </w:tcPr>
          <w:p w14:paraId="10142287" w14:textId="77777777" w:rsidR="00F510DE" w:rsidRDefault="00F510DE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er in Nederland mensen wonen die uit een ander land komen. </w:t>
            </w:r>
          </w:p>
          <w:p w14:paraId="3558A86A" w14:textId="33ED640B" w:rsidR="00F8522E" w:rsidRDefault="00F8522E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het bij de ander thuis anders is dan bij hemzelf. </w:t>
            </w:r>
          </w:p>
          <w:p w14:paraId="05856E41" w14:textId="50DE9C69" w:rsidR="00F8522E" w:rsidRPr="00720144" w:rsidRDefault="00F8522E" w:rsidP="00F510D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hoe andere kinderen </w:t>
            </w:r>
            <w:r w:rsidR="000F0D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op de wereld elkaar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groeten. </w:t>
            </w:r>
          </w:p>
          <w:p w14:paraId="365950B6" w14:textId="355C86DE" w:rsidR="00F510DE" w:rsidRPr="00BC64E1" w:rsidRDefault="00C64A41" w:rsidP="00BC64E1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</w:t>
            </w:r>
            <w:r w:rsidR="00D65BE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mensen thuis verschillend eten.  </w:t>
            </w:r>
          </w:p>
        </w:tc>
      </w:tr>
      <w:tr w:rsidR="00BC64E1" w:rsidRPr="00763B79" w14:paraId="29BDABFD" w14:textId="77777777" w:rsidTr="00BC64E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" w:type="pct"/>
            <w:vMerge w:val="restart"/>
          </w:tcPr>
          <w:p w14:paraId="3794B270" w14:textId="77777777" w:rsidR="00BC64E1" w:rsidRPr="00BC64E1" w:rsidRDefault="00BC64E1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  <w:r w:rsidRPr="00BC64E1"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800" w:type="pct"/>
          </w:tcPr>
          <w:p w14:paraId="1AECF7C7" w14:textId="69FEB1DD" w:rsidR="00BC64E1" w:rsidRPr="00E0477A" w:rsidRDefault="00BC64E1" w:rsidP="00E0477A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benoemen dat iemand uit een ander land andere gewoonten heeft. </w:t>
            </w:r>
            <w:r w:rsidRPr="00E0477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578" w:type="pct"/>
          </w:tcPr>
          <w:p w14:paraId="581D0B92" w14:textId="63F4A03B" w:rsidR="00C52538" w:rsidRDefault="00BC64E1" w:rsidP="006B2670">
            <w:pPr>
              <w:pStyle w:val="Lijstalinea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</w:t>
            </w:r>
            <w:r w:rsidR="00C5253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wat kinderen uit andere </w:t>
            </w:r>
            <w:r w:rsidR="008B7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landen </w:t>
            </w:r>
            <w:r w:rsidR="00C5253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eten. </w:t>
            </w:r>
          </w:p>
          <w:p w14:paraId="6BF8268C" w14:textId="77777777" w:rsidR="00C52538" w:rsidRDefault="00C52538" w:rsidP="006B2670">
            <w:pPr>
              <w:pStyle w:val="Lijstalinea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hoe kinderen in andere landen naar school gaan. </w:t>
            </w:r>
          </w:p>
          <w:p w14:paraId="5F765D20" w14:textId="77777777" w:rsidR="00C52538" w:rsidRDefault="00C52538" w:rsidP="006B2670">
            <w:pPr>
              <w:pStyle w:val="Lijstalinea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hoe kinderen in andere landen spelen. </w:t>
            </w:r>
          </w:p>
          <w:p w14:paraId="14406EEC" w14:textId="77777777" w:rsidR="00C52538" w:rsidRDefault="00C52538" w:rsidP="006B2670">
            <w:pPr>
              <w:pStyle w:val="Lijstalinea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hoe kinderen in andere landen wonen. </w:t>
            </w:r>
          </w:p>
          <w:p w14:paraId="0FEA474A" w14:textId="49D600F1" w:rsidR="00BC64E1" w:rsidRPr="00BD4D9A" w:rsidRDefault="00C52538" w:rsidP="00C52538">
            <w:pPr>
              <w:pStyle w:val="Lijstalinea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hoe kinderen in andere landen samen feestvieren. </w:t>
            </w:r>
          </w:p>
        </w:tc>
      </w:tr>
      <w:tr w:rsidR="00BC64E1" w:rsidRPr="00763B79" w14:paraId="68B2DCC9" w14:textId="77777777" w:rsidTr="00BC64E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" w:type="pct"/>
            <w:vMerge/>
          </w:tcPr>
          <w:p w14:paraId="7BB41426" w14:textId="77777777" w:rsidR="00BC64E1" w:rsidRPr="00BC64E1" w:rsidRDefault="00BC64E1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800" w:type="pct"/>
          </w:tcPr>
          <w:p w14:paraId="4675E526" w14:textId="29EC8E71" w:rsidR="00BC64E1" w:rsidRPr="009820F3" w:rsidRDefault="00BC64E1" w:rsidP="00F510DE">
            <w:pPr>
              <w:pStyle w:val="Lijstalinea"/>
              <w:numPr>
                <w:ilvl w:val="0"/>
                <w:numId w:val="8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Nederlandse fatsoensnormen (dagelijkse gebruiken) uitvoeren. </w:t>
            </w:r>
          </w:p>
        </w:tc>
        <w:tc>
          <w:tcPr>
            <w:tcW w:w="2578" w:type="pct"/>
          </w:tcPr>
          <w:p w14:paraId="09C513EB" w14:textId="3AB3D2EC" w:rsidR="00BC64E1" w:rsidRDefault="00BC64E1" w:rsidP="006B2670">
            <w:pPr>
              <w:pStyle w:val="Lijstalinea"/>
              <w:numPr>
                <w:ilvl w:val="0"/>
                <w:numId w:val="2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de ander groeten</w:t>
            </w:r>
            <w:r w:rsidR="008B7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4A49E222" w14:textId="4BBF4823" w:rsidR="00BC64E1" w:rsidRDefault="00BC64E1" w:rsidP="006B2670">
            <w:pPr>
              <w:pStyle w:val="Lijstalinea"/>
              <w:numPr>
                <w:ilvl w:val="0"/>
                <w:numId w:val="2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afscheid nemen van de ander. </w:t>
            </w:r>
          </w:p>
          <w:p w14:paraId="25CD0CDC" w14:textId="77777777" w:rsidR="007B1BAF" w:rsidRDefault="00BC64E1" w:rsidP="00926D08">
            <w:pPr>
              <w:pStyle w:val="Lijstalinea"/>
              <w:numPr>
                <w:ilvl w:val="0"/>
                <w:numId w:val="2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</w:t>
            </w:r>
            <w:r w:rsidR="007B1BA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hoe hij thuis eet. </w:t>
            </w:r>
          </w:p>
          <w:p w14:paraId="046FE66F" w14:textId="53E7D4F7" w:rsidR="008B7639" w:rsidRDefault="007B1BAF" w:rsidP="00BD4D9A">
            <w:pPr>
              <w:pStyle w:val="Lijstalinea"/>
              <w:numPr>
                <w:ilvl w:val="0"/>
                <w:numId w:val="2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hoe zijn huis eruitziet. </w:t>
            </w:r>
          </w:p>
          <w:p w14:paraId="33E4B9A6" w14:textId="29CBA46E" w:rsidR="00BC64E1" w:rsidRPr="00BD4D9A" w:rsidRDefault="00BC64E1" w:rsidP="00BD4D9A">
            <w:pPr>
              <w:pStyle w:val="Lijstalinea"/>
              <w:numPr>
                <w:ilvl w:val="0"/>
                <w:numId w:val="2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</w:t>
            </w:r>
            <w:r w:rsidR="00A0604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dat in Nederland veel mensen fietsen.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 </w:t>
            </w:r>
          </w:p>
        </w:tc>
      </w:tr>
      <w:tr w:rsidR="00BC64E1" w:rsidRPr="00763B79" w14:paraId="51E9B848" w14:textId="77777777" w:rsidTr="00BC64E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" w:type="pct"/>
            <w:vMerge/>
          </w:tcPr>
          <w:p w14:paraId="2FD35181" w14:textId="77777777" w:rsidR="00BC64E1" w:rsidRPr="00BC64E1" w:rsidRDefault="00BC64E1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800" w:type="pct"/>
          </w:tcPr>
          <w:p w14:paraId="58EA7E2E" w14:textId="68C70C69" w:rsidR="00BC64E1" w:rsidRPr="009820F3" w:rsidRDefault="00BC64E1" w:rsidP="00F510DE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benoemen waarom zending belangrijk is. </w:t>
            </w:r>
          </w:p>
        </w:tc>
        <w:tc>
          <w:tcPr>
            <w:tcW w:w="2578" w:type="pct"/>
          </w:tcPr>
          <w:p w14:paraId="75199655" w14:textId="4ADA63DC" w:rsidR="00BC64E1" w:rsidRDefault="00BC64E1" w:rsidP="005178A7">
            <w:pPr>
              <w:pStyle w:val="Lijstalinea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uitleggen wat zending is. </w:t>
            </w:r>
          </w:p>
          <w:p w14:paraId="4343312A" w14:textId="3F85D738" w:rsidR="00BC64E1" w:rsidRDefault="00BC64E1" w:rsidP="005178A7">
            <w:pPr>
              <w:pStyle w:val="Lijstalinea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het zendingsdoel op school benoemen. </w:t>
            </w:r>
          </w:p>
          <w:p w14:paraId="463EF5F2" w14:textId="310D8261" w:rsidR="00BC64E1" w:rsidRDefault="00BC64E1" w:rsidP="005178A7">
            <w:pPr>
              <w:pStyle w:val="Lijstalinea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uitleggen dat zending gaat over het vertellen over God.</w:t>
            </w:r>
          </w:p>
          <w:p w14:paraId="36F78D05" w14:textId="61C709A4" w:rsidR="00BC64E1" w:rsidRPr="00BD4D9A" w:rsidRDefault="00BC64E1" w:rsidP="00BD4D9A">
            <w:pPr>
              <w:pStyle w:val="Lijstalinea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uitleggen dat zending ook kan gaan over het helpen van anderen.  </w:t>
            </w:r>
          </w:p>
        </w:tc>
      </w:tr>
      <w:tr w:rsidR="00F510DE" w:rsidRPr="00763B79" w14:paraId="730022CF" w14:textId="77777777" w:rsidTr="00BC64E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" w:type="pct"/>
          </w:tcPr>
          <w:p w14:paraId="6C7BD509" w14:textId="77777777" w:rsidR="00F510DE" w:rsidRPr="00BC64E1" w:rsidRDefault="00F510DE" w:rsidP="00007ECF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</w:pPr>
            <w:r w:rsidRPr="00BC64E1">
              <w:rPr>
                <w:rFonts w:asciiTheme="minorHAnsi" w:hAnsiTheme="minorHAnsi" w:cstheme="minorHAnsi"/>
                <w:b w:val="0"/>
                <w:bCs w:val="0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800" w:type="pct"/>
          </w:tcPr>
          <w:p w14:paraId="65A8A916" w14:textId="4DCF549F" w:rsidR="00F510DE" w:rsidRPr="009820F3" w:rsidRDefault="00F510DE" w:rsidP="00F510DE">
            <w:pPr>
              <w:pStyle w:val="Lijstalinea"/>
              <w:numPr>
                <w:ilvl w:val="0"/>
                <w:numId w:val="8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wil </w:t>
            </w:r>
            <w:r w:rsidR="00F5471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rekening houden </w:t>
            </w:r>
            <w:r w:rsidR="00BD4D9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met </w:t>
            </w:r>
            <w:r w:rsidR="00BD4D9A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</w:t>
            </w:r>
            <w:r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ander.</w:t>
            </w:r>
          </w:p>
        </w:tc>
        <w:tc>
          <w:tcPr>
            <w:tcW w:w="2578" w:type="pct"/>
          </w:tcPr>
          <w:p w14:paraId="3B5A6C63" w14:textId="7C2EB336" w:rsidR="007B4293" w:rsidRDefault="007B4293" w:rsidP="00F510DE">
            <w:pPr>
              <w:pStyle w:val="Lijstalinea"/>
              <w:numPr>
                <w:ilvl w:val="0"/>
                <w:numId w:val="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weten hoe het bij andere kinderen thuis gaat. </w:t>
            </w:r>
          </w:p>
          <w:p w14:paraId="126BA3B6" w14:textId="0B70C505" w:rsidR="00F510DE" w:rsidRDefault="00F510DE" w:rsidP="00F510DE">
            <w:pPr>
              <w:pStyle w:val="Lijstalinea"/>
              <w:numPr>
                <w:ilvl w:val="0"/>
                <w:numId w:val="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respect hebben voor mensen met andere gewoonten. </w:t>
            </w:r>
          </w:p>
          <w:p w14:paraId="62D603FE" w14:textId="62E90319" w:rsidR="00003585" w:rsidRPr="00720144" w:rsidRDefault="00003585" w:rsidP="00F510DE">
            <w:pPr>
              <w:pStyle w:val="Lijstalinea"/>
              <w:numPr>
                <w:ilvl w:val="0"/>
                <w:numId w:val="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zich houden aan afspraken bij andere kinderen thuis. </w:t>
            </w:r>
          </w:p>
          <w:p w14:paraId="4674341D" w14:textId="00431AC6" w:rsidR="00F510DE" w:rsidRPr="00720144" w:rsidRDefault="00F510DE" w:rsidP="00F510DE">
            <w:pPr>
              <w:pStyle w:val="Lijstalinea"/>
              <w:numPr>
                <w:ilvl w:val="0"/>
                <w:numId w:val="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zorgen voor </w:t>
            </w:r>
            <w:r w:rsidR="00DC5EC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andere</w:t>
            </w:r>
            <w:r w:rsidR="00DC5EC4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mensen.  </w:t>
            </w:r>
          </w:p>
        </w:tc>
      </w:tr>
    </w:tbl>
    <w:p w14:paraId="24D2F83B" w14:textId="77777777" w:rsidR="00080440" w:rsidRDefault="00080440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sectPr w:rsidR="00080440" w:rsidSect="00EB67D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583D0" w14:textId="77777777" w:rsidR="00DB24DD" w:rsidRDefault="00DB24DD" w:rsidP="004B0919">
      <w:r>
        <w:separator/>
      </w:r>
    </w:p>
  </w:endnote>
  <w:endnote w:type="continuationSeparator" w:id="0">
    <w:p w14:paraId="57D3846D" w14:textId="77777777" w:rsidR="00DB24DD" w:rsidRDefault="00DB24DD" w:rsidP="004B0919">
      <w:r>
        <w:continuationSeparator/>
      </w:r>
    </w:p>
  </w:endnote>
  <w:endnote w:type="continuationNotice" w:id="1">
    <w:p w14:paraId="6204CAA9" w14:textId="77777777" w:rsidR="00DB24DD" w:rsidRDefault="00DB24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Content>
          <w:p w14:paraId="5E028EF5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23333FF2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D00B" w14:textId="77777777" w:rsidR="004B0919" w:rsidRPr="00664CCC" w:rsidRDefault="00664CCC" w:rsidP="00664CCC">
    <w:pPr>
      <w:pStyle w:val="Voettekst"/>
      <w:rPr>
        <w:rFonts w:asciiTheme="minorHAnsi" w:hAnsiTheme="minorHAnsi" w:cstheme="minorHAnsi"/>
        <w:noProof/>
        <w:color w:val="003350"/>
        <w:sz w:val="16"/>
        <w:szCs w:val="16"/>
      </w:rPr>
    </w:pPr>
    <w:r w:rsidRPr="00664CCC">
      <w:rPr>
        <w:rFonts w:asciiTheme="minorHAnsi" w:hAnsiTheme="minorHAnsi" w:cstheme="minorHAnsi"/>
        <w:noProof/>
        <w:color w:val="003350"/>
        <w:sz w:val="16"/>
        <w:szCs w:val="16"/>
      </w:rPr>
      <w:drawing>
        <wp:anchor distT="0" distB="0" distL="114300" distR="114300" simplePos="0" relativeHeight="251658242" behindDoc="0" locked="0" layoutInCell="1" allowOverlap="1" wp14:anchorId="7DE481B8" wp14:editId="4251766A">
          <wp:simplePos x="0" y="0"/>
          <wp:positionH relativeFrom="margin">
            <wp:posOffset>-520700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1948750668" name="Afbeelding 2" descr="Afbeelding met logo, ontwerp, Graphics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ogo, ontwerp, Graphics, clip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95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CCC">
      <w:rPr>
        <w:rFonts w:asciiTheme="minorHAnsi" w:hAnsiTheme="minorHAnsi" w:cstheme="minorHAnsi"/>
        <w:noProof/>
        <w:color w:val="003350"/>
        <w:sz w:val="16"/>
        <w:szCs w:val="16"/>
      </w:rPr>
      <w:t>Gouwe Academie is een onderwijskundige kennispartner voor bedrijven met ICT-oplossingen voor het onderwijs. Wij verzorgen ondersteuning, scholing en begeleiding voor ParnasSys, Gynzy, Kidskonnect, Cito, Dia en IEP en bij onze eigen producten Zien!,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33000" w14:textId="77777777" w:rsidR="00DB24DD" w:rsidRDefault="00DB24DD" w:rsidP="004B0919">
      <w:r>
        <w:separator/>
      </w:r>
    </w:p>
  </w:footnote>
  <w:footnote w:type="continuationSeparator" w:id="0">
    <w:p w14:paraId="5E3FF983" w14:textId="77777777" w:rsidR="00DB24DD" w:rsidRDefault="00DB24DD" w:rsidP="004B0919">
      <w:r>
        <w:continuationSeparator/>
      </w:r>
    </w:p>
  </w:footnote>
  <w:footnote w:type="continuationNotice" w:id="1">
    <w:p w14:paraId="49AEA3F8" w14:textId="77777777" w:rsidR="00DB24DD" w:rsidRDefault="00DB24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778E1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96B4915" wp14:editId="43DF66CC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0264F3B5" w14:textId="77777777" w:rsidR="002277ED" w:rsidRDefault="002277ED" w:rsidP="004B0919">
    <w:pPr>
      <w:pStyle w:val="Koptekst"/>
      <w:rPr>
        <w:noProof/>
      </w:rPr>
    </w:pPr>
  </w:p>
  <w:p w14:paraId="75E6216C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815D7" w14:textId="073917B7" w:rsidR="004B0919" w:rsidRDefault="003E3A2E">
    <w:pPr>
      <w:pStyle w:val="Koptekst"/>
    </w:pPr>
    <w:r>
      <w:rPr>
        <w:noProof/>
      </w:rPr>
      <w:drawing>
        <wp:inline distT="0" distB="0" distL="0" distR="0" wp14:anchorId="344F7C75" wp14:editId="68665816">
          <wp:extent cx="1624829" cy="1535373"/>
          <wp:effectExtent l="0" t="0" r="0" b="8255"/>
          <wp:docPr id="5" name="Picture 5" descr="SL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1324" cy="1550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093C">
      <w:rPr>
        <w:noProof/>
      </w:rPr>
      <w:drawing>
        <wp:anchor distT="0" distB="0" distL="114300" distR="114300" simplePos="0" relativeHeight="251658241" behindDoc="1" locked="0" layoutInCell="1" allowOverlap="1" wp14:anchorId="6C77747A" wp14:editId="3DBC5A64">
          <wp:simplePos x="0" y="0"/>
          <wp:positionH relativeFrom="column">
            <wp:posOffset>871855</wp:posOffset>
          </wp:positionH>
          <wp:positionV relativeFrom="paragraph">
            <wp:posOffset>-487680</wp:posOffset>
          </wp:positionV>
          <wp:extent cx="5760720" cy="2257425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298"/>
                  <a:stretch/>
                </pic:blipFill>
                <pic:spPr bwMode="auto">
                  <a:xfrm>
                    <a:off x="0" y="0"/>
                    <a:ext cx="5760720" cy="2257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.5pt;height:53pt" o:bullet="t">
        <v:imagedata r:id="rId1" o:title="MicrosoftTeams-image (1)"/>
      </v:shape>
    </w:pict>
  </w:numPicBullet>
  <w:abstractNum w:abstractNumId="0" w15:restartNumberingAfterBreak="0">
    <w:nsid w:val="08183612"/>
    <w:multiLevelType w:val="hybridMultilevel"/>
    <w:tmpl w:val="20941D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62090"/>
    <w:multiLevelType w:val="hybridMultilevel"/>
    <w:tmpl w:val="F7B68B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560E8"/>
    <w:multiLevelType w:val="hybridMultilevel"/>
    <w:tmpl w:val="9B661DFC"/>
    <w:lvl w:ilvl="0" w:tplc="D47AC7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D08A5"/>
    <w:multiLevelType w:val="hybridMultilevel"/>
    <w:tmpl w:val="915017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3189B"/>
    <w:multiLevelType w:val="hybridMultilevel"/>
    <w:tmpl w:val="5BDEDD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41E62"/>
    <w:multiLevelType w:val="hybridMultilevel"/>
    <w:tmpl w:val="7BB8C4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517FF"/>
    <w:multiLevelType w:val="hybridMultilevel"/>
    <w:tmpl w:val="A7DAFF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C3034"/>
    <w:multiLevelType w:val="hybridMultilevel"/>
    <w:tmpl w:val="0CB874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6708B"/>
    <w:multiLevelType w:val="hybridMultilevel"/>
    <w:tmpl w:val="BC6642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23E65"/>
    <w:multiLevelType w:val="hybridMultilevel"/>
    <w:tmpl w:val="4BB4AB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55804"/>
    <w:multiLevelType w:val="hybridMultilevel"/>
    <w:tmpl w:val="9152A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44219"/>
    <w:multiLevelType w:val="hybridMultilevel"/>
    <w:tmpl w:val="EB9078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04DB0"/>
    <w:multiLevelType w:val="hybridMultilevel"/>
    <w:tmpl w:val="15F6F6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6B2E40"/>
    <w:multiLevelType w:val="hybridMultilevel"/>
    <w:tmpl w:val="880CC4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A650C1"/>
    <w:multiLevelType w:val="hybridMultilevel"/>
    <w:tmpl w:val="8F8A0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888000">
    <w:abstractNumId w:val="18"/>
  </w:num>
  <w:num w:numId="2" w16cid:durableId="480774690">
    <w:abstractNumId w:val="10"/>
  </w:num>
  <w:num w:numId="3" w16cid:durableId="2021153377">
    <w:abstractNumId w:val="13"/>
  </w:num>
  <w:num w:numId="4" w16cid:durableId="924993501">
    <w:abstractNumId w:val="9"/>
  </w:num>
  <w:num w:numId="5" w16cid:durableId="1964533995">
    <w:abstractNumId w:val="19"/>
  </w:num>
  <w:num w:numId="6" w16cid:durableId="310139652">
    <w:abstractNumId w:val="16"/>
  </w:num>
  <w:num w:numId="7" w16cid:durableId="301204208">
    <w:abstractNumId w:val="15"/>
  </w:num>
  <w:num w:numId="8" w16cid:durableId="1249385707">
    <w:abstractNumId w:val="2"/>
  </w:num>
  <w:num w:numId="9" w16cid:durableId="1612323459">
    <w:abstractNumId w:val="12"/>
  </w:num>
  <w:num w:numId="10" w16cid:durableId="338237547">
    <w:abstractNumId w:val="20"/>
  </w:num>
  <w:num w:numId="11" w16cid:durableId="676462986">
    <w:abstractNumId w:val="8"/>
  </w:num>
  <w:num w:numId="12" w16cid:durableId="259678619">
    <w:abstractNumId w:val="7"/>
  </w:num>
  <w:num w:numId="13" w16cid:durableId="63143320">
    <w:abstractNumId w:val="0"/>
  </w:num>
  <w:num w:numId="14" w16cid:durableId="112095477">
    <w:abstractNumId w:val="11"/>
  </w:num>
  <w:num w:numId="15" w16cid:durableId="1856917673">
    <w:abstractNumId w:val="6"/>
  </w:num>
  <w:num w:numId="16" w16cid:durableId="1783381720">
    <w:abstractNumId w:val="4"/>
  </w:num>
  <w:num w:numId="17" w16cid:durableId="312761571">
    <w:abstractNumId w:val="5"/>
  </w:num>
  <w:num w:numId="18" w16cid:durableId="2069453596">
    <w:abstractNumId w:val="3"/>
  </w:num>
  <w:num w:numId="19" w16cid:durableId="485168536">
    <w:abstractNumId w:val="1"/>
  </w:num>
  <w:num w:numId="20" w16cid:durableId="630021258">
    <w:abstractNumId w:val="17"/>
  </w:num>
  <w:num w:numId="21" w16cid:durableId="1158029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ECB"/>
    <w:rsid w:val="00003585"/>
    <w:rsid w:val="00011E71"/>
    <w:rsid w:val="000129FE"/>
    <w:rsid w:val="0002140E"/>
    <w:rsid w:val="000360BA"/>
    <w:rsid w:val="0003628A"/>
    <w:rsid w:val="0005101B"/>
    <w:rsid w:val="00051F69"/>
    <w:rsid w:val="00052825"/>
    <w:rsid w:val="0005519A"/>
    <w:rsid w:val="00055CC3"/>
    <w:rsid w:val="00057275"/>
    <w:rsid w:val="00057B80"/>
    <w:rsid w:val="00061AE4"/>
    <w:rsid w:val="000729C7"/>
    <w:rsid w:val="00075AF5"/>
    <w:rsid w:val="00080440"/>
    <w:rsid w:val="00083E45"/>
    <w:rsid w:val="0008545D"/>
    <w:rsid w:val="000A071E"/>
    <w:rsid w:val="000B778E"/>
    <w:rsid w:val="000D0486"/>
    <w:rsid w:val="000D246A"/>
    <w:rsid w:val="000D6832"/>
    <w:rsid w:val="000D6D81"/>
    <w:rsid w:val="000D7D60"/>
    <w:rsid w:val="000E6394"/>
    <w:rsid w:val="000F0D33"/>
    <w:rsid w:val="000F1206"/>
    <w:rsid w:val="000F3E2C"/>
    <w:rsid w:val="001111FB"/>
    <w:rsid w:val="00112DC3"/>
    <w:rsid w:val="001230BF"/>
    <w:rsid w:val="00125206"/>
    <w:rsid w:val="00130F6D"/>
    <w:rsid w:val="00131C70"/>
    <w:rsid w:val="00140F4D"/>
    <w:rsid w:val="001444BC"/>
    <w:rsid w:val="001550CF"/>
    <w:rsid w:val="0017116B"/>
    <w:rsid w:val="00171A4A"/>
    <w:rsid w:val="0018093C"/>
    <w:rsid w:val="00190837"/>
    <w:rsid w:val="00191550"/>
    <w:rsid w:val="001942BB"/>
    <w:rsid w:val="001A668A"/>
    <w:rsid w:val="001B2EA5"/>
    <w:rsid w:val="001E1C40"/>
    <w:rsid w:val="001F2D3D"/>
    <w:rsid w:val="001F2DEB"/>
    <w:rsid w:val="0021084F"/>
    <w:rsid w:val="0021436D"/>
    <w:rsid w:val="00215DAA"/>
    <w:rsid w:val="002277ED"/>
    <w:rsid w:val="00227D95"/>
    <w:rsid w:val="002303AF"/>
    <w:rsid w:val="00232977"/>
    <w:rsid w:val="00236EA5"/>
    <w:rsid w:val="002401AF"/>
    <w:rsid w:val="00240D16"/>
    <w:rsid w:val="00241058"/>
    <w:rsid w:val="00251890"/>
    <w:rsid w:val="0025354D"/>
    <w:rsid w:val="00253936"/>
    <w:rsid w:val="00257763"/>
    <w:rsid w:val="002610CE"/>
    <w:rsid w:val="0026382E"/>
    <w:rsid w:val="002677D5"/>
    <w:rsid w:val="002727F0"/>
    <w:rsid w:val="00276251"/>
    <w:rsid w:val="002832C2"/>
    <w:rsid w:val="00293787"/>
    <w:rsid w:val="002A7890"/>
    <w:rsid w:val="002A79F7"/>
    <w:rsid w:val="002C30E8"/>
    <w:rsid w:val="002C5990"/>
    <w:rsid w:val="002C70C7"/>
    <w:rsid w:val="002D7DE4"/>
    <w:rsid w:val="002E369A"/>
    <w:rsid w:val="00313055"/>
    <w:rsid w:val="00316BF8"/>
    <w:rsid w:val="00324150"/>
    <w:rsid w:val="003269F9"/>
    <w:rsid w:val="00336F28"/>
    <w:rsid w:val="003372BF"/>
    <w:rsid w:val="003372D4"/>
    <w:rsid w:val="0037112A"/>
    <w:rsid w:val="00371580"/>
    <w:rsid w:val="0037531F"/>
    <w:rsid w:val="0038220C"/>
    <w:rsid w:val="003839E4"/>
    <w:rsid w:val="00384564"/>
    <w:rsid w:val="003A23FB"/>
    <w:rsid w:val="003A591B"/>
    <w:rsid w:val="003B0312"/>
    <w:rsid w:val="003B0EF6"/>
    <w:rsid w:val="003B3ABB"/>
    <w:rsid w:val="003B59E2"/>
    <w:rsid w:val="003C69DA"/>
    <w:rsid w:val="003D4C2D"/>
    <w:rsid w:val="003E3A2E"/>
    <w:rsid w:val="003F6EAF"/>
    <w:rsid w:val="00422AAC"/>
    <w:rsid w:val="00424B63"/>
    <w:rsid w:val="00424C1B"/>
    <w:rsid w:val="00431B01"/>
    <w:rsid w:val="004357C5"/>
    <w:rsid w:val="0044171F"/>
    <w:rsid w:val="00481502"/>
    <w:rsid w:val="0048411C"/>
    <w:rsid w:val="004844E3"/>
    <w:rsid w:val="004A4C9B"/>
    <w:rsid w:val="004B0919"/>
    <w:rsid w:val="004B5E33"/>
    <w:rsid w:val="004B7D08"/>
    <w:rsid w:val="004C00C0"/>
    <w:rsid w:val="004C37C4"/>
    <w:rsid w:val="004C777F"/>
    <w:rsid w:val="004D25F3"/>
    <w:rsid w:val="004E0DA1"/>
    <w:rsid w:val="004E39A6"/>
    <w:rsid w:val="005054DA"/>
    <w:rsid w:val="00505F96"/>
    <w:rsid w:val="005067D0"/>
    <w:rsid w:val="005110E0"/>
    <w:rsid w:val="00515917"/>
    <w:rsid w:val="005178A7"/>
    <w:rsid w:val="00524EBA"/>
    <w:rsid w:val="005319B5"/>
    <w:rsid w:val="00547CC2"/>
    <w:rsid w:val="0056582B"/>
    <w:rsid w:val="005725A1"/>
    <w:rsid w:val="00574B3D"/>
    <w:rsid w:val="00594C4B"/>
    <w:rsid w:val="0059782D"/>
    <w:rsid w:val="005A6D0C"/>
    <w:rsid w:val="005C4610"/>
    <w:rsid w:val="005D6957"/>
    <w:rsid w:val="005E7CF2"/>
    <w:rsid w:val="005F127C"/>
    <w:rsid w:val="0060607B"/>
    <w:rsid w:val="0060736D"/>
    <w:rsid w:val="0060777B"/>
    <w:rsid w:val="00614307"/>
    <w:rsid w:val="00615707"/>
    <w:rsid w:val="00621832"/>
    <w:rsid w:val="00623590"/>
    <w:rsid w:val="00635A3B"/>
    <w:rsid w:val="00651B8B"/>
    <w:rsid w:val="00664CCC"/>
    <w:rsid w:val="00672B22"/>
    <w:rsid w:val="00680673"/>
    <w:rsid w:val="00681A46"/>
    <w:rsid w:val="006934C9"/>
    <w:rsid w:val="00697423"/>
    <w:rsid w:val="006B2670"/>
    <w:rsid w:val="006B366B"/>
    <w:rsid w:val="006E2301"/>
    <w:rsid w:val="006E652F"/>
    <w:rsid w:val="006F7D18"/>
    <w:rsid w:val="00713AB8"/>
    <w:rsid w:val="00717E5F"/>
    <w:rsid w:val="007213C4"/>
    <w:rsid w:val="00724839"/>
    <w:rsid w:val="00726DDD"/>
    <w:rsid w:val="007371B0"/>
    <w:rsid w:val="00750BE1"/>
    <w:rsid w:val="0075311D"/>
    <w:rsid w:val="00757B17"/>
    <w:rsid w:val="00762E28"/>
    <w:rsid w:val="007644CF"/>
    <w:rsid w:val="00785FEB"/>
    <w:rsid w:val="007A12B5"/>
    <w:rsid w:val="007B00EC"/>
    <w:rsid w:val="007B1BAF"/>
    <w:rsid w:val="007B4293"/>
    <w:rsid w:val="007B6546"/>
    <w:rsid w:val="007B6622"/>
    <w:rsid w:val="007C7836"/>
    <w:rsid w:val="007D1EDE"/>
    <w:rsid w:val="007D2D22"/>
    <w:rsid w:val="007E3562"/>
    <w:rsid w:val="007F0428"/>
    <w:rsid w:val="007F1C3A"/>
    <w:rsid w:val="007F2757"/>
    <w:rsid w:val="00803086"/>
    <w:rsid w:val="008207D9"/>
    <w:rsid w:val="00834220"/>
    <w:rsid w:val="0083454D"/>
    <w:rsid w:val="00846B1A"/>
    <w:rsid w:val="00860929"/>
    <w:rsid w:val="00861BB9"/>
    <w:rsid w:val="00865E9A"/>
    <w:rsid w:val="008741BE"/>
    <w:rsid w:val="00881F13"/>
    <w:rsid w:val="00890C1F"/>
    <w:rsid w:val="008B442F"/>
    <w:rsid w:val="008B7639"/>
    <w:rsid w:val="008C30BE"/>
    <w:rsid w:val="008C6973"/>
    <w:rsid w:val="008D5156"/>
    <w:rsid w:val="008D5D1D"/>
    <w:rsid w:val="008F1A4A"/>
    <w:rsid w:val="00900F11"/>
    <w:rsid w:val="00901488"/>
    <w:rsid w:val="00903117"/>
    <w:rsid w:val="00911738"/>
    <w:rsid w:val="009167E5"/>
    <w:rsid w:val="00920B86"/>
    <w:rsid w:val="00923D20"/>
    <w:rsid w:val="00926D08"/>
    <w:rsid w:val="009367A8"/>
    <w:rsid w:val="009372C3"/>
    <w:rsid w:val="009442C7"/>
    <w:rsid w:val="009463D2"/>
    <w:rsid w:val="00952259"/>
    <w:rsid w:val="00952750"/>
    <w:rsid w:val="0096076E"/>
    <w:rsid w:val="009623E9"/>
    <w:rsid w:val="00962EC1"/>
    <w:rsid w:val="009675E5"/>
    <w:rsid w:val="00970C00"/>
    <w:rsid w:val="00990347"/>
    <w:rsid w:val="00993B59"/>
    <w:rsid w:val="00997A6E"/>
    <w:rsid w:val="009B14C2"/>
    <w:rsid w:val="009B1737"/>
    <w:rsid w:val="009C5C85"/>
    <w:rsid w:val="009D3214"/>
    <w:rsid w:val="009E2C24"/>
    <w:rsid w:val="00A03150"/>
    <w:rsid w:val="00A06045"/>
    <w:rsid w:val="00A10210"/>
    <w:rsid w:val="00A3310A"/>
    <w:rsid w:val="00A353EC"/>
    <w:rsid w:val="00A502D1"/>
    <w:rsid w:val="00A53074"/>
    <w:rsid w:val="00A556C1"/>
    <w:rsid w:val="00A650D4"/>
    <w:rsid w:val="00A6534E"/>
    <w:rsid w:val="00A66B6C"/>
    <w:rsid w:val="00A83C8B"/>
    <w:rsid w:val="00A92ECB"/>
    <w:rsid w:val="00A9797F"/>
    <w:rsid w:val="00AA5445"/>
    <w:rsid w:val="00AB1FD9"/>
    <w:rsid w:val="00AB7071"/>
    <w:rsid w:val="00AD6A94"/>
    <w:rsid w:val="00AF26C4"/>
    <w:rsid w:val="00B01344"/>
    <w:rsid w:val="00B06C6E"/>
    <w:rsid w:val="00B14D66"/>
    <w:rsid w:val="00B215A0"/>
    <w:rsid w:val="00B349CB"/>
    <w:rsid w:val="00B3713B"/>
    <w:rsid w:val="00B4077B"/>
    <w:rsid w:val="00B56CAF"/>
    <w:rsid w:val="00B72232"/>
    <w:rsid w:val="00B73CA7"/>
    <w:rsid w:val="00B901F7"/>
    <w:rsid w:val="00B95447"/>
    <w:rsid w:val="00B9630A"/>
    <w:rsid w:val="00BB179D"/>
    <w:rsid w:val="00BB2277"/>
    <w:rsid w:val="00BB358B"/>
    <w:rsid w:val="00BB6CBA"/>
    <w:rsid w:val="00BC64E1"/>
    <w:rsid w:val="00BD4D9A"/>
    <w:rsid w:val="00BD7A49"/>
    <w:rsid w:val="00BF2B24"/>
    <w:rsid w:val="00C04BAD"/>
    <w:rsid w:val="00C05CB6"/>
    <w:rsid w:val="00C15F4B"/>
    <w:rsid w:val="00C26B42"/>
    <w:rsid w:val="00C27F5D"/>
    <w:rsid w:val="00C41C5A"/>
    <w:rsid w:val="00C46BAD"/>
    <w:rsid w:val="00C52538"/>
    <w:rsid w:val="00C64A41"/>
    <w:rsid w:val="00C657FC"/>
    <w:rsid w:val="00C814D7"/>
    <w:rsid w:val="00C81FDD"/>
    <w:rsid w:val="00C833DC"/>
    <w:rsid w:val="00CA60A4"/>
    <w:rsid w:val="00CB0046"/>
    <w:rsid w:val="00CB49EC"/>
    <w:rsid w:val="00CB65C5"/>
    <w:rsid w:val="00CC01BB"/>
    <w:rsid w:val="00CC209E"/>
    <w:rsid w:val="00CC5CA5"/>
    <w:rsid w:val="00CD0596"/>
    <w:rsid w:val="00CD4A2E"/>
    <w:rsid w:val="00CE3585"/>
    <w:rsid w:val="00CE4759"/>
    <w:rsid w:val="00CF3D67"/>
    <w:rsid w:val="00CF59FE"/>
    <w:rsid w:val="00D00C9B"/>
    <w:rsid w:val="00D22068"/>
    <w:rsid w:val="00D51D40"/>
    <w:rsid w:val="00D65BE2"/>
    <w:rsid w:val="00D7387D"/>
    <w:rsid w:val="00D87547"/>
    <w:rsid w:val="00D913DA"/>
    <w:rsid w:val="00DA14C8"/>
    <w:rsid w:val="00DB100F"/>
    <w:rsid w:val="00DB24DD"/>
    <w:rsid w:val="00DC3875"/>
    <w:rsid w:val="00DC3C1A"/>
    <w:rsid w:val="00DC5EC4"/>
    <w:rsid w:val="00DC7324"/>
    <w:rsid w:val="00DD4BAE"/>
    <w:rsid w:val="00DD79BD"/>
    <w:rsid w:val="00DE5112"/>
    <w:rsid w:val="00DE5F6F"/>
    <w:rsid w:val="00E0477A"/>
    <w:rsid w:val="00E05C35"/>
    <w:rsid w:val="00E163C8"/>
    <w:rsid w:val="00E1759A"/>
    <w:rsid w:val="00E271B0"/>
    <w:rsid w:val="00E33D62"/>
    <w:rsid w:val="00E35EEC"/>
    <w:rsid w:val="00E37265"/>
    <w:rsid w:val="00E428DF"/>
    <w:rsid w:val="00E43592"/>
    <w:rsid w:val="00E46A57"/>
    <w:rsid w:val="00E47DFA"/>
    <w:rsid w:val="00E54F0E"/>
    <w:rsid w:val="00E677D9"/>
    <w:rsid w:val="00E82C82"/>
    <w:rsid w:val="00E850FF"/>
    <w:rsid w:val="00EA609A"/>
    <w:rsid w:val="00EA6AA6"/>
    <w:rsid w:val="00EB52A0"/>
    <w:rsid w:val="00EB61DC"/>
    <w:rsid w:val="00EB67D3"/>
    <w:rsid w:val="00EB7F50"/>
    <w:rsid w:val="00EC62D8"/>
    <w:rsid w:val="00ED15D5"/>
    <w:rsid w:val="00ED19C1"/>
    <w:rsid w:val="00ED2E72"/>
    <w:rsid w:val="00ED6B1F"/>
    <w:rsid w:val="00EE7C7F"/>
    <w:rsid w:val="00EF6F60"/>
    <w:rsid w:val="00F00719"/>
    <w:rsid w:val="00F02298"/>
    <w:rsid w:val="00F15659"/>
    <w:rsid w:val="00F24267"/>
    <w:rsid w:val="00F36C84"/>
    <w:rsid w:val="00F40907"/>
    <w:rsid w:val="00F41D51"/>
    <w:rsid w:val="00F42048"/>
    <w:rsid w:val="00F436FA"/>
    <w:rsid w:val="00F44129"/>
    <w:rsid w:val="00F47108"/>
    <w:rsid w:val="00F510DE"/>
    <w:rsid w:val="00F54719"/>
    <w:rsid w:val="00F5498C"/>
    <w:rsid w:val="00F62794"/>
    <w:rsid w:val="00F74F95"/>
    <w:rsid w:val="00F8522E"/>
    <w:rsid w:val="00F86760"/>
    <w:rsid w:val="00F97B33"/>
    <w:rsid w:val="00FD304B"/>
    <w:rsid w:val="00FE0199"/>
    <w:rsid w:val="00FE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38B00"/>
  <w15:chartTrackingRefBased/>
  <w15:docId w15:val="{8B572EE9-35F2-4A0C-BB8D-98700DE2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72D4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qFormat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bCs/>
        <w:color w:val="FFFFFF" w:themeColor="background1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E639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639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6394"/>
    <w:rPr>
      <w:rFonts w:ascii="Calibri" w:hAnsi="Calibri"/>
      <w:sz w:val="20"/>
      <w:szCs w:val="20"/>
    </w:rPr>
  </w:style>
  <w:style w:type="paragraph" w:styleId="Revisie">
    <w:name w:val="Revision"/>
    <w:hidden/>
    <w:uiPriority w:val="99"/>
    <w:semiHidden/>
    <w:rsid w:val="0017116B"/>
    <w:pPr>
      <w:spacing w:line="240" w:lineRule="auto"/>
    </w:pPr>
    <w:rPr>
      <w:rFonts w:ascii="Calibri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163C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163C8"/>
    <w:rPr>
      <w:rFonts w:ascii="Calibri" w:hAnsi="Calibri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E2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72611-bf81-487e-b0f6-1ac12b8ec030" xsi:nil="true"/>
    <lcf76f155ced4ddcb4097134ff3c332f xmlns="60894600-8476-4fd7-b2c5-ff917fc705d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fbe72611-bf81-487e-b0f6-1ac12b8ec030"/>
    <ds:schemaRef ds:uri="60894600-8476-4fd7-b2c5-ff917fc705dd"/>
  </ds:schemaRefs>
</ds:datastoreItem>
</file>

<file path=customXml/itemProps3.xml><?xml version="1.0" encoding="utf-8"?>
<ds:datastoreItem xmlns:ds="http://schemas.openxmlformats.org/officeDocument/2006/customXml" ds:itemID="{1A040236-77C0-4DEA-B776-C2D1F6C64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37</TotalTime>
  <Pages>3</Pages>
  <Words>1260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Botter, Thomas | Gouwe Academie</dc:creator>
  <cp:keywords/>
  <dc:description/>
  <cp:lastModifiedBy>Botter, Thomas | Gouwe Academie</cp:lastModifiedBy>
  <cp:revision>42</cp:revision>
  <cp:lastPrinted>2025-09-18T14:45:00Z</cp:lastPrinted>
  <dcterms:created xsi:type="dcterms:W3CDTF">2025-11-04T14:01:00Z</dcterms:created>
  <dcterms:modified xsi:type="dcterms:W3CDTF">2026-06-29T13:21:00Z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lowuitvoeren">
    <vt:lpwstr>Ja</vt:lpwstr>
  </property>
  <property fmtid="{D5CDD505-2E9C-101B-9397-08002B2CF9AE}" pid="3" name="MediaServiceImageTags">
    <vt:lpwstr/>
  </property>
  <property fmtid="{D5CDD505-2E9C-101B-9397-08002B2CF9AE}" pid="4" name="ContentTypeId">
    <vt:lpwstr>0x0101007227886670A4734A9243D440CDF8C67F</vt:lpwstr>
  </property>
</Properties>
</file>