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E771" w14:textId="016D84C6" w:rsidR="00DA13C5" w:rsidRPr="00140D99" w:rsidRDefault="00DA13C5" w:rsidP="00DA13C5">
      <w:pPr>
        <w:pStyle w:val="Kop2"/>
        <w:rPr>
          <w:b/>
          <w:bCs/>
        </w:rPr>
      </w:pPr>
      <w:bookmarkStart w:id="0" w:name="_Toc149399932"/>
      <w:r w:rsidRPr="00140D99">
        <w:rPr>
          <w:b/>
          <w:bCs/>
        </w:rPr>
        <w:t>Leer</w:t>
      </w:r>
      <w:r>
        <w:rPr>
          <w:b/>
          <w:bCs/>
        </w:rPr>
        <w:t>ling</w:t>
      </w:r>
      <w:r w:rsidRPr="00140D99">
        <w:rPr>
          <w:b/>
          <w:bCs/>
        </w:rPr>
        <w:t xml:space="preserve">vragenlijst groep </w:t>
      </w:r>
      <w:bookmarkEnd w:id="0"/>
      <w:r>
        <w:rPr>
          <w:b/>
          <w:bCs/>
        </w:rPr>
        <w:t>3-4</w:t>
      </w:r>
    </w:p>
    <w:p w14:paraId="00BDBE62" w14:textId="77777777" w:rsidR="00DA13C5" w:rsidRPr="001D4E18" w:rsidRDefault="00DA13C5" w:rsidP="00DA13C5"/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7EC3EBAE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0A3D7166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Samen</w:t>
            </w:r>
          </w:p>
        </w:tc>
        <w:tc>
          <w:tcPr>
            <w:tcW w:w="1643" w:type="pct"/>
            <w:shd w:val="clear" w:color="auto" w:fill="D2ECFC"/>
          </w:tcPr>
          <w:p w14:paraId="72340795" w14:textId="77777777" w:rsidR="00DA13C5" w:rsidRPr="00760DF4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5113C6F1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(zichtbaar 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1367C" w:rsidRPr="00763B79" w14:paraId="41334FA4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3D357423" w14:textId="77777777" w:rsidR="0001367C" w:rsidRPr="00763B79" w:rsidRDefault="0001367C" w:rsidP="0001367C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46B53B5B" w14:textId="2416BBC5" w:rsidR="0001367C" w:rsidRPr="009820F3" w:rsidRDefault="0001367C" w:rsidP="0001367C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hoe ik eerlijk met anderen omga. </w:t>
            </w:r>
          </w:p>
        </w:tc>
        <w:tc>
          <w:tcPr>
            <w:tcW w:w="2734" w:type="pct"/>
          </w:tcPr>
          <w:p w14:paraId="64F4D74E" w14:textId="5ECF5BBB" w:rsidR="0001367C" w:rsidRPr="00720144" w:rsidRDefault="00047833" w:rsidP="0001367C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01367C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9470C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met anderen omga, </w:t>
            </w:r>
            <w:r w:rsidR="00E5377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bij</w:t>
            </w:r>
            <w:r w:rsidR="0001367C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voorbeeld uit de Bijbelverhalen. </w:t>
            </w:r>
          </w:p>
          <w:p w14:paraId="1FF4AF71" w14:textId="06A22783" w:rsidR="0001367C" w:rsidRPr="00720144" w:rsidRDefault="00047833" w:rsidP="0001367C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er problemen en ruzies zijn in de wereld. </w:t>
            </w:r>
          </w:p>
          <w:p w14:paraId="08FB4F4E" w14:textId="796F4215" w:rsidR="0001367C" w:rsidRPr="00720144" w:rsidRDefault="00047833" w:rsidP="0001367C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we leven in wereld, waar het niet altijd gaat zoals God het heeft bedoeld. </w:t>
            </w:r>
          </w:p>
          <w:p w14:paraId="2C1E213A" w14:textId="12EC2A12" w:rsidR="0001367C" w:rsidRPr="00720144" w:rsidRDefault="00047833" w:rsidP="0001367C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</w:t>
            </w:r>
            <w:r w:rsidR="0001367C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buitensluiten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</w:t>
            </w:r>
            <w:r w:rsidR="008A596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</w:t>
            </w:r>
            <w:r w:rsidR="0001367C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1BBD1DF7" w14:textId="4DA24210" w:rsidR="0001367C" w:rsidRPr="00720144" w:rsidRDefault="00047833" w:rsidP="0001367C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</w:t>
            </w:r>
            <w:r w:rsidR="00491CE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wanneer iets oneerlijk is. </w:t>
            </w:r>
          </w:p>
        </w:tc>
      </w:tr>
      <w:tr w:rsidR="0001367C" w:rsidRPr="00763B79" w14:paraId="05A0C81D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68832848" w14:textId="77777777" w:rsidR="0001367C" w:rsidRPr="00763B79" w:rsidRDefault="0001367C" w:rsidP="0001367C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0AAD4CF8" w14:textId="69705688" w:rsidR="0001367C" w:rsidRPr="00DA13C5" w:rsidRDefault="0001367C" w:rsidP="0001367C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color w:val="003350"/>
                <w:sz w:val="16"/>
                <w:szCs w:val="16"/>
              </w:rPr>
              <w:t xml:space="preserve">Ik kan luisteren naar iemand anders. </w:t>
            </w:r>
          </w:p>
        </w:tc>
        <w:tc>
          <w:tcPr>
            <w:tcW w:w="2734" w:type="pct"/>
          </w:tcPr>
          <w:p w14:paraId="25B784FE" w14:textId="1AF94E2B" w:rsidR="0001367C" w:rsidRDefault="00047833" w:rsidP="0001367C">
            <w:pPr>
              <w:pStyle w:val="Lijstalinea"/>
              <w:numPr>
                <w:ilvl w:val="0"/>
                <w:numId w:val="1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75458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geïnteresseerd </w:t>
            </w:r>
            <w:r w:rsidR="0079237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luisteren naar de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ander</w:t>
            </w:r>
            <w:r w:rsidR="0079237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0C75B9DA" w14:textId="3FA0AC1E" w:rsidR="0001367C" w:rsidRDefault="00047833" w:rsidP="0001367C">
            <w:pPr>
              <w:pStyle w:val="Lijstalinea"/>
              <w:numPr>
                <w:ilvl w:val="0"/>
                <w:numId w:val="1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de ander uit laten praten als </w:t>
            </w:r>
            <w:r w:rsidR="003D296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luister. </w:t>
            </w:r>
          </w:p>
          <w:p w14:paraId="0211F2EB" w14:textId="11F7D68A" w:rsidR="0001367C" w:rsidRPr="00650AC3" w:rsidRDefault="00047833" w:rsidP="0001367C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letten op de manier waarop de ander wat vertelt (bijv. boos of blij)</w:t>
            </w:r>
            <w:r w:rsidR="003D296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01367C" w:rsidRPr="00763B79" w14:paraId="4A447FC7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0429B07F" w14:textId="77777777" w:rsidR="0001367C" w:rsidRPr="00763B79" w:rsidRDefault="0001367C" w:rsidP="0001367C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E64A5D5" w14:textId="32127E5E" w:rsidR="0001367C" w:rsidRPr="006F7089" w:rsidRDefault="0001367C" w:rsidP="0001367C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begrijpen wat iemand anders bedoelt als ik naar hem luister.</w:t>
            </w:r>
          </w:p>
        </w:tc>
        <w:tc>
          <w:tcPr>
            <w:tcW w:w="2734" w:type="pct"/>
          </w:tcPr>
          <w:p w14:paraId="6EDE278F" w14:textId="2C42C61F" w:rsidR="0001367C" w:rsidRDefault="00047833" w:rsidP="0001367C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vragen stellen om de ander beter te begrijpen.</w:t>
            </w:r>
          </w:p>
          <w:p w14:paraId="5BA09807" w14:textId="613FF223" w:rsidR="0001367C" w:rsidRDefault="00047833" w:rsidP="0001367C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vragen wat </w:t>
            </w:r>
            <w:r w:rsidR="005C523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voor een ander kan doen.</w:t>
            </w:r>
          </w:p>
          <w:p w14:paraId="0440F004" w14:textId="26832A56" w:rsidR="0001367C" w:rsidRPr="004C7E0B" w:rsidRDefault="00047833" w:rsidP="0001367C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de ander uit laten praten voordat </w:t>
            </w:r>
            <w:r w:rsidR="005C523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AD161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antwoord.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01367C" w:rsidRPr="00763B79" w14:paraId="434BF523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40E6C338" w14:textId="77777777" w:rsidR="0001367C" w:rsidRPr="00763B79" w:rsidRDefault="0001367C" w:rsidP="0001367C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6FDC1195" w14:textId="6729811E" w:rsidR="0001367C" w:rsidRPr="009820F3" w:rsidRDefault="0001367C" w:rsidP="0001367C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zeggen wat ik vind wanneer ik iets oneerlijks zie. </w:t>
            </w:r>
          </w:p>
        </w:tc>
        <w:tc>
          <w:tcPr>
            <w:tcW w:w="2734" w:type="pct"/>
          </w:tcPr>
          <w:p w14:paraId="68F76322" w14:textId="3C3B41AD" w:rsidR="0001367C" w:rsidRDefault="00047833" w:rsidP="0001367C">
            <w:pPr>
              <w:pStyle w:val="Lijstalinea"/>
              <w:numPr>
                <w:ilvl w:val="0"/>
                <w:numId w:val="1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0D1C5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zeggen </w:t>
            </w:r>
            <w:r w:rsidR="003A45D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wat ik ergens van vind.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75A2FE51" w14:textId="71FF6B74" w:rsidR="0001367C" w:rsidRDefault="00047833" w:rsidP="0001367C">
            <w:pPr>
              <w:pStyle w:val="Lijstalinea"/>
              <w:numPr>
                <w:ilvl w:val="0"/>
                <w:numId w:val="1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voorbeelden van buitensluiten benoemen. </w:t>
            </w:r>
          </w:p>
          <w:p w14:paraId="017A1388" w14:textId="5C8AC922" w:rsidR="0001367C" w:rsidRPr="00B716AB" w:rsidRDefault="00047833" w:rsidP="0001367C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voorbeelden van oneerlijkheid benoemen. </w:t>
            </w:r>
          </w:p>
        </w:tc>
      </w:tr>
      <w:tr w:rsidR="0001367C" w:rsidRPr="00763B79" w14:paraId="20256AE0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54082A6A" w14:textId="77777777" w:rsidR="0001367C" w:rsidRPr="00763B79" w:rsidRDefault="0001367C" w:rsidP="0001367C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584FFC9F" w14:textId="4C78869C" w:rsidR="0001367C" w:rsidRPr="009820F3" w:rsidRDefault="0001367C" w:rsidP="0001367C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eerlijk omgaan met een ander. </w:t>
            </w:r>
          </w:p>
        </w:tc>
        <w:tc>
          <w:tcPr>
            <w:tcW w:w="2734" w:type="pct"/>
          </w:tcPr>
          <w:p w14:paraId="63067683" w14:textId="4853608A" w:rsidR="0001367C" w:rsidRPr="00720144" w:rsidRDefault="00047833" w:rsidP="0001367C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de ander begrijpen door te luisteren.</w:t>
            </w:r>
          </w:p>
          <w:p w14:paraId="09FD6ABE" w14:textId="7F4E81BB" w:rsidR="0001367C" w:rsidRDefault="00047833" w:rsidP="0001367C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ervoor zorgen dat pesten/buitensluiten stopt. </w:t>
            </w:r>
          </w:p>
          <w:p w14:paraId="59F4A4C2" w14:textId="50D8C391" w:rsidR="0001367C" w:rsidRPr="00720144" w:rsidRDefault="00047833" w:rsidP="0001367C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opkomen voor de ander</w:t>
            </w:r>
            <w:r w:rsidR="0081028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0136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11F286AE" w14:textId="508E5BD8" w:rsidR="0001367C" w:rsidRPr="00DB6B63" w:rsidRDefault="00047833" w:rsidP="0001367C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1367C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er iets van zeggen wanneer </w:t>
            </w:r>
            <w:r w:rsidR="005C523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01367C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iets zie wat oneerlijk is.</w:t>
            </w:r>
          </w:p>
        </w:tc>
      </w:tr>
    </w:tbl>
    <w:p w14:paraId="5681C68D" w14:textId="77777777" w:rsidR="00DA13C5" w:rsidRPr="00763B79" w:rsidRDefault="00DA13C5" w:rsidP="00DA13C5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1505FF34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4BAAEB62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Verschillen</w:t>
            </w:r>
          </w:p>
        </w:tc>
        <w:tc>
          <w:tcPr>
            <w:tcW w:w="1643" w:type="pct"/>
            <w:shd w:val="clear" w:color="auto" w:fill="D2ECFC"/>
          </w:tcPr>
          <w:p w14:paraId="7714F879" w14:textId="77777777" w:rsidR="00DA13C5" w:rsidRPr="00763B79" w:rsidRDefault="00DA13C5" w:rsidP="00AD5843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7A8D2D0B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E57883" w:rsidRPr="00763B79" w14:paraId="2CC6799E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221C1947" w14:textId="77777777" w:rsidR="00E57883" w:rsidRPr="00763B79" w:rsidRDefault="00E57883" w:rsidP="00E5788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2B0272CA" w14:textId="77170F65" w:rsidR="00E57883" w:rsidRPr="009820F3" w:rsidRDefault="00E57883" w:rsidP="00E5788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weet dat alle mensen gelijk</w:t>
            </w:r>
            <w:r w:rsidR="002503B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waardig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zijn aan elkaar.</w:t>
            </w:r>
          </w:p>
        </w:tc>
        <w:tc>
          <w:tcPr>
            <w:tcW w:w="2734" w:type="pct"/>
          </w:tcPr>
          <w:p w14:paraId="71CF8277" w14:textId="41AB6E0B" w:rsidR="00E57883" w:rsidRDefault="00047833" w:rsidP="00E5788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</w:t>
            </w:r>
            <w:r w:rsidR="009F1D3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elk kind even belangrijk is. </w:t>
            </w:r>
          </w:p>
          <w:p w14:paraId="40CD0565" w14:textId="3AEBC8CB" w:rsidR="00E57883" w:rsidRDefault="00047833" w:rsidP="00E5788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57354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weet </w:t>
            </w:r>
            <w:r w:rsidR="00F974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dat</w:t>
            </w:r>
            <w:r w:rsidR="008674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2620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er bij </w:t>
            </w:r>
            <w:r w:rsidR="0041744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iemand thuis </w:t>
            </w:r>
            <w:r w:rsidR="0002620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dingen </w:t>
            </w:r>
            <w:r w:rsidR="0041744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hetzelfde </w:t>
            </w:r>
            <w:r w:rsidR="0002620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 als bij mij.</w:t>
            </w:r>
          </w:p>
          <w:p w14:paraId="1AA7A736" w14:textId="7E9EDEBC" w:rsidR="00E57883" w:rsidRPr="000E0837" w:rsidRDefault="00047833" w:rsidP="000E0837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75568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er bij iemand thuis dingen verschillen zijn als bij mij. </w:t>
            </w:r>
            <w:r w:rsidR="00E57883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E57883" w:rsidRPr="00763B79" w14:paraId="708A04C2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55346250" w14:textId="77777777" w:rsidR="00E57883" w:rsidRPr="00763B79" w:rsidRDefault="00E57883" w:rsidP="00E5788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55AC6E94" w14:textId="211E0856" w:rsidR="00E57883" w:rsidRPr="004C7E0B" w:rsidRDefault="00E57883" w:rsidP="00E5788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met alle mensen gelijk</w:t>
            </w:r>
            <w:r w:rsidR="002503B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waardig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omgaan. </w:t>
            </w:r>
          </w:p>
        </w:tc>
        <w:tc>
          <w:tcPr>
            <w:tcW w:w="2734" w:type="pct"/>
          </w:tcPr>
          <w:p w14:paraId="6F0EAF7C" w14:textId="67C07C31" w:rsidR="00E57883" w:rsidRDefault="00047833" w:rsidP="00E57883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benoemen dat </w:t>
            </w:r>
            <w:r w:rsidR="00014AF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iedereen even belangrijk is. </w:t>
            </w:r>
          </w:p>
          <w:p w14:paraId="216F2614" w14:textId="3E84286E" w:rsidR="00E57883" w:rsidRDefault="00047833" w:rsidP="00E57883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iedereen een kans geven bij een spelletje of opdracht.</w:t>
            </w:r>
          </w:p>
          <w:p w14:paraId="5E6F57D9" w14:textId="509CDD8C" w:rsidR="00E57883" w:rsidRPr="004C7E0B" w:rsidRDefault="00047833" w:rsidP="00E57883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met iedereen samenwerken. </w:t>
            </w:r>
          </w:p>
        </w:tc>
      </w:tr>
      <w:tr w:rsidR="00E57883" w:rsidRPr="00763B79" w14:paraId="0F5B0190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79E57A03" w14:textId="77777777" w:rsidR="00E57883" w:rsidRPr="00763B79" w:rsidRDefault="00E57883" w:rsidP="00E5788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386C8E3" w14:textId="2F8650CD" w:rsidR="00E57883" w:rsidRPr="005C2C14" w:rsidRDefault="00E57883" w:rsidP="00E5788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vertellen welke verschillen ik zie bij mensen. </w:t>
            </w:r>
          </w:p>
        </w:tc>
        <w:tc>
          <w:tcPr>
            <w:tcW w:w="2734" w:type="pct"/>
          </w:tcPr>
          <w:p w14:paraId="709E2809" w14:textId="7986EA55" w:rsidR="00E57883" w:rsidRDefault="00047833" w:rsidP="00E57883">
            <w:pPr>
              <w:pStyle w:val="Lijstalinea"/>
              <w:numPr>
                <w:ilvl w:val="0"/>
                <w:numId w:val="2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verschillen bij anderen thuis benoemen. </w:t>
            </w:r>
          </w:p>
          <w:p w14:paraId="7E72C2BF" w14:textId="5C442222" w:rsidR="00E57883" w:rsidRDefault="003F12C5" w:rsidP="00E57883">
            <w:pPr>
              <w:pStyle w:val="Lijstalinea"/>
              <w:numPr>
                <w:ilvl w:val="0"/>
                <w:numId w:val="2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verschillen bij anderen op school benoemen. </w:t>
            </w:r>
          </w:p>
          <w:p w14:paraId="13A625BB" w14:textId="6246CD71" w:rsidR="00E57883" w:rsidRDefault="00047833" w:rsidP="00E57883">
            <w:pPr>
              <w:pStyle w:val="Lijstalinea"/>
              <w:numPr>
                <w:ilvl w:val="0"/>
                <w:numId w:val="2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verschillen bij anderen in de familie benoemen. </w:t>
            </w:r>
          </w:p>
          <w:p w14:paraId="61798E75" w14:textId="45161D2D" w:rsidR="00E57883" w:rsidRPr="004C7E0B" w:rsidRDefault="00047833" w:rsidP="00E57883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verschillen bij anderen in de omgeving benoemen. </w:t>
            </w:r>
          </w:p>
        </w:tc>
      </w:tr>
      <w:tr w:rsidR="00E57883" w:rsidRPr="00763B79" w14:paraId="7C1F3AC0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657F19CC" w14:textId="77777777" w:rsidR="00E57883" w:rsidRPr="00763B79" w:rsidRDefault="00E57883" w:rsidP="00E5788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580D92B5" w14:textId="65E9AB55" w:rsidR="00E57883" w:rsidRDefault="00E57883" w:rsidP="00E5788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vertellen wat ik vind van verschillen tussen mensen. </w:t>
            </w:r>
          </w:p>
        </w:tc>
        <w:tc>
          <w:tcPr>
            <w:tcW w:w="2734" w:type="pct"/>
          </w:tcPr>
          <w:p w14:paraId="375E0197" w14:textId="5E6957DD" w:rsidR="00E57883" w:rsidRDefault="00047833" w:rsidP="00E57883">
            <w:pPr>
              <w:pStyle w:val="Lijstalinea"/>
              <w:numPr>
                <w:ilvl w:val="0"/>
                <w:numId w:val="2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vertellen wat </w:t>
            </w:r>
            <w:r w:rsidR="00A4309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vind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van verschillen tussen mensen  </w:t>
            </w:r>
          </w:p>
          <w:p w14:paraId="2C6FDE4A" w14:textId="4AAA2EAE" w:rsidR="00E57883" w:rsidRDefault="00047833" w:rsidP="00E57883">
            <w:pPr>
              <w:pStyle w:val="Lijstalinea"/>
              <w:numPr>
                <w:ilvl w:val="0"/>
                <w:numId w:val="2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5B6EC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wat ik voel als mensen verschillend zijn. </w:t>
            </w:r>
          </w:p>
          <w:p w14:paraId="1BC1FD4D" w14:textId="36B58E1A" w:rsidR="00E57883" w:rsidRPr="004C7E0B" w:rsidRDefault="00047833" w:rsidP="00E57883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5B6EC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nette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woorden gebruiken als </w:t>
            </w:r>
            <w:r w:rsidR="00A4309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praat over verschillen. </w:t>
            </w:r>
            <w:r w:rsidR="00E57883" w:rsidRPr="00D344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E57883" w:rsidRPr="00763B79" w14:paraId="4FE6A3F7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3157A9BC" w14:textId="77777777" w:rsidR="00E57883" w:rsidRPr="00763B79" w:rsidRDefault="00E57883" w:rsidP="00E5788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0B176286" w14:textId="3D421659" w:rsidR="00E57883" w:rsidRPr="009820F3" w:rsidRDefault="00E57883" w:rsidP="00E5788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wil alle mensen gelijk</w:t>
            </w:r>
            <w:r w:rsidR="002503B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waardig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behandelen. </w:t>
            </w:r>
          </w:p>
        </w:tc>
        <w:tc>
          <w:tcPr>
            <w:tcW w:w="2734" w:type="pct"/>
          </w:tcPr>
          <w:p w14:paraId="1BE5B803" w14:textId="5A252676" w:rsidR="00E57883" w:rsidRPr="00720144" w:rsidRDefault="00047833" w:rsidP="00E5788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AC048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netjes omgaan </w:t>
            </w:r>
            <w:r w:rsidR="0019065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met</w:t>
            </w:r>
            <w:r w:rsidR="00AC048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situaties die ik niet gewend ben. </w:t>
            </w:r>
          </w:p>
          <w:p w14:paraId="56D113EB" w14:textId="5E41659E" w:rsidR="00E57883" w:rsidRDefault="00047833" w:rsidP="00E5788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verschillen tussen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mijzelf</w:t>
            </w:r>
            <w:r w:rsidR="00E57883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en anderen </w:t>
            </w:r>
            <w:r w:rsidR="00D752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oké vinden</w:t>
            </w:r>
            <w:r w:rsidR="00E57883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2DF60D7E" w14:textId="06EC923C" w:rsidR="00E57883" w:rsidRPr="00720144" w:rsidRDefault="00047833" w:rsidP="00E5788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met de ander omgaan, zoals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9272F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dat andere</w:t>
            </w:r>
            <w:r w:rsidR="00D752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</w:t>
            </w:r>
            <w:r w:rsidR="009272F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met mij omgaan. </w:t>
            </w:r>
            <w:r w:rsidR="00E578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E57883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69CBF0ED" w14:textId="3CB2AD7D" w:rsidR="00E57883" w:rsidRPr="00720144" w:rsidRDefault="00047833" w:rsidP="00E5788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57883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AF6D4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 niet beter voelen </w:t>
            </w:r>
            <w:r w:rsidR="0067639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omdat de </w:t>
            </w:r>
            <w:r w:rsidR="00471CC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ander niet op mij lijkt. </w:t>
            </w:r>
            <w:r w:rsidR="00AF6D4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</w:tbl>
    <w:p w14:paraId="5E2D1BD6" w14:textId="77777777" w:rsidR="00DA13C5" w:rsidRDefault="00DA13C5" w:rsidP="00DA13C5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349A72B0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0391CA2C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br w:type="column"/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Schepping</w:t>
            </w:r>
          </w:p>
        </w:tc>
        <w:tc>
          <w:tcPr>
            <w:tcW w:w="1643" w:type="pct"/>
            <w:shd w:val="clear" w:color="auto" w:fill="D2ECFC"/>
          </w:tcPr>
          <w:p w14:paraId="0B059CE8" w14:textId="77777777" w:rsidR="00DA13C5" w:rsidRPr="00763B79" w:rsidRDefault="00DA13C5" w:rsidP="00AD5843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7161161E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B36652" w:rsidRPr="00763B79" w14:paraId="36CC0A51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242E9218" w14:textId="77777777" w:rsidR="00B36652" w:rsidRPr="00763B79" w:rsidRDefault="00B36652" w:rsidP="00B36652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29A7797D" w14:textId="49E10613" w:rsidR="00B36652" w:rsidRPr="009820F3" w:rsidRDefault="00B36652" w:rsidP="00B366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wat </w:t>
            </w:r>
            <w:r w:rsidR="000610D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goed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is voor de schepping. </w:t>
            </w:r>
          </w:p>
        </w:tc>
        <w:tc>
          <w:tcPr>
            <w:tcW w:w="2734" w:type="pct"/>
          </w:tcPr>
          <w:p w14:paraId="779C92C5" w14:textId="6355F452" w:rsidR="00351008" w:rsidRPr="00180A46" w:rsidRDefault="00351008" w:rsidP="00351008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hoe mensen </w:t>
            </w:r>
            <w:r w:rsidR="000610D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voor de natuur kunnen zorgen.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0FCE5754" w14:textId="738AD723" w:rsidR="009E4E18" w:rsidRDefault="009E4E18" w:rsidP="00B3665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wat </w:t>
            </w:r>
            <w:r w:rsidR="008267F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vervuiling van de schepping</w:t>
            </w:r>
            <w:r w:rsidR="008267F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is. </w:t>
            </w:r>
          </w:p>
          <w:p w14:paraId="56668A14" w14:textId="443BC6BA" w:rsidR="00B36652" w:rsidRPr="00720144" w:rsidRDefault="00047833" w:rsidP="00B3665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lastRenderedPageBreak/>
              <w:t xml:space="preserve">Ik </w:t>
            </w:r>
            <w:r w:rsidR="00B36652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</w:t>
            </w:r>
            <w:r w:rsidR="00EC3D7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dat </w:t>
            </w:r>
            <w:r w:rsidR="000610D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Iets kopen bij de kringloopwinkel goed kan zijn voor de </w:t>
            </w:r>
            <w:r w:rsidR="009F1FF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schepping</w:t>
            </w:r>
            <w:r w:rsidR="000610D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B36652" w:rsidRPr="00763B79" w14:paraId="543FDD3C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4CB4923A" w14:textId="77777777" w:rsidR="00B36652" w:rsidRPr="00763B79" w:rsidRDefault="00B36652" w:rsidP="00B36652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lastRenderedPageBreak/>
              <w:t>Vaardigheden</w:t>
            </w:r>
          </w:p>
        </w:tc>
        <w:tc>
          <w:tcPr>
            <w:tcW w:w="1643" w:type="pct"/>
          </w:tcPr>
          <w:p w14:paraId="465A9BE1" w14:textId="337345ED" w:rsidR="00B36652" w:rsidRPr="004C7E0B" w:rsidRDefault="00B36652" w:rsidP="00B366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vertellen waarom het goed is om tweedehands spullen te kopen. </w:t>
            </w:r>
          </w:p>
        </w:tc>
        <w:tc>
          <w:tcPr>
            <w:tcW w:w="2734" w:type="pct"/>
          </w:tcPr>
          <w:p w14:paraId="0873927B" w14:textId="198D9761" w:rsidR="00B36652" w:rsidRDefault="00047833" w:rsidP="00B36652">
            <w:pPr>
              <w:pStyle w:val="Lijstalinea"/>
              <w:numPr>
                <w:ilvl w:val="0"/>
                <w:numId w:val="2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vertellen wat tweedehands spullen zijn. </w:t>
            </w:r>
          </w:p>
          <w:p w14:paraId="550C4F02" w14:textId="6521426C" w:rsidR="00B36652" w:rsidRPr="004C7E0B" w:rsidRDefault="00047833" w:rsidP="00B36652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voorbeelden van tweedehands winkels benoemen in </w:t>
            </w:r>
            <w:r w:rsidR="00F6202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ijn omgeving</w:t>
            </w:r>
            <w:r w:rsidR="00F6202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B36652" w:rsidRPr="00763B79" w14:paraId="6A22DF0C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31173B03" w14:textId="77777777" w:rsidR="00B36652" w:rsidRPr="00763B79" w:rsidRDefault="00B36652" w:rsidP="00B36652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633FB15D" w14:textId="7549EABE" w:rsidR="00B36652" w:rsidRPr="0027096E" w:rsidRDefault="00B36652" w:rsidP="00B366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houd de schepping schoon door mijn afval in de prullenbak te gooien. </w:t>
            </w:r>
          </w:p>
        </w:tc>
        <w:tc>
          <w:tcPr>
            <w:tcW w:w="2734" w:type="pct"/>
          </w:tcPr>
          <w:p w14:paraId="7691829A" w14:textId="62729F6B" w:rsidR="00B36652" w:rsidRDefault="00047833" w:rsidP="00B36652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mijn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afval in de prullenbak gooien.</w:t>
            </w:r>
          </w:p>
          <w:p w14:paraId="474C339F" w14:textId="47FE2564" w:rsidR="00B36652" w:rsidRDefault="00047833" w:rsidP="00B36652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ruim papiertjes en verpakkingen netjes op. </w:t>
            </w:r>
          </w:p>
          <w:p w14:paraId="4D5FAAA8" w14:textId="6E726DD0" w:rsidR="00B36652" w:rsidRPr="004C7E0B" w:rsidRDefault="00047833" w:rsidP="00B36652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mijn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afval scheiden. </w:t>
            </w:r>
          </w:p>
        </w:tc>
      </w:tr>
      <w:tr w:rsidR="00B36652" w:rsidRPr="00763B79" w14:paraId="3B6769F0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56D3BE67" w14:textId="77777777" w:rsidR="00B36652" w:rsidRPr="00763B79" w:rsidRDefault="00B36652" w:rsidP="00B36652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143C569A" w14:textId="1E276601" w:rsidR="00B36652" w:rsidRPr="009820F3" w:rsidRDefault="00B36652" w:rsidP="00B366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goed omgaan met de schepping. </w:t>
            </w:r>
          </w:p>
        </w:tc>
        <w:tc>
          <w:tcPr>
            <w:tcW w:w="2734" w:type="pct"/>
          </w:tcPr>
          <w:p w14:paraId="356E6949" w14:textId="20218867" w:rsidR="00B36652" w:rsidRPr="00720144" w:rsidRDefault="00047833" w:rsidP="00B366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36652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nadenken over het kopen</w:t>
            </w:r>
            <w:r w:rsidR="00F6202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van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B36652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tweedehands spullen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B36652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67C9F474" w14:textId="03A5BE84" w:rsidR="00B36652" w:rsidRDefault="00047833" w:rsidP="00B366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36652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meehelpen om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mijn</w:t>
            </w:r>
            <w:r w:rsidR="00B36652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omgeving</w:t>
            </w:r>
            <w:r w:rsidR="00B36652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schoon te houden.</w:t>
            </w:r>
          </w:p>
          <w:p w14:paraId="2C4703BE" w14:textId="47328F10" w:rsidR="00B36652" w:rsidRPr="00720144" w:rsidRDefault="00047833" w:rsidP="00B366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bewust nadenken of het nodig is dat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B366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iets koop. </w:t>
            </w:r>
          </w:p>
        </w:tc>
      </w:tr>
    </w:tbl>
    <w:p w14:paraId="0957F4D5" w14:textId="77777777" w:rsidR="00DA13C5" w:rsidRPr="00763B79" w:rsidRDefault="00DA13C5" w:rsidP="00DA13C5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27738583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0E583E4A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Digitaal</w:t>
            </w:r>
          </w:p>
        </w:tc>
        <w:tc>
          <w:tcPr>
            <w:tcW w:w="1643" w:type="pct"/>
            <w:shd w:val="clear" w:color="auto" w:fill="D2ECFC"/>
          </w:tcPr>
          <w:p w14:paraId="6A5A451E" w14:textId="77777777" w:rsidR="00DA13C5" w:rsidRPr="00763B79" w:rsidRDefault="00DA13C5" w:rsidP="00AD5843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241A7E7F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400CEF" w:rsidRPr="00763B79" w14:paraId="387F6DA7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15D5AEFC" w14:textId="77777777" w:rsidR="00400CEF" w:rsidRPr="00763B79" w:rsidRDefault="00400CEF" w:rsidP="00400CE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41A6BC75" w14:textId="58B06FB7" w:rsidR="00400CEF" w:rsidRPr="009820F3" w:rsidRDefault="00400CEF" w:rsidP="00400CEF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wanneer </w:t>
            </w:r>
            <w:r w:rsidR="00D72D1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(met hul</w:t>
            </w:r>
            <w:r w:rsidR="00A304F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p </w:t>
            </w:r>
            <w:r w:rsidR="006D7B8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van een volwassene)</w:t>
            </w:r>
            <w:r w:rsidR="001D171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ik</w:t>
            </w:r>
            <w:r w:rsidR="006D7B8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moet stoppen met </w:t>
            </w:r>
            <w:r w:rsidR="00381D8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mijn schermgebruik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</w:p>
        </w:tc>
        <w:tc>
          <w:tcPr>
            <w:tcW w:w="2734" w:type="pct"/>
          </w:tcPr>
          <w:p w14:paraId="0C0EEA30" w14:textId="0403978B" w:rsidR="00371EF4" w:rsidRPr="00575842" w:rsidRDefault="00047833" w:rsidP="0057584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400CEF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</w:t>
            </w:r>
            <w:r w:rsidR="00B44AA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hoe lang ik mijn scherm mag gebruiken. </w:t>
            </w:r>
          </w:p>
          <w:p w14:paraId="1C5591FE" w14:textId="3F466EA1" w:rsidR="00D20C23" w:rsidRDefault="00D20C23" w:rsidP="00400CEF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ik moet stoppen </w:t>
            </w:r>
            <w:r w:rsidR="001448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met </w:t>
            </w:r>
            <w:r w:rsidR="005D5AF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filmpjes of spelletjes als ze niet passen bij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mijn leeftijd. </w:t>
            </w:r>
          </w:p>
          <w:p w14:paraId="6E186249" w14:textId="30DDEC12" w:rsidR="00400CEF" w:rsidRPr="00720144" w:rsidRDefault="00047833" w:rsidP="00400CEF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een volwassene moet roepen als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iets vreemds zie</w:t>
            </w:r>
            <w:r w:rsidR="00EF41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op </w:t>
            </w:r>
            <w:r w:rsidR="00F76A0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mijn scherm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 </w:t>
            </w:r>
            <w:r w:rsidR="00400CEF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400CEF" w:rsidRPr="00763B79" w14:paraId="63B0ADF1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0B9E5F23" w14:textId="77777777" w:rsidR="00400CEF" w:rsidRPr="00763B79" w:rsidRDefault="00400CEF" w:rsidP="00400CE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55B46F6C" w14:textId="6920F8C0" w:rsidR="00400CEF" w:rsidRPr="004C7E0B" w:rsidRDefault="00400CEF" w:rsidP="00400CEF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</w:t>
            </w:r>
            <w:r w:rsidR="006D078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stoppen met </w:t>
            </w:r>
            <w:r w:rsidR="00381D8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schermgebruik</w:t>
            </w:r>
            <w:r w:rsidR="006D078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2ECCD7C9" w14:textId="30F3DABB" w:rsidR="00400CEF" w:rsidRDefault="00047833" w:rsidP="00400CEF">
            <w:pPr>
              <w:pStyle w:val="Lijstalinea"/>
              <w:numPr>
                <w:ilvl w:val="0"/>
                <w:numId w:val="2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stoppen met </w:t>
            </w:r>
            <w:r w:rsidR="00442D1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schermgebruik 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als de timer is afgelopen. </w:t>
            </w:r>
          </w:p>
          <w:p w14:paraId="037F0B52" w14:textId="161B10E0" w:rsidR="00400CEF" w:rsidRDefault="00047833" w:rsidP="00400CEF">
            <w:pPr>
              <w:pStyle w:val="Lijstalinea"/>
              <w:numPr>
                <w:ilvl w:val="0"/>
                <w:numId w:val="2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stoppen met </w:t>
            </w:r>
            <w:r w:rsidR="00442D1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schermgebruik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als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wat anders wil doen.  </w:t>
            </w:r>
          </w:p>
          <w:p w14:paraId="146AE3C5" w14:textId="22A1B8A6" w:rsidR="00400CEF" w:rsidRPr="004C7E0B" w:rsidRDefault="00047833" w:rsidP="00400CEF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stoppen met </w:t>
            </w:r>
            <w:r w:rsidR="00442D1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schermgebruik 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als dat moet van een volwassene. </w:t>
            </w:r>
          </w:p>
        </w:tc>
      </w:tr>
      <w:tr w:rsidR="00400CEF" w:rsidRPr="00763B79" w14:paraId="3A8F2525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0C0DEB4B" w14:textId="77777777" w:rsidR="00400CEF" w:rsidRPr="00763B79" w:rsidRDefault="00400CEF" w:rsidP="00400CE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0D084F93" w14:textId="780F2868" w:rsidR="00400CEF" w:rsidRPr="004C7E0B" w:rsidRDefault="00400CEF" w:rsidP="00400CEF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vertellen waarvoor media wordt gebruikt. </w:t>
            </w:r>
          </w:p>
        </w:tc>
        <w:tc>
          <w:tcPr>
            <w:tcW w:w="2734" w:type="pct"/>
          </w:tcPr>
          <w:p w14:paraId="680D6912" w14:textId="2793E089" w:rsidR="00400CEF" w:rsidRDefault="00047833" w:rsidP="00400CEF">
            <w:pPr>
              <w:pStyle w:val="Lijstalinea"/>
              <w:numPr>
                <w:ilvl w:val="0"/>
                <w:numId w:val="2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verschillende soorten media herkennen.  </w:t>
            </w:r>
          </w:p>
          <w:p w14:paraId="7081B1CE" w14:textId="6F4199EB" w:rsidR="00400CEF" w:rsidRPr="004C7E0B" w:rsidRDefault="00047833" w:rsidP="00400CEF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vertellen welke soorten media er bij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thuis zijn. </w:t>
            </w:r>
          </w:p>
        </w:tc>
      </w:tr>
      <w:tr w:rsidR="00400CEF" w:rsidRPr="00763B79" w14:paraId="3F8D856D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0C0013D0" w14:textId="77777777" w:rsidR="00400CEF" w:rsidRPr="00763B79" w:rsidRDefault="00400CEF" w:rsidP="00400CE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7A04CBA8" w14:textId="31358209" w:rsidR="00400CEF" w:rsidRPr="009820F3" w:rsidRDefault="00400CEF" w:rsidP="00400CEF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op tijd stoppen met </w:t>
            </w:r>
            <w:r w:rsidR="00442D1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schermgebruik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</w:p>
        </w:tc>
        <w:tc>
          <w:tcPr>
            <w:tcW w:w="2734" w:type="pct"/>
          </w:tcPr>
          <w:p w14:paraId="31F1213E" w14:textId="399A0BBE" w:rsidR="00400CEF" w:rsidRDefault="00047833" w:rsidP="00400CEF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400CEF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houden aan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mijn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schermtijd. </w:t>
            </w:r>
          </w:p>
          <w:p w14:paraId="0A951C59" w14:textId="6CCA62EA" w:rsidR="00400CEF" w:rsidRPr="00720144" w:rsidRDefault="00047833" w:rsidP="00400CEF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stoppen met </w:t>
            </w:r>
            <w:r w:rsidR="0033090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mijn</w:t>
            </w:r>
            <w:r w:rsidR="00442D1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scherm</w:t>
            </w:r>
            <w:r w:rsidR="0033090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gebruik</w:t>
            </w:r>
            <w:r w:rsidR="00442D1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400C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als dat moet van een volwassene. </w:t>
            </w:r>
          </w:p>
          <w:p w14:paraId="156D2720" w14:textId="00CDF2E4" w:rsidR="00400CEF" w:rsidRPr="00720144" w:rsidRDefault="00047833" w:rsidP="00400CEF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400CEF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erop letten dat de filmpjes die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kijk</w:t>
            </w:r>
            <w:r w:rsidR="00400CEF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passen bij de Bijbel.  </w:t>
            </w:r>
          </w:p>
          <w:p w14:paraId="1C9948E0" w14:textId="71726E33" w:rsidR="00400CEF" w:rsidRPr="000F334E" w:rsidRDefault="00047833" w:rsidP="00400CEF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400CEF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erop letten dat de games die </w:t>
            </w:r>
            <w:r w:rsidR="006E7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speel</w:t>
            </w:r>
            <w:r w:rsidR="00400CEF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passen bij de Bijbel.</w:t>
            </w:r>
          </w:p>
        </w:tc>
      </w:tr>
    </w:tbl>
    <w:p w14:paraId="33448E73" w14:textId="77777777" w:rsidR="00DA13C5" w:rsidRPr="00763B79" w:rsidRDefault="00DA13C5" w:rsidP="00DA13C5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286B8C24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6819A22C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Democratie</w:t>
            </w:r>
          </w:p>
        </w:tc>
        <w:tc>
          <w:tcPr>
            <w:tcW w:w="1643" w:type="pct"/>
            <w:shd w:val="clear" w:color="auto" w:fill="D2ECFC"/>
          </w:tcPr>
          <w:p w14:paraId="3A6F6E5E" w14:textId="77777777" w:rsidR="00DA13C5" w:rsidRPr="00763B79" w:rsidRDefault="00DA13C5" w:rsidP="00AD5843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5FE9D3B4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3B4D00" w:rsidRPr="00763B79" w14:paraId="59485F1A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40EBFC32" w14:textId="77777777" w:rsidR="003B4D00" w:rsidRPr="00763B79" w:rsidRDefault="003B4D00" w:rsidP="003B4D00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3836F011" w14:textId="0005C6FF" w:rsidR="003B4D00" w:rsidRPr="009820F3" w:rsidRDefault="003B4D00" w:rsidP="003B4D00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dat je afspraken maakt door te overleggen. </w:t>
            </w:r>
          </w:p>
        </w:tc>
        <w:tc>
          <w:tcPr>
            <w:tcW w:w="2734" w:type="pct"/>
          </w:tcPr>
          <w:p w14:paraId="6735FEC6" w14:textId="1BCF26C6" w:rsidR="003B4D00" w:rsidRPr="00720144" w:rsidRDefault="00047833" w:rsidP="003B4D0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iedereen zijn mening mag delen in een groep. </w:t>
            </w:r>
          </w:p>
          <w:p w14:paraId="3DD628C2" w14:textId="4AE494C9" w:rsidR="00DC76B2" w:rsidRPr="0092661A" w:rsidRDefault="00047833" w:rsidP="0092661A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er regels en afspraken zijn (in de klas). </w:t>
            </w:r>
          </w:p>
          <w:p w14:paraId="6FA5375C" w14:textId="2E2ADFBD" w:rsidR="00FD14B8" w:rsidRPr="00720144" w:rsidRDefault="00A01097" w:rsidP="003B4D0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we niet </w:t>
            </w:r>
            <w:r w:rsidR="00DC76B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altijd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 spel kunnen </w:t>
            </w:r>
            <w:r w:rsidR="00DC76B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kiezen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wat iedereen leuk vindt. </w:t>
            </w:r>
          </w:p>
          <w:p w14:paraId="799EB9BC" w14:textId="16A99A9D" w:rsidR="003B4D00" w:rsidRPr="00720144" w:rsidRDefault="00047833" w:rsidP="003B4D0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</w:t>
            </w:r>
            <w:r w:rsidR="00465B3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3B4D00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samen met anderen over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afspraken </w:t>
            </w:r>
            <w:r w:rsidR="003B4D00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moet praten. </w:t>
            </w:r>
          </w:p>
        </w:tc>
      </w:tr>
      <w:tr w:rsidR="003B4D00" w:rsidRPr="00763B79" w14:paraId="6BD0B2DE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48754163" w14:textId="77777777" w:rsidR="003B4D00" w:rsidRPr="00763B79" w:rsidRDefault="003B4D00" w:rsidP="003B4D00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555A3DBE" w14:textId="05441523" w:rsidR="003B4D00" w:rsidRPr="004C7E0B" w:rsidRDefault="003B4D00" w:rsidP="003B4D00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zeggen wat ik vind in de klas of in een groepje. </w:t>
            </w:r>
          </w:p>
        </w:tc>
        <w:tc>
          <w:tcPr>
            <w:tcW w:w="2734" w:type="pct"/>
          </w:tcPr>
          <w:p w14:paraId="2F77C301" w14:textId="38FBD903" w:rsidR="003B4D00" w:rsidRDefault="00047833" w:rsidP="003B4D00">
            <w:pPr>
              <w:pStyle w:val="Lijstalinea"/>
              <w:numPr>
                <w:ilvl w:val="0"/>
                <w:numId w:val="2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gebrui</w:t>
            </w:r>
            <w:r w:rsidR="00465B3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‘ik vind’ als </w:t>
            </w:r>
            <w:r w:rsidR="00465B3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mijn mening geef.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2080BE67" w14:textId="3CB8F1DC" w:rsidR="003B4D00" w:rsidRDefault="00047833" w:rsidP="003B4D00">
            <w:pPr>
              <w:pStyle w:val="Lijstalinea"/>
              <w:numPr>
                <w:ilvl w:val="0"/>
                <w:numId w:val="2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 w:rsidR="00777A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uitleggen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5C61F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wat ik ergens van vind.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06154260" w14:textId="344D7EB2" w:rsidR="003B4D00" w:rsidRDefault="00047833" w:rsidP="003B4D00">
            <w:pPr>
              <w:pStyle w:val="Lijstalinea"/>
              <w:numPr>
                <w:ilvl w:val="0"/>
                <w:numId w:val="2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 w:rsidR="00777A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tegen een vriend vertellen wat ik ergens van vind.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42D7CC98" w14:textId="1E496D88" w:rsidR="003B4D00" w:rsidRPr="001511A7" w:rsidRDefault="00047833" w:rsidP="002B3A86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bij </w:t>
            </w:r>
            <w:r w:rsidR="00465B3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ijn </w:t>
            </w:r>
            <w:r w:rsidR="002B3A8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idee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blijven, ook al</w:t>
            </w:r>
            <w:r w:rsidR="002B3A8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s anderen iets anders zeggen.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3B4D00" w:rsidRPr="00763B79" w14:paraId="477F0B1A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406AE2B6" w14:textId="77777777" w:rsidR="003B4D00" w:rsidRPr="00763B79" w:rsidRDefault="003B4D00" w:rsidP="003B4D00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5F8847E4" w14:textId="11C9AB0F" w:rsidR="003B4D00" w:rsidRPr="008B6742" w:rsidRDefault="003B4D00" w:rsidP="003B4D00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mij houden aan de regels (thuis, school etc.).</w:t>
            </w:r>
          </w:p>
        </w:tc>
        <w:tc>
          <w:tcPr>
            <w:tcW w:w="2734" w:type="pct"/>
          </w:tcPr>
          <w:p w14:paraId="2D025C80" w14:textId="2D179C4E" w:rsidR="003B4D00" w:rsidRDefault="00047833" w:rsidP="003B4D00">
            <w:pPr>
              <w:pStyle w:val="Lijstalinea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de regels vertellen.</w:t>
            </w:r>
          </w:p>
          <w:p w14:paraId="4EA37516" w14:textId="15C59A7F" w:rsidR="003B4D00" w:rsidRDefault="00047833" w:rsidP="003B4D00">
            <w:pPr>
              <w:pStyle w:val="Lijstalinea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vertellen wat </w:t>
            </w:r>
            <w:r w:rsidR="00465B3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van de regels vind.  </w:t>
            </w:r>
          </w:p>
          <w:p w14:paraId="1087DEE7" w14:textId="3E2CC6F9" w:rsidR="003B4D00" w:rsidRPr="001511A7" w:rsidRDefault="00047833" w:rsidP="003B4D00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465B3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aan de regels houden</w:t>
            </w:r>
            <w:r w:rsidR="00303BC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op de plek waar ik ben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</w:tc>
      </w:tr>
      <w:tr w:rsidR="003B4D00" w:rsidRPr="00763B79" w14:paraId="45CBECA7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4CDFCCD8" w14:textId="77777777" w:rsidR="003B4D00" w:rsidRPr="00763B79" w:rsidRDefault="003B4D00" w:rsidP="003B4D00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0C257E8" w14:textId="14717C36" w:rsidR="003B4D00" w:rsidRDefault="003B4D00" w:rsidP="003B4D00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in een groepje stemmen. </w:t>
            </w:r>
          </w:p>
        </w:tc>
        <w:tc>
          <w:tcPr>
            <w:tcW w:w="2734" w:type="pct"/>
          </w:tcPr>
          <w:p w14:paraId="38409449" w14:textId="372B1745" w:rsidR="003B4D00" w:rsidRDefault="00047833" w:rsidP="003B4D00">
            <w:pPr>
              <w:pStyle w:val="Lijstalinea"/>
              <w:numPr>
                <w:ilvl w:val="0"/>
                <w:numId w:val="2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91284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uitleggen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dat stemmen eerlijk is</w:t>
            </w:r>
            <w:r w:rsidR="00FC325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20859481" w14:textId="381CCED5" w:rsidR="003B4D00" w:rsidRDefault="00047833" w:rsidP="003B4D00">
            <w:pPr>
              <w:pStyle w:val="Lijstalinea"/>
              <w:numPr>
                <w:ilvl w:val="0"/>
                <w:numId w:val="2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wachten op </w:t>
            </w:r>
            <w:r w:rsidR="00465B3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mijn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beurt om te stemmen</w:t>
            </w:r>
            <w:r w:rsidR="0066241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3F9EE67D" w14:textId="44BA1FE8" w:rsidR="003B4D00" w:rsidRDefault="00047833" w:rsidP="003B4D00">
            <w:pPr>
              <w:pStyle w:val="Lijstalinea"/>
              <w:numPr>
                <w:ilvl w:val="0"/>
                <w:numId w:val="2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een eigen keuze maken, ook als anderen iets anders kiezen. </w:t>
            </w:r>
          </w:p>
          <w:p w14:paraId="7AB32629" w14:textId="56DA2422" w:rsidR="003B4D00" w:rsidRPr="001511A7" w:rsidRDefault="00047833" w:rsidP="003B4D00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omgaan met </w:t>
            </w:r>
            <w:r w:rsidR="00706C8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wat uit de stemming komt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ook als dat niet is wat </w:t>
            </w:r>
            <w:r w:rsidR="00DC24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wilde.  </w:t>
            </w:r>
          </w:p>
        </w:tc>
      </w:tr>
      <w:tr w:rsidR="003B4D00" w:rsidRPr="00763B79" w14:paraId="3F1091F1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6FD9AD59" w14:textId="77777777" w:rsidR="003B4D00" w:rsidRPr="00763B79" w:rsidRDefault="003B4D00" w:rsidP="003B4D00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0CDC256C" w14:textId="230A82E7" w:rsidR="003B4D00" w:rsidRPr="008B6742" w:rsidRDefault="003B4D00" w:rsidP="003B4D00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uitleggen waarom </w:t>
            </w:r>
            <w:r w:rsidR="000C712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het belangrijk is om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mij aan de </w:t>
            </w:r>
            <w:r w:rsidR="00CD4D9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moet houden. </w:t>
            </w:r>
          </w:p>
        </w:tc>
        <w:tc>
          <w:tcPr>
            <w:tcW w:w="2734" w:type="pct"/>
          </w:tcPr>
          <w:p w14:paraId="04469407" w14:textId="3F00C70D" w:rsidR="003B4D00" w:rsidRDefault="00047833" w:rsidP="003B4D00">
            <w:pPr>
              <w:pStyle w:val="Lijstalinea"/>
              <w:numPr>
                <w:ilvl w:val="0"/>
                <w:numId w:val="2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voorbeelden van wetten noemen. </w:t>
            </w:r>
          </w:p>
          <w:p w14:paraId="22A98811" w14:textId="48D961D5" w:rsidR="003B4D00" w:rsidRDefault="00047833" w:rsidP="003B4D00">
            <w:pPr>
              <w:pStyle w:val="Lijstalinea"/>
              <w:numPr>
                <w:ilvl w:val="0"/>
                <w:numId w:val="2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uitleggen </w:t>
            </w:r>
            <w:r w:rsidR="0081084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wat er gebeurt als ik me niet houd aan de wet. </w:t>
            </w:r>
          </w:p>
          <w:p w14:paraId="5CD5BE81" w14:textId="568AFC4C" w:rsidR="003B4D00" w:rsidRDefault="00047833" w:rsidP="003B4D00">
            <w:pPr>
              <w:pStyle w:val="Lijstalinea"/>
              <w:numPr>
                <w:ilvl w:val="0"/>
                <w:numId w:val="2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begrijpen dat wetten </w:t>
            </w:r>
            <w:r w:rsidR="00E609E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nodig</w:t>
            </w:r>
            <w:r w:rsidR="00F9297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kunnen</w:t>
            </w:r>
            <w:r w:rsidR="00E609E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zijn om goed met elkaar om te gaan. </w:t>
            </w:r>
          </w:p>
          <w:p w14:paraId="3EDCFE32" w14:textId="103B46AE" w:rsidR="003B4D00" w:rsidRPr="001511A7" w:rsidRDefault="00047833" w:rsidP="003B4D00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uitleggen </w:t>
            </w:r>
            <w:r w:rsidR="00824D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wat kinderrechten</w:t>
            </w:r>
            <w:r w:rsidR="00E609E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zijn.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3B4D00" w:rsidRPr="00763B79" w14:paraId="4601DF7E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79BB92DA" w14:textId="77777777" w:rsidR="003B4D00" w:rsidRPr="00763B79" w:rsidRDefault="003B4D00" w:rsidP="003B4D00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lastRenderedPageBreak/>
              <w:t>Attituden</w:t>
            </w:r>
          </w:p>
        </w:tc>
        <w:tc>
          <w:tcPr>
            <w:tcW w:w="1643" w:type="pct"/>
          </w:tcPr>
          <w:p w14:paraId="2BFDC044" w14:textId="1E876880" w:rsidR="003B4D00" w:rsidRPr="009820F3" w:rsidRDefault="003B4D00" w:rsidP="003B4D00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me houden aan regels en afspraken. </w:t>
            </w:r>
          </w:p>
        </w:tc>
        <w:tc>
          <w:tcPr>
            <w:tcW w:w="2734" w:type="pct"/>
          </w:tcPr>
          <w:p w14:paraId="01E487B6" w14:textId="03239A23" w:rsidR="003B4D00" w:rsidRDefault="009F7EEC" w:rsidP="003B4D00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sorry zeggen als ik mij een keer niet heb gehouden aan een regel of afspraak.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3736F695" w14:textId="582BB69A" w:rsidR="003B4D00" w:rsidRDefault="00047833" w:rsidP="003B4D00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afspraken maken door te overleggen. </w:t>
            </w:r>
          </w:p>
          <w:p w14:paraId="5D8B2F94" w14:textId="650194F5" w:rsidR="00640AEC" w:rsidRPr="0092661A" w:rsidRDefault="00047833" w:rsidP="0092661A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B4D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gehoorzamen. </w:t>
            </w:r>
          </w:p>
          <w:p w14:paraId="1BB691BE" w14:textId="0E8619E7" w:rsidR="009936D1" w:rsidRPr="0092661A" w:rsidRDefault="00526AF0" w:rsidP="0092661A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mijn taak </w:t>
            </w:r>
            <w:r w:rsidR="00640AE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(plicht)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doen. </w:t>
            </w:r>
          </w:p>
        </w:tc>
      </w:tr>
    </w:tbl>
    <w:p w14:paraId="50E7CAD3" w14:textId="77777777" w:rsidR="00DA13C5" w:rsidRPr="00763B79" w:rsidRDefault="00DA13C5" w:rsidP="00DA13C5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7DC13917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675CE9A0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Wereld</w:t>
            </w:r>
          </w:p>
        </w:tc>
        <w:tc>
          <w:tcPr>
            <w:tcW w:w="1643" w:type="pct"/>
            <w:shd w:val="clear" w:color="auto" w:fill="D2ECFC"/>
          </w:tcPr>
          <w:p w14:paraId="727B8B52" w14:textId="77777777" w:rsidR="00DA13C5" w:rsidRPr="00763B79" w:rsidRDefault="00DA13C5" w:rsidP="00AD5843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089CADB9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B44EAB" w:rsidRPr="00763B79" w14:paraId="189B0D22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78B831F8" w14:textId="77777777" w:rsidR="00B44EAB" w:rsidRPr="00763B79" w:rsidRDefault="00B44EAB" w:rsidP="00B44EAB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4D61F8CB" w14:textId="1C2F5605" w:rsidR="00B44EAB" w:rsidRPr="009820F3" w:rsidRDefault="00B44EAB" w:rsidP="00B44EA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ken verschillende gebruiken en gewoontes in Nederland. </w:t>
            </w:r>
          </w:p>
        </w:tc>
        <w:tc>
          <w:tcPr>
            <w:tcW w:w="2734" w:type="pct"/>
          </w:tcPr>
          <w:p w14:paraId="24FE8E74" w14:textId="7CCB6EAD" w:rsidR="00B44EAB" w:rsidRDefault="00047833" w:rsidP="00B44EAB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dat er in Nederland</w:t>
            </w:r>
            <w:r w:rsidR="001810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2A5FD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mensen op verschillende manieren leven. </w:t>
            </w:r>
            <w:r w:rsidR="00B44EAB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54ABBB5A" w14:textId="2361E048" w:rsidR="00B44EAB" w:rsidRDefault="00047833" w:rsidP="00B44EAB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er in Nederland </w:t>
            </w:r>
            <w:r w:rsidR="0022092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verschillende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geloven zijn. </w:t>
            </w:r>
          </w:p>
          <w:p w14:paraId="5B3F42E9" w14:textId="68DBE1DA" w:rsidR="00B44EAB" w:rsidRPr="00720144" w:rsidRDefault="00047833" w:rsidP="00B44EAB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in andere landen ook christenen wonen. </w:t>
            </w:r>
          </w:p>
          <w:p w14:paraId="43D334BD" w14:textId="47550B13" w:rsidR="00B44EAB" w:rsidRPr="00720144" w:rsidRDefault="00047833" w:rsidP="00B44EAB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 w:rsidRPr="003F210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je in Nederland zelf mag kiezen wat je gelooft. </w:t>
            </w:r>
          </w:p>
        </w:tc>
      </w:tr>
      <w:tr w:rsidR="00B44EAB" w:rsidRPr="00763B79" w14:paraId="52DC1A12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0F538CFF" w14:textId="77777777" w:rsidR="00B44EAB" w:rsidRPr="00763B79" w:rsidRDefault="00B44EAB" w:rsidP="00B44EAB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1354DC98" w14:textId="7CE5E053" w:rsidR="00B44EAB" w:rsidRPr="001511A7" w:rsidRDefault="00B44EAB" w:rsidP="00B44EA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voorbeelden noemen van </w:t>
            </w:r>
            <w:r w:rsidR="00A846E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gebruiken en gewoontes in Nederland.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2B6ED045" w14:textId="476AE0EF" w:rsidR="00B44EAB" w:rsidRDefault="000672C4" w:rsidP="00B44EAB">
            <w:pPr>
              <w:pStyle w:val="Lijstalinea"/>
              <w:numPr>
                <w:ilvl w:val="0"/>
                <w:numId w:val="3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voorbeelden noemen van feestdagen en tradities.</w:t>
            </w:r>
          </w:p>
          <w:p w14:paraId="74F0BEFE" w14:textId="5DB4F49F" w:rsidR="00B44EAB" w:rsidRPr="001511A7" w:rsidRDefault="000672C4" w:rsidP="00B44EAB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A416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an verschillende eetgewoontes in Nederland benoemen. </w:t>
            </w:r>
          </w:p>
        </w:tc>
      </w:tr>
      <w:tr w:rsidR="00B44EAB" w:rsidRPr="00763B79" w14:paraId="0E57BED5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60E111DC" w14:textId="77777777" w:rsidR="00B44EAB" w:rsidRPr="00763B79" w:rsidRDefault="00B44EAB" w:rsidP="00B44EAB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3576FF49" w14:textId="31F6F500" w:rsidR="00B44EAB" w:rsidRPr="001511A7" w:rsidRDefault="00B44EAB" w:rsidP="00B44EA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vertellen dat er in Nederland mensen zijn met verschillende geloven. </w:t>
            </w:r>
          </w:p>
        </w:tc>
        <w:tc>
          <w:tcPr>
            <w:tcW w:w="2734" w:type="pct"/>
          </w:tcPr>
          <w:p w14:paraId="7998C0A1" w14:textId="171826CF" w:rsidR="00B44EAB" w:rsidRDefault="00047833" w:rsidP="00B44EAB">
            <w:pPr>
              <w:pStyle w:val="Lijstalinea"/>
              <w:numPr>
                <w:ilvl w:val="0"/>
                <w:numId w:val="3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vertellen dat er </w:t>
            </w:r>
            <w:r w:rsidR="00E1500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verschillende kerken zijn. </w:t>
            </w:r>
          </w:p>
          <w:p w14:paraId="7422CB1C" w14:textId="1EFA353D" w:rsidR="00B44EAB" w:rsidRDefault="00047833" w:rsidP="00B44EAB">
            <w:pPr>
              <w:pStyle w:val="Lijstalinea"/>
              <w:numPr>
                <w:ilvl w:val="0"/>
                <w:numId w:val="3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vertellen dat er mensen naar de moskee gaan. </w:t>
            </w:r>
          </w:p>
          <w:p w14:paraId="10C27038" w14:textId="14958B06" w:rsidR="00B44EAB" w:rsidRPr="004B19BD" w:rsidRDefault="00047833" w:rsidP="00B44EAB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vertellen dat er mensen zijn die feesten vieren die bij een geloof horen. </w:t>
            </w:r>
          </w:p>
        </w:tc>
      </w:tr>
      <w:tr w:rsidR="00B44EAB" w:rsidRPr="00763B79" w14:paraId="4E2ACDA5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5740A47B" w14:textId="77777777" w:rsidR="00B44EAB" w:rsidRPr="00763B79" w:rsidRDefault="00B44EAB" w:rsidP="00B44EAB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65F2D7E0" w14:textId="1FAB2B9E" w:rsidR="00B44EAB" w:rsidRPr="00282F3B" w:rsidRDefault="00B44EAB" w:rsidP="00B44EA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vertellen waarom mensen arm kunnen zijn. </w:t>
            </w:r>
          </w:p>
        </w:tc>
        <w:tc>
          <w:tcPr>
            <w:tcW w:w="2734" w:type="pct"/>
          </w:tcPr>
          <w:p w14:paraId="4EF46448" w14:textId="48032505" w:rsidR="00B44EAB" w:rsidRDefault="00047833" w:rsidP="00B44EAB">
            <w:pPr>
              <w:pStyle w:val="Lijstalinea"/>
              <w:numPr>
                <w:ilvl w:val="0"/>
                <w:numId w:val="3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FA33A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dat armoede niet altijd iemands schuld is. </w:t>
            </w:r>
          </w:p>
          <w:p w14:paraId="10B7F680" w14:textId="6A3130BD" w:rsidR="00B44EAB" w:rsidRDefault="00047833" w:rsidP="00B44EAB">
            <w:pPr>
              <w:pStyle w:val="Lijstalinea"/>
              <w:numPr>
                <w:ilvl w:val="0"/>
                <w:numId w:val="3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FA33A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</w:t>
            </w:r>
            <w:r w:rsidR="0047614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waar armoede door kan komen. </w:t>
            </w:r>
          </w:p>
          <w:p w14:paraId="1F3EFADE" w14:textId="1871D7BE" w:rsidR="00B44EAB" w:rsidRPr="001511A7" w:rsidRDefault="00047833" w:rsidP="00B44EAB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FA33A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dat</w:t>
            </w:r>
            <w:r w:rsidR="0030688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niet iedereen evenveel geld heeft. </w:t>
            </w:r>
          </w:p>
        </w:tc>
      </w:tr>
      <w:tr w:rsidR="00B44EAB" w:rsidRPr="00763B79" w14:paraId="61461BA9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5B201938" w14:textId="77777777" w:rsidR="00B44EAB" w:rsidRPr="00763B79" w:rsidRDefault="00B44EAB" w:rsidP="00B44EAB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797450DB" w14:textId="0ADE5BE0" w:rsidR="00B44EAB" w:rsidRPr="009820F3" w:rsidRDefault="00B44EAB" w:rsidP="00B44EA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</w:t>
            </w:r>
            <w:r w:rsidR="009459B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iets doen voor een ander.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2D1E4147" w14:textId="2DD500B2" w:rsidR="00B44EAB" w:rsidRPr="00720144" w:rsidRDefault="00047833" w:rsidP="00B44EAB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anderen helpen die arm </w:t>
            </w:r>
            <w:r w:rsidR="009459B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7CBB0799" w14:textId="43801840" w:rsidR="00B44EAB" w:rsidRDefault="00047833" w:rsidP="00B44EAB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</w:t>
            </w:r>
            <w:r w:rsidR="00EA6C3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naar andere kijken zonder meteen te zeggen wat ik </w:t>
            </w:r>
            <w:r w:rsidR="00B0228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ervan</w:t>
            </w:r>
            <w:r w:rsidR="00EA6C3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vind. </w:t>
            </w:r>
          </w:p>
          <w:p w14:paraId="2E1F6B60" w14:textId="036D3A84" w:rsidR="00B44EAB" w:rsidRDefault="00047833" w:rsidP="00B44EAB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B2592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meer weten over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andere geloven. </w:t>
            </w:r>
          </w:p>
          <w:p w14:paraId="5A1DEE1D" w14:textId="242F335B" w:rsidR="00B44EAB" w:rsidRDefault="00047833" w:rsidP="00B44EAB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815CB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meer weten </w:t>
            </w:r>
            <w:r w:rsidR="00F542B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over</w:t>
            </w:r>
            <w:r w:rsidR="009444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hoe mensen leven</w:t>
            </w:r>
            <w:r w:rsidR="00B44EA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in Nederland. </w:t>
            </w:r>
          </w:p>
          <w:p w14:paraId="1BF35665" w14:textId="1328F845" w:rsidR="00D620AD" w:rsidRPr="000F334E" w:rsidRDefault="00D620AD" w:rsidP="00B44EAB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9444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iets doen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voor vervolgde christenen. </w:t>
            </w:r>
          </w:p>
        </w:tc>
      </w:tr>
    </w:tbl>
    <w:p w14:paraId="599FFA5C" w14:textId="77777777" w:rsidR="00DA13C5" w:rsidRPr="00140D99" w:rsidRDefault="00DA13C5" w:rsidP="00DA13C5">
      <w:pPr>
        <w:spacing w:after="160" w:line="259" w:lineRule="auto"/>
        <w:rPr>
          <w:color w:val="003350"/>
        </w:rPr>
      </w:pPr>
    </w:p>
    <w:p w14:paraId="69547EB3" w14:textId="77777777" w:rsidR="00DA13C5" w:rsidRPr="007D5801" w:rsidRDefault="00DA13C5" w:rsidP="00DA13C5">
      <w:pPr>
        <w:spacing w:after="160" w:line="259" w:lineRule="auto"/>
        <w:rPr>
          <w:rFonts w:eastAsiaTheme="majorEastAsia" w:cstheme="majorBidi"/>
          <w:b/>
          <w:bCs/>
          <w:color w:val="003350"/>
          <w:sz w:val="26"/>
          <w:szCs w:val="26"/>
        </w:rPr>
      </w:pPr>
    </w:p>
    <w:p w14:paraId="6048C981" w14:textId="77777777" w:rsidR="00F15659" w:rsidRPr="00DA13C5" w:rsidRDefault="00F15659" w:rsidP="00AD6A94">
      <w:pPr>
        <w:rPr>
          <w:b/>
          <w:bCs/>
        </w:rPr>
      </w:pPr>
    </w:p>
    <w:p w14:paraId="6367381F" w14:textId="77777777" w:rsidR="00AD6A94" w:rsidRDefault="00AD6A94" w:rsidP="00AD6A94"/>
    <w:p w14:paraId="16B16677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2EB4AE89" w14:textId="77777777" w:rsidR="0038220C" w:rsidRDefault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6498864C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sectPr w:rsidR="0038220C" w:rsidSect="00EB67D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44907" w14:textId="77777777" w:rsidR="008E4994" w:rsidRDefault="008E4994" w:rsidP="004B0919">
      <w:r>
        <w:separator/>
      </w:r>
    </w:p>
  </w:endnote>
  <w:endnote w:type="continuationSeparator" w:id="0">
    <w:p w14:paraId="2227F8A5" w14:textId="77777777" w:rsidR="008E4994" w:rsidRDefault="008E4994" w:rsidP="004B0919">
      <w:r>
        <w:continuationSeparator/>
      </w:r>
    </w:p>
  </w:endnote>
  <w:endnote w:type="continuationNotice" w:id="1">
    <w:p w14:paraId="651D4059" w14:textId="77777777" w:rsidR="008E4994" w:rsidRDefault="008E49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EndPr/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74FA2F1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552ACCE5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0334" w14:textId="77777777" w:rsidR="004B0919" w:rsidRPr="00664CCC" w:rsidRDefault="00664CCC" w:rsidP="00664CCC">
    <w:pPr>
      <w:pStyle w:val="Voettekst"/>
      <w:rPr>
        <w:rFonts w:asciiTheme="minorHAnsi" w:hAnsiTheme="minorHAnsi" w:cstheme="minorHAnsi"/>
        <w:noProof/>
        <w:color w:val="003350"/>
        <w:sz w:val="16"/>
        <w:szCs w:val="16"/>
      </w:rPr>
    </w:pPr>
    <w:r w:rsidRPr="00664CCC">
      <w:rPr>
        <w:rFonts w:asciiTheme="minorHAnsi" w:hAnsiTheme="minorHAnsi" w:cstheme="minorHAnsi"/>
        <w:noProof/>
        <w:color w:val="003350"/>
        <w:sz w:val="16"/>
        <w:szCs w:val="16"/>
      </w:rPr>
      <w:drawing>
        <wp:anchor distT="0" distB="0" distL="114300" distR="114300" simplePos="0" relativeHeight="251660289" behindDoc="0" locked="0" layoutInCell="1" allowOverlap="1" wp14:anchorId="75CDF3EB" wp14:editId="79138158">
          <wp:simplePos x="0" y="0"/>
          <wp:positionH relativeFrom="margin">
            <wp:posOffset>-520700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1948750668" name="Afbeelding 2" descr="Afbeelding met logo, ontwerp, Graphics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ogo, ontwerp, Graphics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CCC">
      <w:rPr>
        <w:rFonts w:asciiTheme="minorHAnsi" w:hAnsiTheme="minorHAnsi" w:cstheme="minorHAnsi"/>
        <w:noProof/>
        <w:color w:val="003350"/>
        <w:sz w:val="16"/>
        <w:szCs w:val="16"/>
      </w:rPr>
      <w:t>Gouwe Academie is een onderwijskundige kennispartner voor bedrijven met ICT-oplossingen voor het onderwijs. Wij verzorgen ondersteuning, scholing en begeleiding voor ParnasSys, Gynzy, Kidskonnect, Cito, Dia en IEP en bij onze eigen producten Zien!,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F56AF" w14:textId="77777777" w:rsidR="008E4994" w:rsidRDefault="008E4994" w:rsidP="004B0919">
      <w:r>
        <w:separator/>
      </w:r>
    </w:p>
  </w:footnote>
  <w:footnote w:type="continuationSeparator" w:id="0">
    <w:p w14:paraId="17CB12C6" w14:textId="77777777" w:rsidR="008E4994" w:rsidRDefault="008E4994" w:rsidP="004B0919">
      <w:r>
        <w:continuationSeparator/>
      </w:r>
    </w:p>
  </w:footnote>
  <w:footnote w:type="continuationNotice" w:id="1">
    <w:p w14:paraId="4D222345" w14:textId="77777777" w:rsidR="008E4994" w:rsidRDefault="008E49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C0D31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9AB191E" wp14:editId="53EF48A6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67D2CDDE" w14:textId="77777777" w:rsidR="002277ED" w:rsidRDefault="002277ED" w:rsidP="004B0919">
    <w:pPr>
      <w:pStyle w:val="Koptekst"/>
      <w:rPr>
        <w:noProof/>
      </w:rPr>
    </w:pPr>
  </w:p>
  <w:p w14:paraId="1D3098EA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F6F4" w14:textId="401950F3" w:rsidR="004B0919" w:rsidRDefault="00DA13C5">
    <w:pPr>
      <w:pStyle w:val="Koptekst"/>
    </w:pPr>
    <w:r>
      <w:rPr>
        <w:noProof/>
      </w:rPr>
      <w:drawing>
        <wp:inline distT="0" distB="0" distL="0" distR="0" wp14:anchorId="26435FA8" wp14:editId="01B980A9">
          <wp:extent cx="1624829" cy="1535373"/>
          <wp:effectExtent l="0" t="0" r="0" b="8255"/>
          <wp:docPr id="5" name="Picture 5" descr="SL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1324" cy="1550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093C">
      <w:rPr>
        <w:noProof/>
      </w:rPr>
      <w:drawing>
        <wp:anchor distT="0" distB="0" distL="114300" distR="114300" simplePos="0" relativeHeight="251658241" behindDoc="1" locked="0" layoutInCell="1" allowOverlap="1" wp14:anchorId="1DC2DD5A" wp14:editId="57B27F64">
          <wp:simplePos x="0" y="0"/>
          <wp:positionH relativeFrom="column">
            <wp:posOffset>871855</wp:posOffset>
          </wp:positionH>
          <wp:positionV relativeFrom="paragraph">
            <wp:posOffset>-487680</wp:posOffset>
          </wp:positionV>
          <wp:extent cx="5760720" cy="2257425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298"/>
                  <a:stretch/>
                </pic:blipFill>
                <pic:spPr bwMode="auto">
                  <a:xfrm>
                    <a:off x="0" y="0"/>
                    <a:ext cx="5760720" cy="2257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.75pt;height:53.25pt" o:bullet="t">
        <v:imagedata r:id="rId1" o:title="MicrosoftTeams-image (1)"/>
      </v:shape>
    </w:pict>
  </w:numPicBullet>
  <w:abstractNum w:abstractNumId="0" w15:restartNumberingAfterBreak="0">
    <w:nsid w:val="0BEB5968"/>
    <w:multiLevelType w:val="hybridMultilevel"/>
    <w:tmpl w:val="866083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019D5"/>
    <w:multiLevelType w:val="hybridMultilevel"/>
    <w:tmpl w:val="7CE021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979D0"/>
    <w:multiLevelType w:val="hybridMultilevel"/>
    <w:tmpl w:val="E8F0FE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75EEC"/>
    <w:multiLevelType w:val="hybridMultilevel"/>
    <w:tmpl w:val="A5B8F7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A663B"/>
    <w:multiLevelType w:val="hybridMultilevel"/>
    <w:tmpl w:val="6540C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4485"/>
    <w:multiLevelType w:val="hybridMultilevel"/>
    <w:tmpl w:val="E93EB6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D1A9E"/>
    <w:multiLevelType w:val="hybridMultilevel"/>
    <w:tmpl w:val="CA3636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53872"/>
    <w:multiLevelType w:val="hybridMultilevel"/>
    <w:tmpl w:val="7ABCDD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A7D56"/>
    <w:multiLevelType w:val="hybridMultilevel"/>
    <w:tmpl w:val="00AE8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32865"/>
    <w:multiLevelType w:val="hybridMultilevel"/>
    <w:tmpl w:val="EDF8EF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A5CB6"/>
    <w:multiLevelType w:val="hybridMultilevel"/>
    <w:tmpl w:val="1E3A14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8701E"/>
    <w:multiLevelType w:val="hybridMultilevel"/>
    <w:tmpl w:val="E22C6F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4A4CF4"/>
    <w:multiLevelType w:val="hybridMultilevel"/>
    <w:tmpl w:val="C1E27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55804"/>
    <w:multiLevelType w:val="hybridMultilevel"/>
    <w:tmpl w:val="9152A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36292"/>
    <w:multiLevelType w:val="hybridMultilevel"/>
    <w:tmpl w:val="24949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555508"/>
    <w:multiLevelType w:val="hybridMultilevel"/>
    <w:tmpl w:val="927E5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8465A"/>
    <w:multiLevelType w:val="hybridMultilevel"/>
    <w:tmpl w:val="6018D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04DB0"/>
    <w:multiLevelType w:val="hybridMultilevel"/>
    <w:tmpl w:val="207695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80639"/>
    <w:multiLevelType w:val="hybridMultilevel"/>
    <w:tmpl w:val="09D48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5B376B"/>
    <w:multiLevelType w:val="hybridMultilevel"/>
    <w:tmpl w:val="7A72D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626EE"/>
    <w:multiLevelType w:val="hybridMultilevel"/>
    <w:tmpl w:val="6FF6AE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A548E"/>
    <w:multiLevelType w:val="hybridMultilevel"/>
    <w:tmpl w:val="46802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15102"/>
    <w:multiLevelType w:val="hybridMultilevel"/>
    <w:tmpl w:val="F8D45E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23226E"/>
    <w:multiLevelType w:val="hybridMultilevel"/>
    <w:tmpl w:val="B3A8C7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A650C1"/>
    <w:multiLevelType w:val="hybridMultilevel"/>
    <w:tmpl w:val="8F8A0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B807C5"/>
    <w:multiLevelType w:val="hybridMultilevel"/>
    <w:tmpl w:val="527E1D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888000">
    <w:abstractNumId w:val="25"/>
  </w:num>
  <w:num w:numId="2" w16cid:durableId="480774690">
    <w:abstractNumId w:val="14"/>
  </w:num>
  <w:num w:numId="3" w16cid:durableId="2021153377">
    <w:abstractNumId w:val="17"/>
  </w:num>
  <w:num w:numId="4" w16cid:durableId="924993501">
    <w:abstractNumId w:val="10"/>
  </w:num>
  <w:num w:numId="5" w16cid:durableId="1964533995">
    <w:abstractNumId w:val="27"/>
  </w:num>
  <w:num w:numId="6" w16cid:durableId="310139652">
    <w:abstractNumId w:val="22"/>
  </w:num>
  <w:num w:numId="7" w16cid:durableId="301204208">
    <w:abstractNumId w:val="20"/>
  </w:num>
  <w:num w:numId="8" w16cid:durableId="1612323459">
    <w:abstractNumId w:val="15"/>
  </w:num>
  <w:num w:numId="9" w16cid:durableId="338237547">
    <w:abstractNumId w:val="30"/>
  </w:num>
  <w:num w:numId="10" w16cid:durableId="2001233632">
    <w:abstractNumId w:val="21"/>
  </w:num>
  <w:num w:numId="11" w16cid:durableId="1277247633">
    <w:abstractNumId w:val="8"/>
  </w:num>
  <w:num w:numId="12" w16cid:durableId="1034962633">
    <w:abstractNumId w:val="16"/>
  </w:num>
  <w:num w:numId="13" w16cid:durableId="1389766714">
    <w:abstractNumId w:val="31"/>
  </w:num>
  <w:num w:numId="14" w16cid:durableId="486629458">
    <w:abstractNumId w:val="23"/>
  </w:num>
  <w:num w:numId="15" w16cid:durableId="1658680227">
    <w:abstractNumId w:val="29"/>
  </w:num>
  <w:num w:numId="16" w16cid:durableId="321738050">
    <w:abstractNumId w:val="1"/>
  </w:num>
  <w:num w:numId="17" w16cid:durableId="1652978190">
    <w:abstractNumId w:val="19"/>
  </w:num>
  <w:num w:numId="18" w16cid:durableId="99230091">
    <w:abstractNumId w:val="4"/>
  </w:num>
  <w:num w:numId="19" w16cid:durableId="1652951835">
    <w:abstractNumId w:val="9"/>
  </w:num>
  <w:num w:numId="20" w16cid:durableId="282158266">
    <w:abstractNumId w:val="24"/>
  </w:num>
  <w:num w:numId="21" w16cid:durableId="1023479165">
    <w:abstractNumId w:val="5"/>
  </w:num>
  <w:num w:numId="22" w16cid:durableId="700326537">
    <w:abstractNumId w:val="6"/>
  </w:num>
  <w:num w:numId="23" w16cid:durableId="293675614">
    <w:abstractNumId w:val="7"/>
  </w:num>
  <w:num w:numId="24" w16cid:durableId="232081060">
    <w:abstractNumId w:val="12"/>
  </w:num>
  <w:num w:numId="25" w16cid:durableId="337000157">
    <w:abstractNumId w:val="28"/>
  </w:num>
  <w:num w:numId="26" w16cid:durableId="612130569">
    <w:abstractNumId w:val="3"/>
  </w:num>
  <w:num w:numId="27" w16cid:durableId="1149244899">
    <w:abstractNumId w:val="18"/>
  </w:num>
  <w:num w:numId="28" w16cid:durableId="1254241471">
    <w:abstractNumId w:val="11"/>
  </w:num>
  <w:num w:numId="29" w16cid:durableId="1381856827">
    <w:abstractNumId w:val="2"/>
  </w:num>
  <w:num w:numId="30" w16cid:durableId="469831997">
    <w:abstractNumId w:val="0"/>
  </w:num>
  <w:num w:numId="31" w16cid:durableId="1448239265">
    <w:abstractNumId w:val="13"/>
  </w:num>
  <w:num w:numId="32" w16cid:durableId="192028781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C5"/>
    <w:rsid w:val="00011E71"/>
    <w:rsid w:val="0001367C"/>
    <w:rsid w:val="00014AFA"/>
    <w:rsid w:val="0002620D"/>
    <w:rsid w:val="0003628A"/>
    <w:rsid w:val="00047833"/>
    <w:rsid w:val="00051F69"/>
    <w:rsid w:val="00052825"/>
    <w:rsid w:val="0005769F"/>
    <w:rsid w:val="00057B80"/>
    <w:rsid w:val="000610D4"/>
    <w:rsid w:val="00061AE4"/>
    <w:rsid w:val="000672C4"/>
    <w:rsid w:val="0008545D"/>
    <w:rsid w:val="000A071E"/>
    <w:rsid w:val="000A4161"/>
    <w:rsid w:val="000C7125"/>
    <w:rsid w:val="000D1C5C"/>
    <w:rsid w:val="000D246A"/>
    <w:rsid w:val="000D6D81"/>
    <w:rsid w:val="000D7D60"/>
    <w:rsid w:val="000E0837"/>
    <w:rsid w:val="001111FB"/>
    <w:rsid w:val="00116A27"/>
    <w:rsid w:val="001230BF"/>
    <w:rsid w:val="00131C70"/>
    <w:rsid w:val="00140812"/>
    <w:rsid w:val="00142549"/>
    <w:rsid w:val="00144833"/>
    <w:rsid w:val="001550CF"/>
    <w:rsid w:val="00171A4A"/>
    <w:rsid w:val="00176BD3"/>
    <w:rsid w:val="00177A5E"/>
    <w:rsid w:val="0018093C"/>
    <w:rsid w:val="00180A46"/>
    <w:rsid w:val="001810B7"/>
    <w:rsid w:val="00190656"/>
    <w:rsid w:val="00190837"/>
    <w:rsid w:val="001A668A"/>
    <w:rsid w:val="001B2EA5"/>
    <w:rsid w:val="001D1710"/>
    <w:rsid w:val="001D7DBC"/>
    <w:rsid w:val="001F2623"/>
    <w:rsid w:val="001F2D3D"/>
    <w:rsid w:val="001F2DEB"/>
    <w:rsid w:val="0021084F"/>
    <w:rsid w:val="00215DAA"/>
    <w:rsid w:val="00220926"/>
    <w:rsid w:val="002277ED"/>
    <w:rsid w:val="00227D95"/>
    <w:rsid w:val="002303AF"/>
    <w:rsid w:val="00236EA5"/>
    <w:rsid w:val="002401AF"/>
    <w:rsid w:val="0024218F"/>
    <w:rsid w:val="002503BD"/>
    <w:rsid w:val="00253936"/>
    <w:rsid w:val="002832C2"/>
    <w:rsid w:val="00295D20"/>
    <w:rsid w:val="002A5FD8"/>
    <w:rsid w:val="002B3A86"/>
    <w:rsid w:val="002C4AFD"/>
    <w:rsid w:val="002C5990"/>
    <w:rsid w:val="002D7DE4"/>
    <w:rsid w:val="00303BCD"/>
    <w:rsid w:val="0030688E"/>
    <w:rsid w:val="0033090F"/>
    <w:rsid w:val="003372D4"/>
    <w:rsid w:val="00351008"/>
    <w:rsid w:val="0037112A"/>
    <w:rsid w:val="00371580"/>
    <w:rsid w:val="00371EF4"/>
    <w:rsid w:val="00381D82"/>
    <w:rsid w:val="0038220C"/>
    <w:rsid w:val="003839E4"/>
    <w:rsid w:val="00384564"/>
    <w:rsid w:val="00393C42"/>
    <w:rsid w:val="003A4589"/>
    <w:rsid w:val="003A45DA"/>
    <w:rsid w:val="003B3ABB"/>
    <w:rsid w:val="003B4D00"/>
    <w:rsid w:val="003C69DA"/>
    <w:rsid w:val="003D2967"/>
    <w:rsid w:val="003D5A3F"/>
    <w:rsid w:val="003F12C5"/>
    <w:rsid w:val="003F6EAF"/>
    <w:rsid w:val="00400CEF"/>
    <w:rsid w:val="00417447"/>
    <w:rsid w:val="00422AAC"/>
    <w:rsid w:val="00424C1B"/>
    <w:rsid w:val="00442D17"/>
    <w:rsid w:val="0044629A"/>
    <w:rsid w:val="00453484"/>
    <w:rsid w:val="00465B3C"/>
    <w:rsid w:val="00471CCD"/>
    <w:rsid w:val="00476140"/>
    <w:rsid w:val="00481502"/>
    <w:rsid w:val="004844E3"/>
    <w:rsid w:val="00491CEE"/>
    <w:rsid w:val="004925B8"/>
    <w:rsid w:val="004943FE"/>
    <w:rsid w:val="004B0919"/>
    <w:rsid w:val="004B5E33"/>
    <w:rsid w:val="004C37C4"/>
    <w:rsid w:val="004E0DA1"/>
    <w:rsid w:val="004F0528"/>
    <w:rsid w:val="005067D0"/>
    <w:rsid w:val="00524EBA"/>
    <w:rsid w:val="00526AF0"/>
    <w:rsid w:val="00527585"/>
    <w:rsid w:val="005319B5"/>
    <w:rsid w:val="00534DFF"/>
    <w:rsid w:val="005402BE"/>
    <w:rsid w:val="00547CC2"/>
    <w:rsid w:val="005577CB"/>
    <w:rsid w:val="005725A1"/>
    <w:rsid w:val="0057354F"/>
    <w:rsid w:val="00574B3D"/>
    <w:rsid w:val="00575842"/>
    <w:rsid w:val="00585EBE"/>
    <w:rsid w:val="005A6D0C"/>
    <w:rsid w:val="005B6ECD"/>
    <w:rsid w:val="005B787E"/>
    <w:rsid w:val="005C4610"/>
    <w:rsid w:val="005C5231"/>
    <w:rsid w:val="005C61F0"/>
    <w:rsid w:val="005D5AF9"/>
    <w:rsid w:val="005E5555"/>
    <w:rsid w:val="005E7CF2"/>
    <w:rsid w:val="005F4FED"/>
    <w:rsid w:val="005F57A9"/>
    <w:rsid w:val="0060777B"/>
    <w:rsid w:val="00614307"/>
    <w:rsid w:val="00621832"/>
    <w:rsid w:val="00625D7B"/>
    <w:rsid w:val="00640AEC"/>
    <w:rsid w:val="00651B8B"/>
    <w:rsid w:val="0065639F"/>
    <w:rsid w:val="00660F3B"/>
    <w:rsid w:val="0066241B"/>
    <w:rsid w:val="00664CCC"/>
    <w:rsid w:val="00676391"/>
    <w:rsid w:val="00677F11"/>
    <w:rsid w:val="00697423"/>
    <w:rsid w:val="006B366B"/>
    <w:rsid w:val="006D0786"/>
    <w:rsid w:val="006D7B81"/>
    <w:rsid w:val="006E652F"/>
    <w:rsid w:val="006E736E"/>
    <w:rsid w:val="006F718B"/>
    <w:rsid w:val="006F7D18"/>
    <w:rsid w:val="00706C83"/>
    <w:rsid w:val="007113CA"/>
    <w:rsid w:val="00717E5F"/>
    <w:rsid w:val="00724839"/>
    <w:rsid w:val="007371B0"/>
    <w:rsid w:val="00742CFD"/>
    <w:rsid w:val="007531C1"/>
    <w:rsid w:val="00754589"/>
    <w:rsid w:val="00755684"/>
    <w:rsid w:val="00757B17"/>
    <w:rsid w:val="0076052A"/>
    <w:rsid w:val="00762E28"/>
    <w:rsid w:val="007644CF"/>
    <w:rsid w:val="00777AC6"/>
    <w:rsid w:val="00792372"/>
    <w:rsid w:val="007B517A"/>
    <w:rsid w:val="007C7A85"/>
    <w:rsid w:val="007D1EDE"/>
    <w:rsid w:val="007F0428"/>
    <w:rsid w:val="007F2757"/>
    <w:rsid w:val="007F773B"/>
    <w:rsid w:val="00803086"/>
    <w:rsid w:val="0081028F"/>
    <w:rsid w:val="00810848"/>
    <w:rsid w:val="00815CB1"/>
    <w:rsid w:val="00824D99"/>
    <w:rsid w:val="008267F9"/>
    <w:rsid w:val="00846B1A"/>
    <w:rsid w:val="00860929"/>
    <w:rsid w:val="00865E9A"/>
    <w:rsid w:val="00867483"/>
    <w:rsid w:val="00881F13"/>
    <w:rsid w:val="00890C1F"/>
    <w:rsid w:val="00895447"/>
    <w:rsid w:val="008A5963"/>
    <w:rsid w:val="008D5D1D"/>
    <w:rsid w:val="008E4545"/>
    <w:rsid w:val="008E4994"/>
    <w:rsid w:val="008E5FFD"/>
    <w:rsid w:val="008F1A4A"/>
    <w:rsid w:val="00903117"/>
    <w:rsid w:val="00911738"/>
    <w:rsid w:val="00912845"/>
    <w:rsid w:val="00920B86"/>
    <w:rsid w:val="00923D20"/>
    <w:rsid w:val="0092661A"/>
    <w:rsid w:val="009272FB"/>
    <w:rsid w:val="009372C3"/>
    <w:rsid w:val="009442C7"/>
    <w:rsid w:val="009444DD"/>
    <w:rsid w:val="009459B4"/>
    <w:rsid w:val="009470C1"/>
    <w:rsid w:val="009623E9"/>
    <w:rsid w:val="009675E5"/>
    <w:rsid w:val="009936D1"/>
    <w:rsid w:val="00993B59"/>
    <w:rsid w:val="009A617B"/>
    <w:rsid w:val="009B1737"/>
    <w:rsid w:val="009B2DDC"/>
    <w:rsid w:val="009E4E18"/>
    <w:rsid w:val="009E7222"/>
    <w:rsid w:val="009F1D34"/>
    <w:rsid w:val="009F1FF0"/>
    <w:rsid w:val="009F7EEC"/>
    <w:rsid w:val="00A01097"/>
    <w:rsid w:val="00A03150"/>
    <w:rsid w:val="00A304F0"/>
    <w:rsid w:val="00A43096"/>
    <w:rsid w:val="00A53074"/>
    <w:rsid w:val="00A556C1"/>
    <w:rsid w:val="00A83C8B"/>
    <w:rsid w:val="00A846EA"/>
    <w:rsid w:val="00AA5445"/>
    <w:rsid w:val="00AB1FD9"/>
    <w:rsid w:val="00AC0485"/>
    <w:rsid w:val="00AC7720"/>
    <w:rsid w:val="00AD161E"/>
    <w:rsid w:val="00AD6A94"/>
    <w:rsid w:val="00AF26C4"/>
    <w:rsid w:val="00AF6D43"/>
    <w:rsid w:val="00B0228D"/>
    <w:rsid w:val="00B06C6E"/>
    <w:rsid w:val="00B215A0"/>
    <w:rsid w:val="00B25924"/>
    <w:rsid w:val="00B36652"/>
    <w:rsid w:val="00B3713B"/>
    <w:rsid w:val="00B44AA2"/>
    <w:rsid w:val="00B44EAB"/>
    <w:rsid w:val="00B73CA7"/>
    <w:rsid w:val="00B82EF9"/>
    <w:rsid w:val="00B95447"/>
    <w:rsid w:val="00BB291B"/>
    <w:rsid w:val="00BB358B"/>
    <w:rsid w:val="00BC2CBD"/>
    <w:rsid w:val="00BC2E36"/>
    <w:rsid w:val="00BF2B24"/>
    <w:rsid w:val="00C050F0"/>
    <w:rsid w:val="00C15F4B"/>
    <w:rsid w:val="00C26B42"/>
    <w:rsid w:val="00C456AA"/>
    <w:rsid w:val="00C45F1D"/>
    <w:rsid w:val="00C814D7"/>
    <w:rsid w:val="00C833DC"/>
    <w:rsid w:val="00CB0046"/>
    <w:rsid w:val="00CC01BB"/>
    <w:rsid w:val="00CC209E"/>
    <w:rsid w:val="00CD0596"/>
    <w:rsid w:val="00CD4A2E"/>
    <w:rsid w:val="00CD4D9E"/>
    <w:rsid w:val="00CE4759"/>
    <w:rsid w:val="00CE5F45"/>
    <w:rsid w:val="00CF3D67"/>
    <w:rsid w:val="00D04B80"/>
    <w:rsid w:val="00D20C23"/>
    <w:rsid w:val="00D620AD"/>
    <w:rsid w:val="00D66CB9"/>
    <w:rsid w:val="00D72D15"/>
    <w:rsid w:val="00D7387D"/>
    <w:rsid w:val="00D7521F"/>
    <w:rsid w:val="00D76012"/>
    <w:rsid w:val="00D913DA"/>
    <w:rsid w:val="00DA13C5"/>
    <w:rsid w:val="00DC24FD"/>
    <w:rsid w:val="00DC3875"/>
    <w:rsid w:val="00DC3C1A"/>
    <w:rsid w:val="00DC76B2"/>
    <w:rsid w:val="00DD4BAE"/>
    <w:rsid w:val="00DD79BD"/>
    <w:rsid w:val="00DE2275"/>
    <w:rsid w:val="00E02FF7"/>
    <w:rsid w:val="00E1500E"/>
    <w:rsid w:val="00E1759A"/>
    <w:rsid w:val="00E428DF"/>
    <w:rsid w:val="00E43592"/>
    <w:rsid w:val="00E442B0"/>
    <w:rsid w:val="00E46A57"/>
    <w:rsid w:val="00E47DFA"/>
    <w:rsid w:val="00E5377B"/>
    <w:rsid w:val="00E54F0E"/>
    <w:rsid w:val="00E55ADF"/>
    <w:rsid w:val="00E57883"/>
    <w:rsid w:val="00E609E1"/>
    <w:rsid w:val="00E677D9"/>
    <w:rsid w:val="00E7188F"/>
    <w:rsid w:val="00E850FF"/>
    <w:rsid w:val="00EA6AA6"/>
    <w:rsid w:val="00EA6C30"/>
    <w:rsid w:val="00EB67D3"/>
    <w:rsid w:val="00EB7F50"/>
    <w:rsid w:val="00EC3D7A"/>
    <w:rsid w:val="00EC62D8"/>
    <w:rsid w:val="00ED19C1"/>
    <w:rsid w:val="00EF418C"/>
    <w:rsid w:val="00EF6F60"/>
    <w:rsid w:val="00F15659"/>
    <w:rsid w:val="00F17E79"/>
    <w:rsid w:val="00F307CC"/>
    <w:rsid w:val="00F36C84"/>
    <w:rsid w:val="00F40907"/>
    <w:rsid w:val="00F436FA"/>
    <w:rsid w:val="00F46057"/>
    <w:rsid w:val="00F542B0"/>
    <w:rsid w:val="00F564BB"/>
    <w:rsid w:val="00F62026"/>
    <w:rsid w:val="00F74F95"/>
    <w:rsid w:val="00F76A0D"/>
    <w:rsid w:val="00F9297A"/>
    <w:rsid w:val="00F9741F"/>
    <w:rsid w:val="00FA33AE"/>
    <w:rsid w:val="00FC3251"/>
    <w:rsid w:val="00FC51A4"/>
    <w:rsid w:val="00FD14B8"/>
    <w:rsid w:val="00FD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FC353"/>
  <w15:chartTrackingRefBased/>
  <w15:docId w15:val="{E0AB8076-7911-45A0-AE1E-B9E5FFA7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72D4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A13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A13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A13C5"/>
    <w:rPr>
      <w:rFonts w:ascii="Calibri" w:hAnsi="Calibri"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DA13C5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9470C1"/>
    <w:pPr>
      <w:spacing w:line="240" w:lineRule="auto"/>
    </w:pPr>
    <w:rPr>
      <w:rFonts w:ascii="Calibri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82EF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82EF9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72611-bf81-487e-b0f6-1ac12b8ec030" xsi:nil="true"/>
    <lcf76f155ced4ddcb4097134ff3c332f xmlns="60894600-8476-4fd7-b2c5-ff917fc705d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fbe72611-bf81-487e-b0f6-1ac12b8ec030"/>
    <ds:schemaRef ds:uri="60894600-8476-4fd7-b2c5-ff917fc705dd"/>
  </ds:schemaRefs>
</ds:datastoreItem>
</file>

<file path=customXml/itemProps2.xml><?xml version="1.0" encoding="utf-8"?>
<ds:datastoreItem xmlns:ds="http://schemas.openxmlformats.org/officeDocument/2006/customXml" ds:itemID="{7E69B8A4-9810-4DA4-AFBB-037C9D3E6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178</TotalTime>
  <Pages>3</Pages>
  <Words>1187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Botter, Thomas | Gouwe Academie</dc:creator>
  <cp:keywords/>
  <dc:description/>
  <cp:lastModifiedBy>Botter, Thomas | Gouwe Academie</cp:lastModifiedBy>
  <cp:revision>164</cp:revision>
  <dcterms:created xsi:type="dcterms:W3CDTF">2025-07-03T07:37:00Z</dcterms:created>
  <dcterms:modified xsi:type="dcterms:W3CDTF">2026-06-15T09:37:00Z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Flowuitvoeren">
    <vt:lpwstr>Ja</vt:lpwstr>
  </property>
  <property fmtid="{D5CDD505-2E9C-101B-9397-08002B2CF9AE}" pid="4" name="MediaServiceImageTags">
    <vt:lpwstr/>
  </property>
</Properties>
</file>