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4830B" w14:textId="77777777" w:rsidR="005304D6" w:rsidRDefault="005304D6" w:rsidP="005304D6">
      <w:pPr>
        <w:pStyle w:val="Titel"/>
      </w:pPr>
    </w:p>
    <w:p w14:paraId="43ACAA94" w14:textId="61E65674" w:rsidR="004A4306" w:rsidRPr="00417FB0" w:rsidRDefault="001405AC" w:rsidP="005304D6">
      <w:pPr>
        <w:pStyle w:val="Titel"/>
        <w:rPr>
          <w:sz w:val="34"/>
          <w:szCs w:val="34"/>
        </w:rPr>
      </w:pPr>
      <w:r w:rsidRPr="00417FB0">
        <w:rPr>
          <w:sz w:val="34"/>
          <w:szCs w:val="34"/>
        </w:rPr>
        <w:t xml:space="preserve">OR2 – </w:t>
      </w:r>
      <w:r w:rsidR="00CA355C" w:rsidRPr="00417FB0">
        <w:rPr>
          <w:sz w:val="34"/>
          <w:szCs w:val="34"/>
        </w:rPr>
        <w:t xml:space="preserve">Onderwijsresultaten </w:t>
      </w:r>
      <w:r w:rsidR="00CB2289" w:rsidRPr="00417FB0">
        <w:rPr>
          <w:sz w:val="34"/>
          <w:szCs w:val="34"/>
        </w:rPr>
        <w:t xml:space="preserve">op basis van </w:t>
      </w:r>
      <w:r w:rsidR="00CB2289" w:rsidRPr="00417FB0">
        <w:rPr>
          <w:sz w:val="34"/>
          <w:szCs w:val="34"/>
        </w:rPr>
        <w:br/>
        <w:t xml:space="preserve">Zien! 1-16 met betrekking tot </w:t>
      </w:r>
      <w:r w:rsidR="00CA355C" w:rsidRPr="00417FB0">
        <w:rPr>
          <w:sz w:val="34"/>
          <w:szCs w:val="34"/>
        </w:rPr>
        <w:t>s</w:t>
      </w:r>
      <w:r w:rsidRPr="00417FB0">
        <w:rPr>
          <w:sz w:val="34"/>
          <w:szCs w:val="34"/>
        </w:rPr>
        <w:t>ociale competenties</w:t>
      </w:r>
    </w:p>
    <w:p w14:paraId="0D116FF3" w14:textId="5F189494" w:rsidR="001405AC" w:rsidRPr="001405AC" w:rsidRDefault="001405AC" w:rsidP="001405AC">
      <w:pPr>
        <w:rPr>
          <w:b/>
          <w:bCs/>
        </w:rPr>
      </w:pPr>
      <w:r w:rsidRPr="001405AC">
        <w:rPr>
          <w:b/>
          <w:bCs/>
        </w:rPr>
        <w:t>Inzicht, analyse en eventuele acties</w:t>
      </w:r>
      <w:r w:rsidR="005E3464">
        <w:rPr>
          <w:b/>
          <w:bCs/>
        </w:rPr>
        <w:t xml:space="preserve"> op schoolniveau</w:t>
      </w:r>
    </w:p>
    <w:p w14:paraId="5D800511" w14:textId="63D2C588" w:rsidR="00DF4518" w:rsidRDefault="00DF4518" w:rsidP="00DF4518"/>
    <w:p w14:paraId="02DA3671" w14:textId="46339B6B" w:rsidR="000714EB" w:rsidRDefault="00F355CE" w:rsidP="000714EB">
      <w:r w:rsidRPr="00F355CE">
        <w:t>Je wilt zicht krijgen én houden op de sociale competenties van de leerlingen op je school; dat wordt ook van scholen verwacht. Dit document geeft een voorstel om de opbrengsten op schoolniveau in kaart te brengen en daarover met het team in gesprek te gaan.</w:t>
      </w:r>
    </w:p>
    <w:p w14:paraId="440DA2BA" w14:textId="77777777" w:rsidR="00F355CE" w:rsidRDefault="00F355CE" w:rsidP="000714EB"/>
    <w:p w14:paraId="7BC750DA" w14:textId="5109E1FD" w:rsidR="000714EB" w:rsidRDefault="00BB7752" w:rsidP="000714EB">
      <w:r w:rsidRPr="00BB7752">
        <w:t>De adviezen in dit document laten zien hoe een school aan de relevante standaarden uit het inspectiekader kan voldoen</w:t>
      </w:r>
      <w:r>
        <w:t>.</w:t>
      </w:r>
    </w:p>
    <w:p w14:paraId="50E0F21E" w14:textId="77777777" w:rsidR="00BB7752" w:rsidRDefault="00BB7752" w:rsidP="000714EB"/>
    <w:p w14:paraId="2875BC5D" w14:textId="5F9AE9CF" w:rsidR="000714EB" w:rsidRPr="0062488D" w:rsidRDefault="000714EB" w:rsidP="000714EB">
      <w:pPr>
        <w:rPr>
          <w:b/>
          <w:bCs/>
        </w:rPr>
      </w:pPr>
      <w:hyperlink r:id="rId11" w:history="1">
        <w:r w:rsidRPr="003125CD">
          <w:rPr>
            <w:rStyle w:val="Hyperlink"/>
            <w:b/>
            <w:bCs/>
          </w:rPr>
          <w:t xml:space="preserve">Versie </w:t>
        </w:r>
        <w:proofErr w:type="spellStart"/>
        <w:r w:rsidRPr="003125CD">
          <w:rPr>
            <w:rStyle w:val="Hyperlink"/>
            <w:b/>
            <w:bCs/>
          </w:rPr>
          <w:t>so</w:t>
        </w:r>
        <w:proofErr w:type="spellEnd"/>
        <w:r w:rsidRPr="003125CD">
          <w:rPr>
            <w:rStyle w:val="Hyperlink"/>
            <w:b/>
            <w:bCs/>
          </w:rPr>
          <w:t>/vso - augustus 202</w:t>
        </w:r>
        <w:r w:rsidR="001D3A69" w:rsidRPr="003125CD">
          <w:rPr>
            <w:rStyle w:val="Hyperlink"/>
            <w:b/>
            <w:bCs/>
          </w:rPr>
          <w:t>6</w:t>
        </w:r>
      </w:hyperlink>
    </w:p>
    <w:p w14:paraId="47C80C2F" w14:textId="77777777" w:rsidR="000714EB" w:rsidRDefault="000714EB" w:rsidP="000714EB"/>
    <w:tbl>
      <w:tblPr>
        <w:tblStyle w:val="GouweAcademie"/>
        <w:tblW w:w="0" w:type="auto"/>
        <w:tblLook w:val="04A0" w:firstRow="1" w:lastRow="0" w:firstColumn="1" w:lastColumn="0" w:noHBand="0" w:noVBand="1"/>
      </w:tblPr>
      <w:tblGrid>
        <w:gridCol w:w="2972"/>
        <w:gridCol w:w="6090"/>
      </w:tblGrid>
      <w:tr w:rsidR="000714EB" w:rsidRPr="00687B76" w14:paraId="414B2E2D" w14:textId="77777777" w:rsidTr="00166767">
        <w:trPr>
          <w:cnfStyle w:val="100000000000" w:firstRow="1" w:lastRow="0" w:firstColumn="0" w:lastColumn="0" w:oddVBand="0" w:evenVBand="0" w:oddHBand="0" w:evenHBand="0" w:firstRowFirstColumn="0" w:firstRowLastColumn="0" w:lastRowFirstColumn="0" w:lastRowLastColumn="0"/>
        </w:trPr>
        <w:tc>
          <w:tcPr>
            <w:tcW w:w="2972" w:type="dxa"/>
          </w:tcPr>
          <w:p w14:paraId="60883D17" w14:textId="77777777" w:rsidR="000714EB" w:rsidRPr="00687B76" w:rsidRDefault="000714EB" w:rsidP="00166767">
            <w:pPr>
              <w:rPr>
                <w:b w:val="0"/>
                <w:bCs/>
              </w:rPr>
            </w:pPr>
            <w:r w:rsidRPr="00687B76">
              <w:rPr>
                <w:b w:val="0"/>
                <w:bCs/>
              </w:rPr>
              <w:t>Standaard</w:t>
            </w:r>
          </w:p>
        </w:tc>
        <w:tc>
          <w:tcPr>
            <w:tcW w:w="6090" w:type="dxa"/>
          </w:tcPr>
          <w:p w14:paraId="659C8946" w14:textId="77777777" w:rsidR="000714EB" w:rsidRPr="00687B76" w:rsidRDefault="000714EB" w:rsidP="00166767">
            <w:pPr>
              <w:rPr>
                <w:b w:val="0"/>
                <w:bCs/>
              </w:rPr>
            </w:pPr>
            <w:r w:rsidRPr="00687B76">
              <w:rPr>
                <w:b w:val="0"/>
                <w:bCs/>
              </w:rPr>
              <w:t xml:space="preserve">Wat er wordt gevraagd </w:t>
            </w:r>
          </w:p>
        </w:tc>
      </w:tr>
      <w:tr w:rsidR="000714EB" w14:paraId="29474AA2" w14:textId="77777777" w:rsidTr="00166767">
        <w:tc>
          <w:tcPr>
            <w:tcW w:w="2972" w:type="dxa"/>
          </w:tcPr>
          <w:p w14:paraId="7C3755D3" w14:textId="77777777" w:rsidR="000714EB" w:rsidRPr="006547A1" w:rsidRDefault="000714EB" w:rsidP="00166767">
            <w:pPr>
              <w:rPr>
                <w:b/>
              </w:rPr>
            </w:pPr>
            <w:r w:rsidRPr="006547A1">
              <w:rPr>
                <w:b/>
              </w:rPr>
              <w:t xml:space="preserve">OP2 Zicht op ontwikkeling en begeleiding </w:t>
            </w:r>
          </w:p>
          <w:p w14:paraId="71E48BEA" w14:textId="77777777" w:rsidR="000714EB" w:rsidRDefault="000714EB" w:rsidP="00166767">
            <w:r>
              <w:t>De school volgt de ontwikkeling van de leerlingen en biedt waar nodig passende begeleiding en extra ondersteuning.</w:t>
            </w:r>
          </w:p>
        </w:tc>
        <w:tc>
          <w:tcPr>
            <w:tcW w:w="6090" w:type="dxa"/>
          </w:tcPr>
          <w:p w14:paraId="67D89168" w14:textId="77777777" w:rsidR="000714EB" w:rsidRPr="00687B76" w:rsidRDefault="000714EB" w:rsidP="00166767">
            <w:pPr>
              <w:pStyle w:val="Default"/>
              <w:rPr>
                <w:rFonts w:cstheme="minorBidi"/>
                <w:i/>
                <w:iCs/>
                <w:color w:val="auto"/>
                <w:sz w:val="18"/>
                <w:szCs w:val="22"/>
              </w:rPr>
            </w:pPr>
            <w:r w:rsidRPr="00687B76">
              <w:rPr>
                <w:rFonts w:cstheme="minorBidi"/>
                <w:i/>
                <w:iCs/>
                <w:color w:val="auto"/>
                <w:sz w:val="18"/>
                <w:szCs w:val="22"/>
              </w:rPr>
              <w:t>“(…) Wanneer individuele of groepen leerlingen niet genoeg lijken te profiteren van het onderwijs, analyseert de school waar de ontwikkeling stagneert en wat mogelijke verklaringen hiervoor zijn. Vervolgens bepaalt zij wat er nodig is om op eventuele achterstanden of voorsprongen in de ontwikkeling van leerlingen in te spelen. De school biedt de begeleiding vervolgens gestructureerd aan.”</w:t>
            </w:r>
          </w:p>
          <w:p w14:paraId="7A4F374B" w14:textId="77777777" w:rsidR="000714EB" w:rsidRDefault="000714EB" w:rsidP="00166767"/>
          <w:p w14:paraId="6099AA9E" w14:textId="77777777" w:rsidR="000714EB" w:rsidRDefault="006252EF" w:rsidP="00166767">
            <w:r w:rsidRPr="006252EF">
              <w:t>N.B. Met groepen leerlingen worden niet alleen stamgroepen bedoeld, maar ook leerlingen met vergelijkbare kenmerken, bijvoorbeeld uit hetzelfde leerjaar, dezelfde leerroute of met vergelijkbare ondersteuningsbehoeften.</w:t>
            </w:r>
          </w:p>
          <w:p w14:paraId="159FA9F1" w14:textId="50A2D0B4" w:rsidR="006252EF" w:rsidRDefault="006252EF" w:rsidP="00166767"/>
        </w:tc>
      </w:tr>
      <w:tr w:rsidR="000714EB" w14:paraId="2591FCC2" w14:textId="77777777" w:rsidTr="00166767">
        <w:trPr>
          <w:cnfStyle w:val="000000010000" w:firstRow="0" w:lastRow="0" w:firstColumn="0" w:lastColumn="0" w:oddVBand="0" w:evenVBand="0" w:oddHBand="0" w:evenHBand="1" w:firstRowFirstColumn="0" w:firstRowLastColumn="0" w:lastRowFirstColumn="0" w:lastRowLastColumn="0"/>
        </w:trPr>
        <w:tc>
          <w:tcPr>
            <w:tcW w:w="2972" w:type="dxa"/>
          </w:tcPr>
          <w:p w14:paraId="2F06F8A7" w14:textId="77777777" w:rsidR="000714EB" w:rsidRPr="00DC2504" w:rsidRDefault="000714EB" w:rsidP="00166767">
            <w:pPr>
              <w:rPr>
                <w:b/>
                <w:bCs/>
              </w:rPr>
            </w:pPr>
            <w:r w:rsidRPr="00DC2504">
              <w:rPr>
                <w:b/>
                <w:bCs/>
              </w:rPr>
              <w:t xml:space="preserve">OR2 Sociale en maatschappelijke competenties </w:t>
            </w:r>
          </w:p>
          <w:p w14:paraId="397DE34E" w14:textId="77777777" w:rsidR="000714EB" w:rsidRDefault="000714EB" w:rsidP="00166767">
            <w:r>
              <w:t>De leerlingen behalen sociale en maatschappelijke competenties op het niveau dat ten minste in overeenstemming is met het beoogde uitstroomperspectief van de leerlingen.</w:t>
            </w:r>
          </w:p>
        </w:tc>
        <w:tc>
          <w:tcPr>
            <w:tcW w:w="6090" w:type="dxa"/>
          </w:tcPr>
          <w:p w14:paraId="2D85E980" w14:textId="77777777" w:rsidR="000714EB" w:rsidRPr="006202D5" w:rsidRDefault="000714EB" w:rsidP="00166767">
            <w:pPr>
              <w:rPr>
                <w:i/>
                <w:iCs/>
              </w:rPr>
            </w:pPr>
            <w:r w:rsidRPr="006202D5">
              <w:rPr>
                <w:i/>
                <w:iCs/>
              </w:rPr>
              <w:t>“De school heeft een goed beeld van de kenmerken van haar leerlingenpopulatie en heeft op basis daarvan ambitieuze streefniveaus vastgesteld voor de sociale en maatschappelijke competenties die de leerlingen kunnen bereiken. Bij de vaststelling van deze streefniveaus neemt ze de aansluiting op het vervolgonderwijs en de maatschappij als uitgangspunt. De school gaat gedurende de schoolperiode na of de leerlingen de streefniveaus bereiken en stelt vast of de resultaten in overeenstemming zijn met de eigen norm. Daarmee laat de school zien dat zij de leerlingen voldoende toerust voor de vervolgbestemming. De school brengt de resultaten op een betrouwbare en inzichtelijke manier in kaart.”</w:t>
            </w:r>
          </w:p>
          <w:p w14:paraId="055B95E4" w14:textId="77777777" w:rsidR="000714EB" w:rsidRDefault="000714EB" w:rsidP="00166767"/>
        </w:tc>
      </w:tr>
      <w:tr w:rsidR="000714EB" w14:paraId="09A464C8" w14:textId="77777777" w:rsidTr="00166767">
        <w:tc>
          <w:tcPr>
            <w:tcW w:w="2972" w:type="dxa"/>
          </w:tcPr>
          <w:p w14:paraId="6C9A6967" w14:textId="77777777" w:rsidR="000714EB" w:rsidRDefault="000714EB" w:rsidP="00166767">
            <w:pPr>
              <w:rPr>
                <w:b/>
              </w:rPr>
            </w:pPr>
            <w:r>
              <w:rPr>
                <w:b/>
              </w:rPr>
              <w:t>S</w:t>
            </w:r>
            <w:r w:rsidRPr="006547A1">
              <w:rPr>
                <w:b/>
              </w:rPr>
              <w:t xml:space="preserve">KA1 </w:t>
            </w:r>
            <w:r>
              <w:rPr>
                <w:b/>
              </w:rPr>
              <w:t>Visie, ambities en doelen</w:t>
            </w:r>
          </w:p>
          <w:p w14:paraId="7ACA86D5" w14:textId="77777777" w:rsidR="000714EB" w:rsidRDefault="000714EB" w:rsidP="00166767">
            <w:r>
              <w:t>De school heeft een gedragen visie op goed onderwijs, heeft daarvoor ambities en doelen en stuurt op het behalen daarvan.</w:t>
            </w:r>
          </w:p>
        </w:tc>
        <w:tc>
          <w:tcPr>
            <w:tcW w:w="6090" w:type="dxa"/>
          </w:tcPr>
          <w:p w14:paraId="46A3814E" w14:textId="45426F28" w:rsidR="000714EB" w:rsidRDefault="002365F3" w:rsidP="00166767">
            <w:r w:rsidRPr="002365F3">
              <w:t>Het team heeft ambitieuze doelen vastgesteld die passen bij de eigen leerlingenpopulatie.</w:t>
            </w:r>
            <w:r w:rsidR="000714EB">
              <w:br/>
              <w:t xml:space="preserve">De ambities worden jaarlijks geëvalueerd en indien nodig bijgesteld. </w:t>
            </w:r>
          </w:p>
        </w:tc>
      </w:tr>
      <w:tr w:rsidR="000714EB" w14:paraId="0A94A0F6" w14:textId="77777777" w:rsidTr="00166767">
        <w:trPr>
          <w:cnfStyle w:val="000000010000" w:firstRow="0" w:lastRow="0" w:firstColumn="0" w:lastColumn="0" w:oddVBand="0" w:evenVBand="0" w:oddHBand="0" w:evenHBand="1" w:firstRowFirstColumn="0" w:firstRowLastColumn="0" w:lastRowFirstColumn="0" w:lastRowLastColumn="0"/>
        </w:trPr>
        <w:tc>
          <w:tcPr>
            <w:tcW w:w="2972" w:type="dxa"/>
          </w:tcPr>
          <w:p w14:paraId="02BAFF29" w14:textId="77777777" w:rsidR="000714EB" w:rsidRPr="006547A1" w:rsidRDefault="000714EB" w:rsidP="00166767">
            <w:pPr>
              <w:rPr>
                <w:b/>
              </w:rPr>
            </w:pPr>
            <w:r>
              <w:rPr>
                <w:b/>
              </w:rPr>
              <w:t>S</w:t>
            </w:r>
            <w:r w:rsidRPr="006547A1">
              <w:rPr>
                <w:b/>
              </w:rPr>
              <w:t xml:space="preserve">KA2 </w:t>
            </w:r>
            <w:r>
              <w:rPr>
                <w:b/>
              </w:rPr>
              <w:t>Uitvoering en k</w:t>
            </w:r>
            <w:r w:rsidRPr="006547A1">
              <w:rPr>
                <w:b/>
              </w:rPr>
              <w:t xml:space="preserve">waliteitscultuur </w:t>
            </w:r>
          </w:p>
          <w:p w14:paraId="5ADB8BB4" w14:textId="77777777" w:rsidR="000714EB" w:rsidRDefault="000714EB" w:rsidP="00166767">
            <w:r>
              <w:t>De school realiseert de doelen voor goed onderwijs, bevordert een kwaliteitscultuur, zorgt voor randvoorwaarden en stuurt, waar nodig, tussentijds bij.</w:t>
            </w:r>
          </w:p>
        </w:tc>
        <w:tc>
          <w:tcPr>
            <w:tcW w:w="6090" w:type="dxa"/>
          </w:tcPr>
          <w:p w14:paraId="27C7C0F0" w14:textId="77777777" w:rsidR="0051271D" w:rsidRDefault="000714EB" w:rsidP="00166767">
            <w:r w:rsidRPr="006547A1">
              <w:t>Een professionele cultuur vraagt dat mensen zich kwetsbaar durven opstellen en kunnen reflecteren op het eigen gedrag.</w:t>
            </w:r>
            <w:r>
              <w:t xml:space="preserve"> </w:t>
            </w:r>
            <w:r w:rsidR="0051271D" w:rsidRPr="0051271D">
              <w:t>Observeren vanuit een gezamenlijke blik en met een gezamenlijke taal kan hierin een belangrijke rol spelen</w:t>
            </w:r>
            <w:r w:rsidR="0051271D">
              <w:t xml:space="preserve">. </w:t>
            </w:r>
          </w:p>
          <w:p w14:paraId="0514D0A3" w14:textId="7FCABE75" w:rsidR="000714EB" w:rsidRDefault="000714EB" w:rsidP="00166767">
            <w:r w:rsidRPr="006547A1">
              <w:t xml:space="preserve">Het advies is om de resultaten van </w:t>
            </w:r>
            <w:r>
              <w:rPr>
                <w:iCs/>
              </w:rPr>
              <w:t>het volginstrument</w:t>
            </w:r>
            <w:r w:rsidRPr="006547A1">
              <w:t xml:space="preserve"> en de gekozen acties bij voorkeur in intervisieverband te bespreken, zodat teamleden elkaar helpen en inspireren. Een veilig werkklimaat is daarvoor noodzakelijk.</w:t>
            </w:r>
          </w:p>
        </w:tc>
      </w:tr>
      <w:tr w:rsidR="000714EB" w14:paraId="5DDA007A" w14:textId="77777777" w:rsidTr="00166767">
        <w:tc>
          <w:tcPr>
            <w:tcW w:w="2972" w:type="dxa"/>
          </w:tcPr>
          <w:p w14:paraId="02EFA323" w14:textId="77777777" w:rsidR="000714EB" w:rsidRPr="006547A1" w:rsidRDefault="000714EB" w:rsidP="00166767">
            <w:pPr>
              <w:rPr>
                <w:b/>
              </w:rPr>
            </w:pPr>
            <w:r>
              <w:rPr>
                <w:b/>
              </w:rPr>
              <w:t>S</w:t>
            </w:r>
            <w:r w:rsidRPr="006547A1">
              <w:rPr>
                <w:b/>
              </w:rPr>
              <w:t xml:space="preserve">KA3 </w:t>
            </w:r>
            <w:r>
              <w:rPr>
                <w:b/>
              </w:rPr>
              <w:t>Evaluatie, v</w:t>
            </w:r>
            <w:r w:rsidRPr="006547A1">
              <w:rPr>
                <w:b/>
              </w:rPr>
              <w:t xml:space="preserve">erantwoording en dialoog </w:t>
            </w:r>
          </w:p>
          <w:p w14:paraId="3E5217CF" w14:textId="77777777" w:rsidR="000714EB" w:rsidRDefault="000714EB" w:rsidP="00166767">
            <w:r>
              <w:t xml:space="preserve">De school evalueert en analyseert systematisch of zij de doelen </w:t>
            </w:r>
            <w:r>
              <w:lastRenderedPageBreak/>
              <w:t>realiseert en verantwoordt zich daarover. Ze stelt, wanneer nodig, het schoolbeleid bij en betrekt interne en externe belanghebbenden in een goed functionerende dialoog.</w:t>
            </w:r>
          </w:p>
        </w:tc>
        <w:tc>
          <w:tcPr>
            <w:tcW w:w="6090" w:type="dxa"/>
          </w:tcPr>
          <w:p w14:paraId="6E682C7A" w14:textId="77777777" w:rsidR="000714EB" w:rsidRDefault="000714EB" w:rsidP="00166767">
            <w:r>
              <w:lastRenderedPageBreak/>
              <w:t xml:space="preserve">Als school evalueer je de resultaten door ze te vergelijken met de ambitie. </w:t>
            </w:r>
          </w:p>
          <w:p w14:paraId="14AFFC22" w14:textId="77777777" w:rsidR="00FE6477" w:rsidRDefault="00FE6477" w:rsidP="00FE6477">
            <w:r>
              <w:t xml:space="preserve">Het team voert intern en met externen een dialoog over de mate waarin de ambitie is gerealiseerd, wat heeft bijgedragen daaraan en hoe dat </w:t>
            </w:r>
            <w:r>
              <w:lastRenderedPageBreak/>
              <w:t xml:space="preserve">vastgehouden gaat worden én welke aspecten die nog niet volgens de ambitie zichtbaar zijn meer aandacht vragen omdat dat relevant is voor de populatie. </w:t>
            </w:r>
          </w:p>
          <w:p w14:paraId="1A15262C" w14:textId="77777777" w:rsidR="00FE6477" w:rsidRDefault="00FE6477" w:rsidP="00166767"/>
          <w:p w14:paraId="03A31AD1" w14:textId="54B7611B" w:rsidR="000714EB" w:rsidRDefault="000714EB" w:rsidP="00166767">
            <w:r>
              <w:t xml:space="preserve">De bevindingen (analyse, acties en effecten van interventies) worden genoteerd voor intern gebruik en vormen meteen een verantwoording. </w:t>
            </w:r>
          </w:p>
          <w:p w14:paraId="23487588" w14:textId="77777777" w:rsidR="000714EB" w:rsidRDefault="000714EB" w:rsidP="00166767"/>
          <w:p w14:paraId="2DD19F53" w14:textId="77777777" w:rsidR="000714EB" w:rsidRDefault="000714EB" w:rsidP="00166767"/>
        </w:tc>
      </w:tr>
    </w:tbl>
    <w:p w14:paraId="0F51338C" w14:textId="77777777" w:rsidR="000714EB" w:rsidRPr="00040583" w:rsidRDefault="000714EB" w:rsidP="000714EB"/>
    <w:p w14:paraId="39333290" w14:textId="3B9C3584" w:rsidR="000714EB" w:rsidRPr="0062488D" w:rsidRDefault="000714EB" w:rsidP="000714EB">
      <w:pPr>
        <w:rPr>
          <w:b/>
          <w:bCs/>
        </w:rPr>
      </w:pPr>
      <w:hyperlink r:id="rId12" w:history="1">
        <w:r w:rsidRPr="003125CD">
          <w:rPr>
            <w:rStyle w:val="Hyperlink"/>
            <w:b/>
            <w:bCs/>
          </w:rPr>
          <w:t>Versie regulier onderwijs/</w:t>
        </w:r>
        <w:proofErr w:type="spellStart"/>
        <w:r w:rsidRPr="003125CD">
          <w:rPr>
            <w:rStyle w:val="Hyperlink"/>
            <w:b/>
            <w:bCs/>
          </w:rPr>
          <w:t>sbo</w:t>
        </w:r>
        <w:proofErr w:type="spellEnd"/>
        <w:r w:rsidRPr="003125CD">
          <w:rPr>
            <w:rStyle w:val="Hyperlink"/>
            <w:b/>
            <w:bCs/>
          </w:rPr>
          <w:t xml:space="preserve"> </w:t>
        </w:r>
        <w:proofErr w:type="gramStart"/>
        <w:r w:rsidRPr="003125CD">
          <w:rPr>
            <w:rStyle w:val="Hyperlink"/>
            <w:b/>
            <w:bCs/>
          </w:rPr>
          <w:t>-  augustus</w:t>
        </w:r>
        <w:proofErr w:type="gramEnd"/>
        <w:r w:rsidRPr="003125CD">
          <w:rPr>
            <w:rStyle w:val="Hyperlink"/>
            <w:b/>
            <w:bCs/>
          </w:rPr>
          <w:t xml:space="preserve"> 202</w:t>
        </w:r>
        <w:r w:rsidR="003125CD" w:rsidRPr="003125CD">
          <w:rPr>
            <w:rStyle w:val="Hyperlink"/>
            <w:b/>
            <w:bCs/>
          </w:rPr>
          <w:t>6</w:t>
        </w:r>
      </w:hyperlink>
    </w:p>
    <w:p w14:paraId="7C279AB2" w14:textId="77777777" w:rsidR="000714EB" w:rsidRDefault="000714EB" w:rsidP="000714EB"/>
    <w:tbl>
      <w:tblPr>
        <w:tblStyle w:val="GouweAcademie"/>
        <w:tblW w:w="0" w:type="auto"/>
        <w:tblLook w:val="04A0" w:firstRow="1" w:lastRow="0" w:firstColumn="1" w:lastColumn="0" w:noHBand="0" w:noVBand="1"/>
      </w:tblPr>
      <w:tblGrid>
        <w:gridCol w:w="2972"/>
        <w:gridCol w:w="6090"/>
      </w:tblGrid>
      <w:tr w:rsidR="000714EB" w:rsidRPr="00687B76" w14:paraId="5E195341" w14:textId="77777777" w:rsidTr="00166767">
        <w:trPr>
          <w:cnfStyle w:val="100000000000" w:firstRow="1" w:lastRow="0" w:firstColumn="0" w:lastColumn="0" w:oddVBand="0" w:evenVBand="0" w:oddHBand="0" w:evenHBand="0" w:firstRowFirstColumn="0" w:firstRowLastColumn="0" w:lastRowFirstColumn="0" w:lastRowLastColumn="0"/>
        </w:trPr>
        <w:tc>
          <w:tcPr>
            <w:tcW w:w="2972" w:type="dxa"/>
          </w:tcPr>
          <w:p w14:paraId="16669D72" w14:textId="77777777" w:rsidR="000714EB" w:rsidRPr="00687B76" w:rsidRDefault="000714EB" w:rsidP="00166767">
            <w:pPr>
              <w:rPr>
                <w:b w:val="0"/>
                <w:bCs/>
              </w:rPr>
            </w:pPr>
            <w:r w:rsidRPr="00687B76">
              <w:rPr>
                <w:b w:val="0"/>
                <w:bCs/>
              </w:rPr>
              <w:t>Standaard</w:t>
            </w:r>
          </w:p>
        </w:tc>
        <w:tc>
          <w:tcPr>
            <w:tcW w:w="6090" w:type="dxa"/>
          </w:tcPr>
          <w:p w14:paraId="79B2DEC6" w14:textId="77777777" w:rsidR="000714EB" w:rsidRPr="00687B76" w:rsidRDefault="000714EB" w:rsidP="00166767">
            <w:pPr>
              <w:rPr>
                <w:b w:val="0"/>
                <w:bCs/>
              </w:rPr>
            </w:pPr>
            <w:r w:rsidRPr="00687B76">
              <w:rPr>
                <w:b w:val="0"/>
                <w:bCs/>
              </w:rPr>
              <w:t xml:space="preserve">Wat er wordt gevraagd </w:t>
            </w:r>
          </w:p>
        </w:tc>
      </w:tr>
      <w:tr w:rsidR="000714EB" w14:paraId="41710A5A" w14:textId="77777777" w:rsidTr="00166767">
        <w:tc>
          <w:tcPr>
            <w:tcW w:w="2972" w:type="dxa"/>
          </w:tcPr>
          <w:p w14:paraId="0C9BD23D" w14:textId="77777777" w:rsidR="000714EB" w:rsidRPr="006547A1" w:rsidRDefault="000714EB" w:rsidP="00166767">
            <w:pPr>
              <w:rPr>
                <w:b/>
              </w:rPr>
            </w:pPr>
            <w:r w:rsidRPr="006547A1">
              <w:rPr>
                <w:b/>
              </w:rPr>
              <w:t xml:space="preserve">OP2 Zicht op ontwikkeling en begeleiding </w:t>
            </w:r>
          </w:p>
          <w:p w14:paraId="50DD17AB" w14:textId="77777777" w:rsidR="000714EB" w:rsidRDefault="000714EB" w:rsidP="00166767">
            <w:r>
              <w:t>De school volgt de ontwikkeling van de leerlingen en biedt waar nodig passende begeleiding en extra ondersteuning.</w:t>
            </w:r>
          </w:p>
        </w:tc>
        <w:tc>
          <w:tcPr>
            <w:tcW w:w="6090" w:type="dxa"/>
          </w:tcPr>
          <w:p w14:paraId="4CE1ED16" w14:textId="77777777" w:rsidR="000714EB" w:rsidRPr="00687B76" w:rsidRDefault="000714EB" w:rsidP="00166767">
            <w:pPr>
              <w:pStyle w:val="Default"/>
              <w:rPr>
                <w:rFonts w:cstheme="minorBidi"/>
                <w:i/>
                <w:iCs/>
                <w:color w:val="auto"/>
                <w:sz w:val="18"/>
                <w:szCs w:val="22"/>
              </w:rPr>
            </w:pPr>
            <w:r w:rsidRPr="00687B76">
              <w:rPr>
                <w:rFonts w:cstheme="minorBidi"/>
                <w:i/>
                <w:iCs/>
                <w:color w:val="auto"/>
                <w:sz w:val="18"/>
                <w:szCs w:val="22"/>
              </w:rPr>
              <w:t>“(…) Wanneer individuele of groepen leerlingen niet genoeg lijken te profiteren van het onderwijs, analyseert de school waar de ontwikkeling stagneert en wat mogelijke verklaringen hiervoor zijn. Vervolgens bepaalt zij wat er nodig is om op eventuele achterstanden of voorsprongen in de ontwikkeling van leerlingen in te spelen. De school biedt de begeleiding vervolgens gestructureerd aan.”</w:t>
            </w:r>
          </w:p>
          <w:p w14:paraId="12514966" w14:textId="77777777" w:rsidR="000714EB" w:rsidRDefault="000714EB" w:rsidP="00166767"/>
          <w:p w14:paraId="53ED26FD" w14:textId="77777777" w:rsidR="009879C3" w:rsidRDefault="009879C3" w:rsidP="009879C3">
            <w:r w:rsidRPr="006252EF">
              <w:t>N.B. Met groepen leerlingen worden niet alleen stamgroepen bedoeld, maar ook leerlingen met vergelijkbare kenmerken, bijvoorbeeld uit hetzelfde leerjaar, dezelfde leerroute of met vergelijkbare ondersteuningsbehoeften.</w:t>
            </w:r>
          </w:p>
          <w:p w14:paraId="79B575B1" w14:textId="77777777" w:rsidR="000714EB" w:rsidRDefault="000714EB" w:rsidP="00166767"/>
        </w:tc>
      </w:tr>
      <w:tr w:rsidR="000714EB" w14:paraId="14FF693F" w14:textId="77777777" w:rsidTr="00166767">
        <w:trPr>
          <w:cnfStyle w:val="000000010000" w:firstRow="0" w:lastRow="0" w:firstColumn="0" w:lastColumn="0" w:oddVBand="0" w:evenVBand="0" w:oddHBand="0" w:evenHBand="1" w:firstRowFirstColumn="0" w:firstRowLastColumn="0" w:lastRowFirstColumn="0" w:lastRowLastColumn="0"/>
        </w:trPr>
        <w:tc>
          <w:tcPr>
            <w:tcW w:w="2972" w:type="dxa"/>
          </w:tcPr>
          <w:p w14:paraId="28A6ECB3" w14:textId="77777777" w:rsidR="000714EB" w:rsidRPr="00DC2504" w:rsidRDefault="000714EB" w:rsidP="00166767">
            <w:pPr>
              <w:rPr>
                <w:b/>
                <w:bCs/>
              </w:rPr>
            </w:pPr>
            <w:r w:rsidRPr="00DC2504">
              <w:rPr>
                <w:b/>
                <w:bCs/>
              </w:rPr>
              <w:t xml:space="preserve">OR2 Sociale en maatschappelijke competenties </w:t>
            </w:r>
          </w:p>
          <w:p w14:paraId="26D345E0" w14:textId="77777777" w:rsidR="000714EB" w:rsidRDefault="000714EB" w:rsidP="00166767">
            <w:r>
              <w:t>De leerlingen behalen sociale en maatschappelijke competenties op het niveau dat ten minste in overeenstemming is met de verwachtingen van het vervolgonderwijs en de maatschappij.</w:t>
            </w:r>
          </w:p>
        </w:tc>
        <w:tc>
          <w:tcPr>
            <w:tcW w:w="6090" w:type="dxa"/>
          </w:tcPr>
          <w:p w14:paraId="122C7AB8" w14:textId="77777777" w:rsidR="000714EB" w:rsidRPr="00E92F8C" w:rsidRDefault="000714EB" w:rsidP="00166767">
            <w:pPr>
              <w:rPr>
                <w:i/>
                <w:iCs/>
              </w:rPr>
            </w:pPr>
            <w:r w:rsidRPr="00E92F8C">
              <w:rPr>
                <w:i/>
                <w:iCs/>
              </w:rPr>
              <w:t>“De school heeft een goed beeld van de kenmerken van haar leerlingenpopulatie en heeft ambitieuze verwachtingen over het niveau dat de leerlingen voor de sociale en maatschappelijke competenties kunnen bereiken. Ze neemt de aansluiting op het vervolgonderwijs en de maatschappij als uitgangspunt voor de competenties voor leerlingen. De school onderbouwt welke resultaten ze op dit gebied wil bereiken. De school brengt de resultaten op een betrouwbare en inzichtelijke manier in kaart. De school spant zich zichtbaar in om ervoor te zorgen dat leerlingen die de school verlaten daaraan voldoen. Daarmee laat de school zien dat zij haar doelstellingen voor deze competenties behaald heeft.”</w:t>
            </w:r>
          </w:p>
          <w:p w14:paraId="4F6C9E3D" w14:textId="77777777" w:rsidR="000714EB" w:rsidRDefault="000714EB" w:rsidP="00166767"/>
        </w:tc>
      </w:tr>
      <w:tr w:rsidR="000714EB" w14:paraId="560BD687" w14:textId="77777777" w:rsidTr="00166767">
        <w:tc>
          <w:tcPr>
            <w:tcW w:w="2972" w:type="dxa"/>
          </w:tcPr>
          <w:p w14:paraId="25755C9F" w14:textId="77777777" w:rsidR="000714EB" w:rsidRDefault="000714EB" w:rsidP="00166767">
            <w:pPr>
              <w:rPr>
                <w:b/>
              </w:rPr>
            </w:pPr>
            <w:r>
              <w:rPr>
                <w:b/>
              </w:rPr>
              <w:t>S</w:t>
            </w:r>
            <w:r w:rsidRPr="006547A1">
              <w:rPr>
                <w:b/>
              </w:rPr>
              <w:t xml:space="preserve">KA1 </w:t>
            </w:r>
            <w:r>
              <w:rPr>
                <w:b/>
              </w:rPr>
              <w:t>Visie, ambities en doelen</w:t>
            </w:r>
          </w:p>
          <w:p w14:paraId="226F0539" w14:textId="77777777" w:rsidR="000714EB" w:rsidRDefault="000714EB" w:rsidP="00166767">
            <w:r>
              <w:t>De school heeft een gedragen visie op goed onderwijs, heeft daarvoor ambities en doelen en stuurt op het behalen daarvan.</w:t>
            </w:r>
          </w:p>
        </w:tc>
        <w:tc>
          <w:tcPr>
            <w:tcW w:w="6090" w:type="dxa"/>
          </w:tcPr>
          <w:p w14:paraId="18281DCC" w14:textId="5AA179CE" w:rsidR="000714EB" w:rsidRDefault="00083726" w:rsidP="00166767">
            <w:r w:rsidRPr="002365F3">
              <w:t>Het team heeft ambitieuze doelen vastgesteld die passen bij de eigen leerlingenpopulatie.</w:t>
            </w:r>
            <w:r w:rsidR="000714EB">
              <w:br/>
              <w:t xml:space="preserve">De ambities worden jaarlijks geëvalueerd en indien nodig bijgesteld. </w:t>
            </w:r>
          </w:p>
        </w:tc>
      </w:tr>
      <w:tr w:rsidR="000714EB" w14:paraId="2C4C11F5" w14:textId="77777777" w:rsidTr="00166767">
        <w:trPr>
          <w:cnfStyle w:val="000000010000" w:firstRow="0" w:lastRow="0" w:firstColumn="0" w:lastColumn="0" w:oddVBand="0" w:evenVBand="0" w:oddHBand="0" w:evenHBand="1" w:firstRowFirstColumn="0" w:firstRowLastColumn="0" w:lastRowFirstColumn="0" w:lastRowLastColumn="0"/>
        </w:trPr>
        <w:tc>
          <w:tcPr>
            <w:tcW w:w="2972" w:type="dxa"/>
          </w:tcPr>
          <w:p w14:paraId="1F31D475" w14:textId="77777777" w:rsidR="000714EB" w:rsidRPr="006547A1" w:rsidRDefault="000714EB" w:rsidP="00166767">
            <w:pPr>
              <w:rPr>
                <w:b/>
              </w:rPr>
            </w:pPr>
            <w:r>
              <w:rPr>
                <w:b/>
              </w:rPr>
              <w:t>S</w:t>
            </w:r>
            <w:r w:rsidRPr="006547A1">
              <w:rPr>
                <w:b/>
              </w:rPr>
              <w:t xml:space="preserve">KA2 </w:t>
            </w:r>
            <w:r>
              <w:rPr>
                <w:b/>
              </w:rPr>
              <w:t>Uitvoering en k</w:t>
            </w:r>
            <w:r w:rsidRPr="006547A1">
              <w:rPr>
                <w:b/>
              </w:rPr>
              <w:t xml:space="preserve">waliteitscultuur </w:t>
            </w:r>
          </w:p>
          <w:p w14:paraId="55B0570E" w14:textId="77777777" w:rsidR="000714EB" w:rsidRDefault="000714EB" w:rsidP="00166767">
            <w:r>
              <w:t>De school realiseert de doelen voor goed onderwijs, bevordert een kwaliteitscultuur, zorgt voor randvoorwaarden en stuurt, waar nodig, tussentijds bij.</w:t>
            </w:r>
          </w:p>
        </w:tc>
        <w:tc>
          <w:tcPr>
            <w:tcW w:w="6090" w:type="dxa"/>
          </w:tcPr>
          <w:p w14:paraId="6908AA05" w14:textId="77777777" w:rsidR="000714EB" w:rsidRPr="006547A1" w:rsidRDefault="000714EB" w:rsidP="00166767">
            <w:r w:rsidRPr="006547A1">
              <w:t>Een professionele cultuur vraagt dat mensen zich kwetsbaar durven opstellen en kunnen reflecteren op het eigen gedrag.</w:t>
            </w:r>
            <w:r>
              <w:t xml:space="preserve"> Observeren</w:t>
            </w:r>
            <w:r w:rsidRPr="006547A1">
              <w:t xml:space="preserve"> met </w:t>
            </w:r>
            <w:r>
              <w:t xml:space="preserve">een specifieke </w:t>
            </w:r>
            <w:r w:rsidRPr="006547A1">
              <w:t>bril en</w:t>
            </w:r>
            <w:r>
              <w:t xml:space="preserve"> </w:t>
            </w:r>
            <w:r w:rsidRPr="006547A1">
              <w:t xml:space="preserve">taal, kan hier een grote rol in vervullen. </w:t>
            </w:r>
          </w:p>
          <w:p w14:paraId="0C6F7E47" w14:textId="5134B524" w:rsidR="000714EB" w:rsidRDefault="000714EB" w:rsidP="00166767">
            <w:r w:rsidRPr="006547A1">
              <w:t xml:space="preserve">Het advies is om de resultaten van </w:t>
            </w:r>
            <w:r>
              <w:rPr>
                <w:iCs/>
              </w:rPr>
              <w:t>het volginstrument</w:t>
            </w:r>
            <w:r w:rsidRPr="006547A1">
              <w:t xml:space="preserve"> en de gekozen acties bij voorkeur in intervisieverband te bespreken, zodat teamleden elkaar helpen en inspireren. Een veilig werkklimaat is daarvoor noodzakelijk.</w:t>
            </w:r>
          </w:p>
        </w:tc>
      </w:tr>
      <w:tr w:rsidR="000714EB" w14:paraId="433A3687" w14:textId="77777777" w:rsidTr="00166767">
        <w:tc>
          <w:tcPr>
            <w:tcW w:w="2972" w:type="dxa"/>
          </w:tcPr>
          <w:p w14:paraId="7D59A543" w14:textId="77777777" w:rsidR="000714EB" w:rsidRPr="006547A1" w:rsidRDefault="000714EB" w:rsidP="00166767">
            <w:pPr>
              <w:rPr>
                <w:b/>
              </w:rPr>
            </w:pPr>
            <w:r>
              <w:rPr>
                <w:b/>
              </w:rPr>
              <w:t>S</w:t>
            </w:r>
            <w:r w:rsidRPr="006547A1">
              <w:rPr>
                <w:b/>
              </w:rPr>
              <w:t xml:space="preserve">KA3 </w:t>
            </w:r>
            <w:r>
              <w:rPr>
                <w:b/>
              </w:rPr>
              <w:t>Evaluatie, v</w:t>
            </w:r>
            <w:r w:rsidRPr="006547A1">
              <w:rPr>
                <w:b/>
              </w:rPr>
              <w:t xml:space="preserve">erantwoording en dialoog </w:t>
            </w:r>
          </w:p>
          <w:p w14:paraId="7326038F" w14:textId="77777777" w:rsidR="000714EB" w:rsidRDefault="000714EB" w:rsidP="00166767">
            <w:r>
              <w:t>De school evalueert en analyseert systematisch of zij de doelen realiseert en verantwoordt zich daarover. Ze stelt, wanneer nodig, het schoolbeleid bij en betrekt interne en externe belanghebbenden in een goed functionerende dialoog.</w:t>
            </w:r>
          </w:p>
        </w:tc>
        <w:tc>
          <w:tcPr>
            <w:tcW w:w="6090" w:type="dxa"/>
          </w:tcPr>
          <w:p w14:paraId="1463677C" w14:textId="77777777" w:rsidR="000714EB" w:rsidRDefault="000714EB" w:rsidP="00166767">
            <w:r>
              <w:t xml:space="preserve">Als school evalueer je de resultaten door ze te vergelijken met de ambitie. </w:t>
            </w:r>
          </w:p>
          <w:p w14:paraId="4485AE21" w14:textId="77777777" w:rsidR="000714EB" w:rsidRDefault="000714EB" w:rsidP="00166767">
            <w:r>
              <w:t xml:space="preserve">Het team voert intern en met externen een dialoog over de mate waarin de ambitie is gerealiseerd, wat heeft bijgedragen daaraan en hoe dat vastgehouden gaat worden én welke aspecten die nog niet volgens de ambitie zichtbaar zijn meer aandacht vragen omdat dat relevant is voor de populatie. </w:t>
            </w:r>
          </w:p>
          <w:p w14:paraId="41C8C012" w14:textId="77777777" w:rsidR="00FE6477" w:rsidRDefault="00FE6477" w:rsidP="00166767"/>
          <w:p w14:paraId="5775F6A9" w14:textId="386625E6" w:rsidR="000714EB" w:rsidRDefault="000714EB" w:rsidP="00166767">
            <w:r>
              <w:t xml:space="preserve">De bevindingen (analyse, acties en effecten van interventies) worden genoteerd voor intern gebruik en vormen meteen een verantwoording. </w:t>
            </w:r>
          </w:p>
          <w:p w14:paraId="6384A6F5" w14:textId="77777777" w:rsidR="000714EB" w:rsidRDefault="000714EB" w:rsidP="00166767"/>
          <w:p w14:paraId="7305DE9E" w14:textId="77777777" w:rsidR="000714EB" w:rsidRDefault="000714EB" w:rsidP="00166767"/>
        </w:tc>
      </w:tr>
    </w:tbl>
    <w:p w14:paraId="2B4ABEDF" w14:textId="77777777" w:rsidR="000714EB" w:rsidRDefault="000714EB" w:rsidP="000714EB"/>
    <w:tbl>
      <w:tblPr>
        <w:tblStyle w:val="Tabelraster"/>
        <w:tblW w:w="0" w:type="auto"/>
        <w:tblLook w:val="04A0" w:firstRow="1" w:lastRow="0" w:firstColumn="1" w:lastColumn="0" w:noHBand="0" w:noVBand="1"/>
      </w:tblPr>
      <w:tblGrid>
        <w:gridCol w:w="9062"/>
      </w:tblGrid>
      <w:tr w:rsidR="00E64801" w:rsidRPr="00E64801" w14:paraId="15370AE2" w14:textId="77777777" w:rsidTr="00411FE4">
        <w:trPr>
          <w:trHeight w:val="778"/>
        </w:trPr>
        <w:tc>
          <w:tcPr>
            <w:tcW w:w="9062" w:type="dxa"/>
          </w:tcPr>
          <w:p w14:paraId="32C87C90" w14:textId="77777777" w:rsidR="00E64801" w:rsidRPr="00E64801" w:rsidRDefault="00E64801" w:rsidP="00646375">
            <w:pPr>
              <w:rPr>
                <w:b/>
                <w:bCs/>
              </w:rPr>
            </w:pPr>
            <w:r w:rsidRPr="00E64801">
              <w:rPr>
                <w:b/>
                <w:bCs/>
              </w:rPr>
              <w:lastRenderedPageBreak/>
              <w:t xml:space="preserve">Gehanteerde terminologie op basis van hoe de onderwijsinspectie dingen formuleert: </w:t>
            </w:r>
          </w:p>
          <w:p w14:paraId="505F6565" w14:textId="3A12938F" w:rsidR="00E64801" w:rsidRPr="00E64801" w:rsidRDefault="00E64801" w:rsidP="00E64801">
            <w:pPr>
              <w:pStyle w:val="Lijstalinea"/>
              <w:numPr>
                <w:ilvl w:val="0"/>
                <w:numId w:val="13"/>
              </w:numPr>
              <w:rPr>
                <w:b/>
                <w:bCs/>
              </w:rPr>
            </w:pPr>
            <w:r w:rsidRPr="00E64801">
              <w:rPr>
                <w:b/>
                <w:bCs/>
              </w:rPr>
              <w:t xml:space="preserve">Streefniveau: </w:t>
            </w:r>
            <w:r w:rsidR="00DB2A4A" w:rsidRPr="00DB2A4A">
              <w:t>het niveau waarnaar je met een individuele leerling toewerkt</w:t>
            </w:r>
            <w:r w:rsidRPr="00DB2A4A">
              <w:t xml:space="preserve"> (</w:t>
            </w:r>
            <w:r w:rsidRPr="00E64801">
              <w:t>word</w:t>
            </w:r>
            <w:r w:rsidR="000D5263">
              <w:t xml:space="preserve">t </w:t>
            </w:r>
            <w:r w:rsidRPr="00E64801">
              <w:t>ook in het OPP benoemd)</w:t>
            </w:r>
          </w:p>
          <w:p w14:paraId="627A9F1D" w14:textId="64007AF3" w:rsidR="00E64801" w:rsidRPr="00E64801" w:rsidRDefault="00E64801" w:rsidP="00E64801">
            <w:pPr>
              <w:pStyle w:val="Lijstalinea"/>
              <w:numPr>
                <w:ilvl w:val="0"/>
                <w:numId w:val="13"/>
              </w:numPr>
              <w:rPr>
                <w:b/>
                <w:bCs/>
              </w:rPr>
            </w:pPr>
            <w:r w:rsidRPr="00E64801">
              <w:rPr>
                <w:b/>
                <w:bCs/>
              </w:rPr>
              <w:t xml:space="preserve">Schoolnorm: </w:t>
            </w:r>
            <w:r w:rsidRPr="00E64801">
              <w:t>waar je als school naar toe streeft (alle leerlingen bij elkaar; geaggregeerd niveau</w:t>
            </w:r>
            <w:r w:rsidR="00BC6A42">
              <w:t xml:space="preserve">). Bijvoorbeeld </w:t>
            </w:r>
            <w:r w:rsidR="000D5263">
              <w:br/>
            </w:r>
            <w:r w:rsidR="00BC6A42">
              <w:t xml:space="preserve">.. % van de leerlingen heeft het eigen streefniveau behaald. </w:t>
            </w:r>
          </w:p>
        </w:tc>
      </w:tr>
    </w:tbl>
    <w:p w14:paraId="328B9767" w14:textId="77777777" w:rsidR="00EA4618" w:rsidRDefault="00EA4618" w:rsidP="000714EB">
      <w:pPr>
        <w:rPr>
          <w:b/>
          <w:bCs/>
        </w:rPr>
      </w:pPr>
    </w:p>
    <w:p w14:paraId="0CB83BA1" w14:textId="77777777" w:rsidR="00EA4618" w:rsidRDefault="00EA4618" w:rsidP="000714EB">
      <w:pPr>
        <w:rPr>
          <w:b/>
          <w:bCs/>
        </w:rPr>
      </w:pPr>
    </w:p>
    <w:p w14:paraId="6D894514" w14:textId="303C19D8" w:rsidR="000714EB" w:rsidRDefault="00D52079" w:rsidP="000714EB">
      <w:pPr>
        <w:rPr>
          <w:b/>
          <w:bCs/>
        </w:rPr>
      </w:pPr>
      <w:r w:rsidRPr="00D52079">
        <w:rPr>
          <w:b/>
          <w:bCs/>
        </w:rPr>
        <w:t xml:space="preserve">Stap 1: Bepaal de </w:t>
      </w:r>
      <w:r w:rsidR="00475120">
        <w:rPr>
          <w:b/>
          <w:bCs/>
        </w:rPr>
        <w:t>streefniveaus en schoolnorm</w:t>
      </w:r>
      <w:r w:rsidR="00415681">
        <w:rPr>
          <w:b/>
          <w:bCs/>
        </w:rPr>
        <w:t xml:space="preserve"> (zie o.a. SKA1)</w:t>
      </w:r>
    </w:p>
    <w:p w14:paraId="28A33041" w14:textId="77777777" w:rsidR="00475120" w:rsidRDefault="00475120" w:rsidP="000714EB">
      <w:pPr>
        <w:rPr>
          <w:b/>
          <w:bCs/>
        </w:rPr>
      </w:pPr>
    </w:p>
    <w:p w14:paraId="2FF97EEA" w14:textId="1832B7A5" w:rsidR="006D2A35" w:rsidRDefault="00271303" w:rsidP="006D2A35">
      <w:pPr>
        <w:pStyle w:val="Geenafstand"/>
      </w:pPr>
      <w:r>
        <w:t xml:space="preserve">Maak daarbij </w:t>
      </w:r>
      <w:r w:rsidR="00213691">
        <w:t xml:space="preserve">eventueel </w:t>
      </w:r>
      <w:r>
        <w:t>een onderscheid tussen minimum</w:t>
      </w:r>
      <w:r w:rsidR="00213691">
        <w:t>niveaus</w:t>
      </w:r>
      <w:r>
        <w:t xml:space="preserve"> en streef</w:t>
      </w:r>
      <w:r w:rsidR="00213691">
        <w:t>niveaus</w:t>
      </w:r>
      <w:r>
        <w:t xml:space="preserve">. </w:t>
      </w:r>
    </w:p>
    <w:p w14:paraId="332AB6BD" w14:textId="535D9D32" w:rsidR="006D2A35" w:rsidRPr="006D2A35" w:rsidRDefault="006D2A35" w:rsidP="006D2A35">
      <w:pPr>
        <w:pStyle w:val="Geenafstand"/>
        <w:rPr>
          <w:b/>
          <w:bCs/>
          <w:iCs/>
        </w:rPr>
      </w:pPr>
      <w:r w:rsidRPr="006D2A35">
        <w:rPr>
          <w:b/>
          <w:bCs/>
        </w:rPr>
        <w:t xml:space="preserve">Voorbeeld </w:t>
      </w:r>
      <w:r w:rsidR="00213691">
        <w:rPr>
          <w:b/>
          <w:bCs/>
        </w:rPr>
        <w:t>schoolnorm</w:t>
      </w:r>
      <w:r w:rsidRPr="006D2A35">
        <w:rPr>
          <w:b/>
          <w:bCs/>
        </w:rPr>
        <w:t xml:space="preserve">: </w:t>
      </w:r>
    </w:p>
    <w:p w14:paraId="08B13479" w14:textId="1371F8D3" w:rsidR="006D2A35" w:rsidRDefault="006D2A35" w:rsidP="00983C28">
      <w:pPr>
        <w:pStyle w:val="Geenafstand"/>
        <w:numPr>
          <w:ilvl w:val="2"/>
          <w:numId w:val="4"/>
        </w:numPr>
        <w:spacing w:line="240" w:lineRule="auto"/>
        <w:ind w:left="370"/>
        <w:rPr>
          <w:iCs/>
        </w:rPr>
      </w:pPr>
      <w:r>
        <w:rPr>
          <w:iCs/>
        </w:rPr>
        <w:t xml:space="preserve">Minstens </w:t>
      </w:r>
      <w:r w:rsidRPr="00D1531D">
        <w:rPr>
          <w:iCs/>
          <w:highlight w:val="yellow"/>
        </w:rPr>
        <w:t>75</w:t>
      </w:r>
      <w:r>
        <w:rPr>
          <w:iCs/>
        </w:rPr>
        <w:t>% van de leerlingen behaalt het eigen streef</w:t>
      </w:r>
      <w:r w:rsidR="00213691">
        <w:rPr>
          <w:iCs/>
        </w:rPr>
        <w:t>niveau</w:t>
      </w:r>
      <w:r>
        <w:rPr>
          <w:iCs/>
        </w:rPr>
        <w:t xml:space="preserve"> op basis van de gekozen leerroute/de uitstroombestemming in het ontwikkelingsperspectief.</w:t>
      </w:r>
    </w:p>
    <w:p w14:paraId="026EDDB0" w14:textId="4D1E4720" w:rsidR="005D4635" w:rsidRPr="005D4635" w:rsidRDefault="002F63C1" w:rsidP="00983C28">
      <w:pPr>
        <w:pStyle w:val="Geenafstand"/>
        <w:numPr>
          <w:ilvl w:val="2"/>
          <w:numId w:val="4"/>
        </w:numPr>
        <w:spacing w:line="240" w:lineRule="auto"/>
        <w:ind w:left="370"/>
        <w:rPr>
          <w:iCs/>
        </w:rPr>
      </w:pPr>
      <w:r>
        <w:rPr>
          <w:iCs/>
        </w:rPr>
        <w:t>Minstens</w:t>
      </w:r>
      <w:r w:rsidR="006D2A35" w:rsidRPr="008D4278">
        <w:rPr>
          <w:iCs/>
        </w:rPr>
        <w:t xml:space="preserve"> </w:t>
      </w:r>
      <w:r w:rsidR="006D2A35" w:rsidRPr="008D4278">
        <w:rPr>
          <w:iCs/>
          <w:highlight w:val="yellow"/>
        </w:rPr>
        <w:t>90</w:t>
      </w:r>
      <w:r w:rsidR="006D2A35" w:rsidRPr="008D4278">
        <w:rPr>
          <w:iCs/>
        </w:rPr>
        <w:t xml:space="preserve">% van de leerlingen </w:t>
      </w:r>
      <w:r w:rsidR="006D2A35">
        <w:rPr>
          <w:iCs/>
        </w:rPr>
        <w:t xml:space="preserve">vanaf leerjaar </w:t>
      </w:r>
      <w:r w:rsidR="006D2A35" w:rsidRPr="00D425E0">
        <w:rPr>
          <w:iCs/>
          <w:highlight w:val="yellow"/>
        </w:rPr>
        <w:t>4</w:t>
      </w:r>
      <w:r w:rsidR="006D2A35">
        <w:rPr>
          <w:iCs/>
        </w:rPr>
        <w:t xml:space="preserve"> </w:t>
      </w:r>
      <w:r w:rsidR="005E3B29">
        <w:rPr>
          <w:iCs/>
        </w:rPr>
        <w:t>(</w:t>
      </w:r>
      <w:proofErr w:type="spellStart"/>
      <w:r w:rsidR="008E3A4F">
        <w:rPr>
          <w:iCs/>
        </w:rPr>
        <w:t>bao</w:t>
      </w:r>
      <w:proofErr w:type="spellEnd"/>
      <w:r w:rsidR="008E3A4F">
        <w:rPr>
          <w:iCs/>
        </w:rPr>
        <w:t>/</w:t>
      </w:r>
      <w:r w:rsidR="005E3B29">
        <w:rPr>
          <w:iCs/>
        </w:rPr>
        <w:t xml:space="preserve">SO) </w:t>
      </w:r>
      <w:r w:rsidR="006D2A35" w:rsidRPr="008D4278">
        <w:rPr>
          <w:iCs/>
        </w:rPr>
        <w:t xml:space="preserve">behaalt </w:t>
      </w:r>
      <w:r w:rsidR="006D2A35">
        <w:rPr>
          <w:iCs/>
        </w:rPr>
        <w:t>een</w:t>
      </w:r>
      <w:r w:rsidR="006D2A35" w:rsidRPr="008D4278">
        <w:rPr>
          <w:iCs/>
        </w:rPr>
        <w:t xml:space="preserve"> minimumscore van 2</w:t>
      </w:r>
      <w:r w:rsidR="0037758C">
        <w:rPr>
          <w:iCs/>
        </w:rPr>
        <w:t xml:space="preserve">. </w:t>
      </w:r>
      <w:r w:rsidR="006D2A35" w:rsidRPr="008D4278">
        <w:rPr>
          <w:iCs/>
        </w:rPr>
        <w:br/>
      </w:r>
      <w:r w:rsidR="006D2A35" w:rsidRPr="008D4278">
        <w:rPr>
          <w:i/>
        </w:rPr>
        <w:t>(dat betekent dat leerlingen de vaardigheden laten zien in makkelijke/uitnodigende situaties, waarin de groepsleiding tegemoet komt aan de ondersteuningsbehoeften van de leerling)</w:t>
      </w:r>
    </w:p>
    <w:p w14:paraId="6D8DBE0F" w14:textId="288C632E" w:rsidR="00734749" w:rsidRDefault="00734749" w:rsidP="00734749">
      <w:pPr>
        <w:pStyle w:val="Geenafstand"/>
        <w:spacing w:line="240" w:lineRule="auto"/>
        <w:ind w:left="10"/>
        <w:rPr>
          <w:i/>
        </w:rPr>
      </w:pPr>
    </w:p>
    <w:p w14:paraId="2ACFCDBC" w14:textId="44038F4B" w:rsidR="00B445E7" w:rsidRDefault="00B445E7" w:rsidP="00B445E7">
      <w:pPr>
        <w:pStyle w:val="Geenafstand"/>
      </w:pPr>
      <w:r>
        <w:t xml:space="preserve">Het verdient aanbeveling om als school per leerroute aan te geven waar je minimaal naar streeft. Dat betekent dat je als school voortdurend situaties creëert waarin een leerling kan oefenen met bepaalde vaardigheden. Als school ben je tevreden als minstens 75% van de leerlingen van de betreffende leerroute het gedrag laat zien waar je naartoe werkt. </w:t>
      </w:r>
    </w:p>
    <w:p w14:paraId="015829BB" w14:textId="77777777" w:rsidR="00213691" w:rsidRDefault="00213691" w:rsidP="00B445E7">
      <w:pPr>
        <w:pStyle w:val="Geenafstand"/>
      </w:pPr>
    </w:p>
    <w:p w14:paraId="3E9EC20B" w14:textId="5BF1584F" w:rsidR="00213691" w:rsidRPr="00DC5714" w:rsidRDefault="00213691" w:rsidP="00B445E7">
      <w:pPr>
        <w:pStyle w:val="Geenafstand"/>
        <w:rPr>
          <w:i/>
          <w:iCs/>
        </w:rPr>
      </w:pPr>
      <w:r w:rsidRPr="00DC5714">
        <w:rPr>
          <w:i/>
          <w:iCs/>
        </w:rPr>
        <w:t xml:space="preserve">N.B. Bij OR2 zijn GO-scholen vrij om percentages te bepalen. </w:t>
      </w:r>
      <w:r w:rsidRPr="00DC5714">
        <w:rPr>
          <w:i/>
          <w:iCs/>
        </w:rPr>
        <w:br/>
      </w:r>
      <w:r w:rsidR="00ED1E0A" w:rsidRPr="00ED1E0A">
        <w:rPr>
          <w:i/>
          <w:iCs/>
        </w:rPr>
        <w:t>Voor OR1 geldt voor GO-scholen een percentage van 75%, omdat daar eenvoudiger kan worden aangesloten bij het regulier onderwijs</w:t>
      </w:r>
      <w:r w:rsidR="00ED1E0A">
        <w:rPr>
          <w:i/>
          <w:iCs/>
        </w:rPr>
        <w:t>.</w:t>
      </w:r>
    </w:p>
    <w:p w14:paraId="07DA505C" w14:textId="77777777" w:rsidR="00B445E7" w:rsidRDefault="00B445E7" w:rsidP="00B445E7">
      <w:pPr>
        <w:spacing w:after="160" w:line="259" w:lineRule="auto"/>
      </w:pPr>
    </w:p>
    <w:p w14:paraId="5D498ED8" w14:textId="77777777" w:rsidR="00B445E7" w:rsidRDefault="00B445E7" w:rsidP="00B445E7">
      <w:pPr>
        <w:pStyle w:val="Geenafstand"/>
      </w:pPr>
      <w:r>
        <w:t>Bijvoorbeeld voor ZML:</w:t>
      </w:r>
    </w:p>
    <w:p w14:paraId="42805281" w14:textId="77777777" w:rsidR="00B445E7" w:rsidRDefault="00B445E7" w:rsidP="00B445E7">
      <w:pPr>
        <w:pStyle w:val="Geenafstand"/>
      </w:pPr>
    </w:p>
    <w:tbl>
      <w:tblPr>
        <w:tblStyle w:val="Rastertabel5donker-Accent1"/>
        <w:tblW w:w="9072" w:type="dxa"/>
        <w:tblLook w:val="04A0" w:firstRow="1" w:lastRow="0" w:firstColumn="1" w:lastColumn="0" w:noHBand="0" w:noVBand="1"/>
      </w:tblPr>
      <w:tblGrid>
        <w:gridCol w:w="1931"/>
        <w:gridCol w:w="1699"/>
        <w:gridCol w:w="2205"/>
        <w:gridCol w:w="3237"/>
      </w:tblGrid>
      <w:tr w:rsidR="00B445E7" w:rsidRPr="00706F84" w14:paraId="7A6E148A" w14:textId="77777777" w:rsidTr="00B445E7">
        <w:trPr>
          <w:cnfStyle w:val="100000000000" w:firstRow="1" w:lastRow="0" w:firstColumn="0" w:lastColumn="0" w:oddVBand="0" w:evenVBand="0" w:oddHBand="0" w:evenHBand="0" w:firstRowFirstColumn="0" w:firstRowLastColumn="0" w:lastRowFirstColumn="0" w:lastRowLastColumn="0"/>
          <w:trHeight w:val="1222"/>
        </w:trPr>
        <w:tc>
          <w:tcPr>
            <w:cnfStyle w:val="001000000000" w:firstRow="0" w:lastRow="0" w:firstColumn="1" w:lastColumn="0" w:oddVBand="0" w:evenVBand="0" w:oddHBand="0" w:evenHBand="0" w:firstRowFirstColumn="0" w:firstRowLastColumn="0" w:lastRowFirstColumn="0" w:lastRowLastColumn="0"/>
            <w:tcW w:w="1960" w:type="dxa"/>
            <w:hideMark/>
          </w:tcPr>
          <w:p w14:paraId="69F9ED5D" w14:textId="77777777" w:rsidR="00B445E7" w:rsidRPr="00706F84" w:rsidRDefault="00B445E7" w:rsidP="00166767">
            <w:pPr>
              <w:pStyle w:val="Geenafstand"/>
            </w:pPr>
            <w:r w:rsidRPr="00706F84">
              <w:t>Uitstroombestemming</w:t>
            </w:r>
          </w:p>
        </w:tc>
        <w:tc>
          <w:tcPr>
            <w:tcW w:w="2240" w:type="dxa"/>
            <w:hideMark/>
          </w:tcPr>
          <w:p w14:paraId="3413F8BB" w14:textId="77777777" w:rsidR="00B445E7" w:rsidRPr="00706F84" w:rsidRDefault="00B445E7" w:rsidP="00166767">
            <w:pPr>
              <w:pStyle w:val="Geenafstand"/>
              <w:cnfStyle w:val="100000000000" w:firstRow="1" w:lastRow="0" w:firstColumn="0" w:lastColumn="0" w:oddVBand="0" w:evenVBand="0" w:oddHBand="0" w:evenHBand="0" w:firstRowFirstColumn="0" w:firstRowLastColumn="0" w:lastRowFirstColumn="0" w:lastRowLastColumn="0"/>
            </w:pPr>
            <w:r w:rsidRPr="00706F84">
              <w:t>Functioneren op het gebied van welbevinden en betrokkenheid</w:t>
            </w:r>
          </w:p>
        </w:tc>
        <w:tc>
          <w:tcPr>
            <w:tcW w:w="3560" w:type="dxa"/>
            <w:hideMark/>
          </w:tcPr>
          <w:p w14:paraId="7D39DFA4" w14:textId="77777777" w:rsidR="00B445E7" w:rsidRPr="00706F84" w:rsidRDefault="00B445E7" w:rsidP="00166767">
            <w:pPr>
              <w:pStyle w:val="Geenafstand"/>
              <w:cnfStyle w:val="100000000000" w:firstRow="1" w:lastRow="0" w:firstColumn="0" w:lastColumn="0" w:oddVBand="0" w:evenVBand="0" w:oddHBand="0" w:evenHBand="0" w:firstRowFirstColumn="0" w:firstRowLastColumn="0" w:lastRowFirstColumn="0" w:lastRowLastColumn="0"/>
            </w:pPr>
            <w:r w:rsidRPr="00706F84">
              <w:t>Functioneren op het gebied van sociale vaardigheden</w:t>
            </w:r>
          </w:p>
        </w:tc>
        <w:tc>
          <w:tcPr>
            <w:tcW w:w="5920" w:type="dxa"/>
            <w:hideMark/>
          </w:tcPr>
          <w:p w14:paraId="3045A23F" w14:textId="77777777" w:rsidR="00B445E7" w:rsidRPr="00706F84" w:rsidRDefault="00B445E7" w:rsidP="00166767">
            <w:pPr>
              <w:pStyle w:val="Geenafstand"/>
              <w:cnfStyle w:val="100000000000" w:firstRow="1" w:lastRow="0" w:firstColumn="0" w:lastColumn="0" w:oddVBand="0" w:evenVBand="0" w:oddHBand="0" w:evenHBand="0" w:firstRowFirstColumn="0" w:firstRowLastColumn="0" w:lastRowFirstColumn="0" w:lastRowLastColumn="0"/>
            </w:pPr>
            <w:r w:rsidRPr="00706F84">
              <w:t>Ondersteuning die geboden kan/zal worden</w:t>
            </w:r>
          </w:p>
        </w:tc>
      </w:tr>
      <w:tr w:rsidR="00B445E7" w:rsidRPr="00706F84" w14:paraId="221F5BBB" w14:textId="77777777" w:rsidTr="00B445E7">
        <w:trPr>
          <w:cnfStyle w:val="000000100000" w:firstRow="0" w:lastRow="0" w:firstColumn="0" w:lastColumn="0" w:oddVBand="0" w:evenVBand="0" w:oddHBand="1" w:evenHBand="0" w:firstRowFirstColumn="0" w:firstRowLastColumn="0" w:lastRowFirstColumn="0" w:lastRowLastColumn="0"/>
          <w:trHeight w:val="972"/>
        </w:trPr>
        <w:tc>
          <w:tcPr>
            <w:cnfStyle w:val="001000000000" w:firstRow="0" w:lastRow="0" w:firstColumn="1" w:lastColumn="0" w:oddVBand="0" w:evenVBand="0" w:oddHBand="0" w:evenHBand="0" w:firstRowFirstColumn="0" w:firstRowLastColumn="0" w:lastRowFirstColumn="0" w:lastRowLastColumn="0"/>
            <w:tcW w:w="1960" w:type="dxa"/>
            <w:hideMark/>
          </w:tcPr>
          <w:p w14:paraId="6C16E12D" w14:textId="77777777" w:rsidR="00B445E7" w:rsidRPr="00706F84" w:rsidRDefault="00B445E7" w:rsidP="00166767">
            <w:pPr>
              <w:pStyle w:val="Geenafstand"/>
            </w:pPr>
            <w:r w:rsidRPr="00706F84">
              <w:t>Vrij bedrijf/</w:t>
            </w:r>
          </w:p>
          <w:p w14:paraId="44C95CAE" w14:textId="77777777" w:rsidR="00B445E7" w:rsidRPr="00706F84" w:rsidRDefault="00B445E7" w:rsidP="00166767">
            <w:pPr>
              <w:pStyle w:val="Geenafstand"/>
            </w:pPr>
            <w:r w:rsidRPr="00706F84">
              <w:t>loonvormende arbeid</w:t>
            </w:r>
          </w:p>
        </w:tc>
        <w:tc>
          <w:tcPr>
            <w:tcW w:w="2240" w:type="dxa"/>
            <w:hideMark/>
          </w:tcPr>
          <w:p w14:paraId="7BF55740" w14:textId="77777777"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706F84">
              <w:t xml:space="preserve">Minimaal </w:t>
            </w:r>
            <w:r w:rsidRPr="00706F84">
              <w:rPr>
                <w:u w:val="single"/>
              </w:rPr>
              <w:t>soms</w:t>
            </w:r>
            <w:r w:rsidRPr="00706F84">
              <w:t xml:space="preserve"> in </w:t>
            </w:r>
            <w:r w:rsidRPr="00706F84">
              <w:rPr>
                <w:u w:val="single"/>
              </w:rPr>
              <w:t>niet uitnodigende</w:t>
            </w:r>
            <w:r w:rsidRPr="00706F84">
              <w:t xml:space="preserve"> situaties (3)</w:t>
            </w:r>
          </w:p>
        </w:tc>
        <w:tc>
          <w:tcPr>
            <w:tcW w:w="3560" w:type="dxa"/>
            <w:hideMark/>
          </w:tcPr>
          <w:p w14:paraId="0E211C80" w14:textId="77777777"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706F84">
              <w:t xml:space="preserve">Minimaal alle vaardigheden </w:t>
            </w:r>
            <w:r w:rsidRPr="00706F84">
              <w:rPr>
                <w:u w:val="single"/>
              </w:rPr>
              <w:t>soms</w:t>
            </w:r>
            <w:r w:rsidRPr="00706F84">
              <w:t xml:space="preserve"> in </w:t>
            </w:r>
            <w:r w:rsidRPr="00706F84">
              <w:rPr>
                <w:u w:val="single"/>
              </w:rPr>
              <w:t>niet uitnodigende</w:t>
            </w:r>
            <w:r w:rsidRPr="00706F84">
              <w:t xml:space="preserve"> situaties laten zien (3)</w:t>
            </w:r>
          </w:p>
        </w:tc>
        <w:tc>
          <w:tcPr>
            <w:tcW w:w="5920" w:type="dxa"/>
            <w:hideMark/>
          </w:tcPr>
          <w:p w14:paraId="274F23DB" w14:textId="3B078C18"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706F84">
              <w:t xml:space="preserve">Begeleiding is op afroep beschikbaar. </w:t>
            </w:r>
            <w:r w:rsidR="00265F55" w:rsidRPr="00265F55">
              <w:t>Ook in complexe sociale situaties moet de leerling zelfstandig kunnen handelen</w:t>
            </w:r>
            <w:r w:rsidRPr="00706F84">
              <w:t xml:space="preserve">. </w:t>
            </w:r>
          </w:p>
        </w:tc>
      </w:tr>
      <w:tr w:rsidR="00B445E7" w:rsidRPr="00706F84" w14:paraId="121298BB" w14:textId="77777777" w:rsidTr="00B445E7">
        <w:trPr>
          <w:trHeight w:val="2225"/>
        </w:trPr>
        <w:tc>
          <w:tcPr>
            <w:cnfStyle w:val="001000000000" w:firstRow="0" w:lastRow="0" w:firstColumn="1" w:lastColumn="0" w:oddVBand="0" w:evenVBand="0" w:oddHBand="0" w:evenHBand="0" w:firstRowFirstColumn="0" w:firstRowLastColumn="0" w:lastRowFirstColumn="0" w:lastRowLastColumn="0"/>
            <w:tcW w:w="1960" w:type="dxa"/>
            <w:hideMark/>
          </w:tcPr>
          <w:p w14:paraId="280EE03D" w14:textId="77777777" w:rsidR="00B445E7" w:rsidRPr="00706F84" w:rsidRDefault="00B445E7" w:rsidP="00166767">
            <w:pPr>
              <w:pStyle w:val="Geenafstand"/>
            </w:pPr>
            <w:r w:rsidRPr="00706F84">
              <w:t>Beschut werk/</w:t>
            </w:r>
          </w:p>
          <w:p w14:paraId="5DBD4CB0" w14:textId="77777777" w:rsidR="00B445E7" w:rsidRPr="00706F84" w:rsidRDefault="00B445E7" w:rsidP="00166767">
            <w:pPr>
              <w:pStyle w:val="Geenafstand"/>
            </w:pPr>
            <w:r w:rsidRPr="00706F84">
              <w:t>arbeidsmatige dagbesteding</w:t>
            </w:r>
          </w:p>
        </w:tc>
        <w:tc>
          <w:tcPr>
            <w:tcW w:w="2240" w:type="dxa"/>
            <w:hideMark/>
          </w:tcPr>
          <w:p w14:paraId="4233F58C" w14:textId="77777777" w:rsidR="00B445E7"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t xml:space="preserve">Minimaal </w:t>
            </w:r>
            <w:r w:rsidRPr="00706F84">
              <w:rPr>
                <w:u w:val="single"/>
              </w:rPr>
              <w:t>soms</w:t>
            </w:r>
            <w:r w:rsidRPr="00706F84">
              <w:t xml:space="preserve"> in </w:t>
            </w:r>
            <w:r w:rsidRPr="00706F84">
              <w:rPr>
                <w:u w:val="single"/>
              </w:rPr>
              <w:t>niet uitnodigende</w:t>
            </w:r>
            <w:r w:rsidRPr="00706F84">
              <w:t xml:space="preserve"> situaties (</w:t>
            </w:r>
            <w:r>
              <w:t>2,5/2,75</w:t>
            </w:r>
            <w:r w:rsidRPr="00706F84">
              <w:t>)</w:t>
            </w:r>
          </w:p>
          <w:p w14:paraId="5E5FCE21" w14:textId="77777777" w:rsidR="00B445E7" w:rsidRDefault="00B445E7" w:rsidP="00166767">
            <w:pPr>
              <w:pStyle w:val="Geenafstand"/>
              <w:cnfStyle w:val="000000000000" w:firstRow="0" w:lastRow="0" w:firstColumn="0" w:lastColumn="0" w:oddVBand="0" w:evenVBand="0" w:oddHBand="0" w:evenHBand="0" w:firstRowFirstColumn="0" w:firstRowLastColumn="0" w:lastRowFirstColumn="0" w:lastRowLastColumn="0"/>
            </w:pPr>
          </w:p>
          <w:p w14:paraId="1C73B2C3"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p>
          <w:p w14:paraId="1D9DB676"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rPr>
                <w:i/>
                <w:iCs/>
                <w:color w:val="2E74B5" w:themeColor="accent5" w:themeShade="BF"/>
              </w:rPr>
              <w:t>(zie hiernaast)</w:t>
            </w:r>
          </w:p>
        </w:tc>
        <w:tc>
          <w:tcPr>
            <w:tcW w:w="3560" w:type="dxa"/>
            <w:hideMark/>
          </w:tcPr>
          <w:p w14:paraId="466D9B9E" w14:textId="77777777" w:rsidR="00B445E7"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t xml:space="preserve">Minimaal alle vaardigheden </w:t>
            </w:r>
            <w:r w:rsidRPr="00706F84">
              <w:rPr>
                <w:u w:val="single"/>
              </w:rPr>
              <w:t>soms</w:t>
            </w:r>
            <w:r w:rsidRPr="00706F84">
              <w:t xml:space="preserve"> in </w:t>
            </w:r>
            <w:r w:rsidRPr="00706F84">
              <w:rPr>
                <w:u w:val="single"/>
              </w:rPr>
              <w:t>niet uitnodigende</w:t>
            </w:r>
            <w:r w:rsidRPr="00706F84">
              <w:t xml:space="preserve"> situaties laten zien (</w:t>
            </w:r>
            <w:r>
              <w:t>2,5/2,75</w:t>
            </w:r>
            <w:r w:rsidRPr="00706F84">
              <w:t>)</w:t>
            </w:r>
          </w:p>
          <w:p w14:paraId="75F7D290"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p>
          <w:p w14:paraId="3F55DA2B"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rPr>
                <w:i/>
                <w:iCs/>
                <w:color w:val="2E74B5" w:themeColor="accent5" w:themeShade="BF"/>
              </w:rPr>
              <w:t>(streef hiernaar en zorg voor veel aanbod. Als het niet op alle punten lukt en je kunt het laten compenseren door de omgeving, dan is dat soms ook voldoende voor deze uitstroom)</w:t>
            </w:r>
          </w:p>
        </w:tc>
        <w:tc>
          <w:tcPr>
            <w:tcW w:w="5920" w:type="dxa"/>
            <w:hideMark/>
          </w:tcPr>
          <w:p w14:paraId="5B9F8733" w14:textId="07DBD0F9"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t xml:space="preserve">Begeleiding is beschikbaar en alert op signalen van verminderd welbevinden. </w:t>
            </w:r>
            <w:r w:rsidR="00AD6246" w:rsidRPr="00AD6246">
              <w:t>Ondersteuning kan eventueel op een later moment worden geboden.</w:t>
            </w:r>
            <w:r w:rsidR="00AD6246">
              <w:t xml:space="preserve"> </w:t>
            </w:r>
            <w:r w:rsidRPr="00706F84">
              <w:t>Leerling wordt uitgedaagd om zelf initiatief te nemen door om hulp te vragen.</w:t>
            </w:r>
          </w:p>
        </w:tc>
      </w:tr>
      <w:tr w:rsidR="00B445E7" w:rsidRPr="00706F84" w14:paraId="47BA90C8" w14:textId="77777777" w:rsidTr="00B445E7">
        <w:trPr>
          <w:cnfStyle w:val="000000100000" w:firstRow="0" w:lastRow="0" w:firstColumn="0" w:lastColumn="0" w:oddVBand="0" w:evenVBand="0" w:oddHBand="1" w:evenHBand="0" w:firstRowFirstColumn="0" w:firstRowLastColumn="0" w:lastRowFirstColumn="0" w:lastRowLastColumn="0"/>
          <w:trHeight w:val="1118"/>
        </w:trPr>
        <w:tc>
          <w:tcPr>
            <w:cnfStyle w:val="001000000000" w:firstRow="0" w:lastRow="0" w:firstColumn="1" w:lastColumn="0" w:oddVBand="0" w:evenVBand="0" w:oddHBand="0" w:evenHBand="0" w:firstRowFirstColumn="0" w:firstRowLastColumn="0" w:lastRowFirstColumn="0" w:lastRowLastColumn="0"/>
            <w:tcW w:w="1960" w:type="dxa"/>
            <w:hideMark/>
          </w:tcPr>
          <w:p w14:paraId="6E79F24E" w14:textId="77777777" w:rsidR="00B445E7" w:rsidRPr="00706F84" w:rsidRDefault="00B445E7" w:rsidP="00166767">
            <w:pPr>
              <w:pStyle w:val="Geenafstand"/>
            </w:pPr>
            <w:r>
              <w:t>Activiteitenge</w:t>
            </w:r>
            <w:r w:rsidRPr="00706F84">
              <w:t>richte dagbesteding</w:t>
            </w:r>
          </w:p>
        </w:tc>
        <w:tc>
          <w:tcPr>
            <w:tcW w:w="2240" w:type="dxa"/>
            <w:hideMark/>
          </w:tcPr>
          <w:p w14:paraId="57519943" w14:textId="77777777"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706F84">
              <w:t xml:space="preserve">Minimaal in </w:t>
            </w:r>
            <w:r w:rsidRPr="00706F84">
              <w:rPr>
                <w:u w:val="single"/>
              </w:rPr>
              <w:t>uitnodigende</w:t>
            </w:r>
            <w:r w:rsidRPr="00706F84">
              <w:t xml:space="preserve"> situaties (2)</w:t>
            </w:r>
          </w:p>
        </w:tc>
        <w:tc>
          <w:tcPr>
            <w:tcW w:w="3560" w:type="dxa"/>
            <w:hideMark/>
          </w:tcPr>
          <w:p w14:paraId="70719427" w14:textId="77777777"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706F84">
              <w:t xml:space="preserve">Alle vaardigheden minimaal laten zien in </w:t>
            </w:r>
            <w:r w:rsidRPr="00706F84">
              <w:rPr>
                <w:u w:val="single"/>
              </w:rPr>
              <w:t>uitnodigende</w:t>
            </w:r>
            <w:r w:rsidRPr="00706F84">
              <w:t xml:space="preserve"> situaties (2)</w:t>
            </w:r>
          </w:p>
        </w:tc>
        <w:tc>
          <w:tcPr>
            <w:tcW w:w="5920" w:type="dxa"/>
            <w:hideMark/>
          </w:tcPr>
          <w:p w14:paraId="504D7CD3" w14:textId="77777777"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706F84">
              <w:t>Sociale contacten worden begeleid. Begeleiding is beschikbaar en alert op signalen van verminderd welbevinden. Er wordt indien nodig direct extra ondersteuning geboden.</w:t>
            </w:r>
          </w:p>
        </w:tc>
      </w:tr>
      <w:tr w:rsidR="00B445E7" w:rsidRPr="00706F84" w14:paraId="0994D42C" w14:textId="77777777" w:rsidTr="00B445E7">
        <w:trPr>
          <w:trHeight w:val="1222"/>
        </w:trPr>
        <w:tc>
          <w:tcPr>
            <w:cnfStyle w:val="001000000000" w:firstRow="0" w:lastRow="0" w:firstColumn="1" w:lastColumn="0" w:oddVBand="0" w:evenVBand="0" w:oddHBand="0" w:evenHBand="0" w:firstRowFirstColumn="0" w:firstRowLastColumn="0" w:lastRowFirstColumn="0" w:lastRowLastColumn="0"/>
            <w:tcW w:w="1960" w:type="dxa"/>
            <w:hideMark/>
          </w:tcPr>
          <w:p w14:paraId="5B51123C" w14:textId="77777777" w:rsidR="00B445E7" w:rsidRPr="00706F84" w:rsidRDefault="00B445E7" w:rsidP="00166767">
            <w:pPr>
              <w:pStyle w:val="Geenafstand"/>
            </w:pPr>
            <w:r w:rsidRPr="00706F84">
              <w:lastRenderedPageBreak/>
              <w:t>Belevingsgerichte dagbesteding</w:t>
            </w:r>
          </w:p>
        </w:tc>
        <w:tc>
          <w:tcPr>
            <w:tcW w:w="2240" w:type="dxa"/>
            <w:hideMark/>
          </w:tcPr>
          <w:p w14:paraId="50356FDF" w14:textId="77777777" w:rsidR="00B445E7"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t xml:space="preserve">Minimaal in </w:t>
            </w:r>
            <w:r w:rsidRPr="00706F84">
              <w:rPr>
                <w:u w:val="single"/>
              </w:rPr>
              <w:t>uitnodigende</w:t>
            </w:r>
            <w:r w:rsidRPr="00706F84">
              <w:t xml:space="preserve"> situaties (2)</w:t>
            </w:r>
          </w:p>
          <w:p w14:paraId="2D11A351"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p>
          <w:p w14:paraId="18B32415"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rPr>
                <w:i/>
                <w:iCs/>
                <w:color w:val="2E74B5" w:themeColor="accent5" w:themeShade="BF"/>
              </w:rPr>
              <w:t>(omdat de activiteiten eenvoudiger zijn, hier toch naar streven)</w:t>
            </w:r>
          </w:p>
        </w:tc>
        <w:tc>
          <w:tcPr>
            <w:tcW w:w="3560" w:type="dxa"/>
            <w:hideMark/>
          </w:tcPr>
          <w:p w14:paraId="2B7C0250" w14:textId="0E9E3BC8" w:rsidR="00B445E7" w:rsidRPr="00706F84" w:rsidRDefault="006E349B" w:rsidP="00166767">
            <w:pPr>
              <w:pStyle w:val="Geenafstand"/>
              <w:cnfStyle w:val="000000000000" w:firstRow="0" w:lastRow="0" w:firstColumn="0" w:lastColumn="0" w:oddVBand="0" w:evenVBand="0" w:oddHBand="0" w:evenHBand="0" w:firstRowFirstColumn="0" w:firstRowLastColumn="0" w:lastRowFirstColumn="0" w:lastRowLastColumn="0"/>
            </w:pPr>
            <w:r>
              <w:t>Sociale flexibiliteit (</w:t>
            </w:r>
            <w:r w:rsidR="00B445E7" w:rsidRPr="00706F84">
              <w:t>SF</w:t>
            </w:r>
            <w:r>
              <w:t>)</w:t>
            </w:r>
            <w:r w:rsidR="00B445E7" w:rsidRPr="00706F84">
              <w:t xml:space="preserve"> minimaal laten zien in </w:t>
            </w:r>
            <w:r w:rsidR="00B445E7" w:rsidRPr="00706F84">
              <w:rPr>
                <w:u w:val="single"/>
              </w:rPr>
              <w:t>uitnodigende</w:t>
            </w:r>
            <w:r w:rsidR="00B445E7" w:rsidRPr="00706F84">
              <w:t xml:space="preserve"> situaties (2)</w:t>
            </w:r>
          </w:p>
          <w:p w14:paraId="4F7171E1" w14:textId="77777777" w:rsidR="00B445E7" w:rsidRDefault="00B445E7" w:rsidP="00166767">
            <w:pPr>
              <w:pStyle w:val="Geenafstand"/>
              <w:cnfStyle w:val="000000000000" w:firstRow="0" w:lastRow="0" w:firstColumn="0" w:lastColumn="0" w:oddVBand="0" w:evenVBand="0" w:oddHBand="0" w:evenHBand="0" w:firstRowFirstColumn="0" w:firstRowLastColumn="0" w:lastRowFirstColumn="0" w:lastRowLastColumn="0"/>
              <w:rPr>
                <w:i/>
                <w:iCs/>
                <w:color w:val="2E74B5" w:themeColor="accent5" w:themeShade="BF"/>
              </w:rPr>
            </w:pPr>
          </w:p>
          <w:p w14:paraId="4E2AB521"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rPr>
                <w:i/>
                <w:iCs/>
                <w:color w:val="2E74B5" w:themeColor="accent5" w:themeShade="BF"/>
              </w:rPr>
              <w:t>(Wel aanbod bieden dat met alle vaardigheden geoefend kan worden, in uitnodigende situaties)</w:t>
            </w:r>
          </w:p>
        </w:tc>
        <w:tc>
          <w:tcPr>
            <w:tcW w:w="5920" w:type="dxa"/>
            <w:hideMark/>
          </w:tcPr>
          <w:p w14:paraId="57739E82"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t>Activiteiten en begeleiding worden per moment afgestemd op mogelijkheden van de leerling. Sociale situaties worden altijd begeleid.</w:t>
            </w:r>
          </w:p>
        </w:tc>
      </w:tr>
    </w:tbl>
    <w:p w14:paraId="2D9C4186" w14:textId="77777777" w:rsidR="00B445E7" w:rsidRDefault="00B445E7" w:rsidP="00B445E7">
      <w:pPr>
        <w:pStyle w:val="Geenafstand"/>
      </w:pPr>
    </w:p>
    <w:tbl>
      <w:tblPr>
        <w:tblStyle w:val="Rastertabel4-Accent1"/>
        <w:tblW w:w="9067" w:type="dxa"/>
        <w:tblLook w:val="04A0" w:firstRow="1" w:lastRow="0" w:firstColumn="1" w:lastColumn="0" w:noHBand="0" w:noVBand="1"/>
      </w:tblPr>
      <w:tblGrid>
        <w:gridCol w:w="3974"/>
        <w:gridCol w:w="5093"/>
      </w:tblGrid>
      <w:tr w:rsidR="00B445E7" w:rsidRPr="005C1954" w14:paraId="791EB330" w14:textId="77777777" w:rsidTr="00B445E7">
        <w:trPr>
          <w:cnfStyle w:val="100000000000" w:firstRow="1" w:lastRow="0" w:firstColumn="0" w:lastColumn="0" w:oddVBand="0" w:evenVBand="0" w:oddHBand="0" w:evenHBand="0" w:firstRowFirstColumn="0" w:firstRowLastColumn="0" w:lastRowFirstColumn="0" w:lastRowLastColumn="0"/>
          <w:trHeight w:val="1222"/>
        </w:trPr>
        <w:tc>
          <w:tcPr>
            <w:cnfStyle w:val="001000000000" w:firstRow="0" w:lastRow="0" w:firstColumn="1" w:lastColumn="0" w:oddVBand="0" w:evenVBand="0" w:oddHBand="0" w:evenHBand="0" w:firstRowFirstColumn="0" w:firstRowLastColumn="0" w:lastRowFirstColumn="0" w:lastRowLastColumn="0"/>
            <w:tcW w:w="3974" w:type="dxa"/>
            <w:hideMark/>
          </w:tcPr>
          <w:p w14:paraId="5E8A8B98" w14:textId="77777777" w:rsidR="00B445E7" w:rsidRPr="005C1954" w:rsidRDefault="00B445E7" w:rsidP="00166767">
            <w:pPr>
              <w:pStyle w:val="Geenafstand"/>
              <w:rPr>
                <w:b w:val="0"/>
                <w:bCs w:val="0"/>
              </w:rPr>
            </w:pPr>
            <w:r w:rsidRPr="005C1954">
              <w:t>Leerroute</w:t>
            </w:r>
          </w:p>
        </w:tc>
        <w:tc>
          <w:tcPr>
            <w:tcW w:w="5093" w:type="dxa"/>
            <w:hideMark/>
          </w:tcPr>
          <w:p w14:paraId="041A1EDD" w14:textId="5BDEE571" w:rsidR="00B445E7" w:rsidRPr="005C1954" w:rsidRDefault="00B445E7" w:rsidP="00166767">
            <w:pPr>
              <w:pStyle w:val="Geenafstand"/>
              <w:cnfStyle w:val="100000000000" w:firstRow="1" w:lastRow="0" w:firstColumn="0" w:lastColumn="0" w:oddVBand="0" w:evenVBand="0" w:oddHBand="0" w:evenHBand="0" w:firstRowFirstColumn="0" w:firstRowLastColumn="0" w:lastRowFirstColumn="0" w:lastRowLastColumn="0"/>
              <w:rPr>
                <w:b w:val="0"/>
                <w:bCs w:val="0"/>
              </w:rPr>
            </w:pPr>
            <w:r w:rsidRPr="005C1954">
              <w:t>Streef</w:t>
            </w:r>
            <w:r w:rsidR="00665AB4">
              <w:t>niveau</w:t>
            </w:r>
            <w:r w:rsidRPr="005C1954">
              <w:br/>
              <w:t>om uitstroombestemming te kunnen halen op sociaal-emotioneel gebied</w:t>
            </w:r>
          </w:p>
        </w:tc>
      </w:tr>
      <w:tr w:rsidR="00B445E7" w:rsidRPr="005C1954" w14:paraId="37100C0A" w14:textId="77777777" w:rsidTr="00166767">
        <w:trPr>
          <w:cnfStyle w:val="000000100000" w:firstRow="0" w:lastRow="0" w:firstColumn="0" w:lastColumn="0" w:oddVBand="0" w:evenVBand="0" w:oddHBand="1" w:evenHBand="0" w:firstRowFirstColumn="0" w:firstRowLastColumn="0" w:lastRowFirstColumn="0" w:lastRowLastColumn="0"/>
          <w:trHeight w:val="504"/>
        </w:trPr>
        <w:tc>
          <w:tcPr>
            <w:cnfStyle w:val="001000000000" w:firstRow="0" w:lastRow="0" w:firstColumn="1" w:lastColumn="0" w:oddVBand="0" w:evenVBand="0" w:oddHBand="0" w:evenHBand="0" w:firstRowFirstColumn="0" w:firstRowLastColumn="0" w:lastRowFirstColumn="0" w:lastRowLastColumn="0"/>
            <w:tcW w:w="3974" w:type="dxa"/>
            <w:hideMark/>
          </w:tcPr>
          <w:p w14:paraId="41AB78FD" w14:textId="77777777" w:rsidR="00B445E7" w:rsidRPr="005C1954" w:rsidRDefault="00B445E7" w:rsidP="00166767">
            <w:pPr>
              <w:pStyle w:val="Geenafstand"/>
            </w:pPr>
            <w:r w:rsidRPr="005C1954">
              <w:t>5 Vervolgonderwijs</w:t>
            </w:r>
          </w:p>
        </w:tc>
        <w:tc>
          <w:tcPr>
            <w:tcW w:w="5093" w:type="dxa"/>
            <w:hideMark/>
          </w:tcPr>
          <w:p w14:paraId="6A4D6B08" w14:textId="77777777" w:rsidR="00B445E7" w:rsidRPr="005C195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5C1954">
              <w:t>3</w:t>
            </w:r>
          </w:p>
        </w:tc>
      </w:tr>
      <w:tr w:rsidR="00B445E7" w:rsidRPr="005C1954" w14:paraId="6939026A" w14:textId="77777777" w:rsidTr="00B445E7">
        <w:trPr>
          <w:trHeight w:val="574"/>
        </w:trPr>
        <w:tc>
          <w:tcPr>
            <w:cnfStyle w:val="001000000000" w:firstRow="0" w:lastRow="0" w:firstColumn="1" w:lastColumn="0" w:oddVBand="0" w:evenVBand="0" w:oddHBand="0" w:evenHBand="0" w:firstRowFirstColumn="0" w:firstRowLastColumn="0" w:lastRowFirstColumn="0" w:lastRowLastColumn="0"/>
            <w:tcW w:w="3974" w:type="dxa"/>
            <w:hideMark/>
          </w:tcPr>
          <w:p w14:paraId="7493733D" w14:textId="77777777" w:rsidR="00B445E7" w:rsidRPr="005C1954" w:rsidRDefault="00B445E7" w:rsidP="00166767">
            <w:pPr>
              <w:pStyle w:val="Geenafstand"/>
            </w:pPr>
            <w:r w:rsidRPr="005C1954">
              <w:t>4 Arbeid</w:t>
            </w:r>
          </w:p>
        </w:tc>
        <w:tc>
          <w:tcPr>
            <w:tcW w:w="5093" w:type="dxa"/>
            <w:hideMark/>
          </w:tcPr>
          <w:p w14:paraId="57B8D7BB" w14:textId="77777777" w:rsidR="00B445E7" w:rsidRPr="005C1954"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5C1954">
              <w:t>3</w:t>
            </w:r>
          </w:p>
        </w:tc>
      </w:tr>
      <w:tr w:rsidR="00B445E7" w:rsidRPr="005C1954" w14:paraId="79EB0A22" w14:textId="77777777" w:rsidTr="00166767">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3974" w:type="dxa"/>
            <w:hideMark/>
          </w:tcPr>
          <w:p w14:paraId="601400DB" w14:textId="77777777" w:rsidR="00B445E7" w:rsidRPr="005C1954" w:rsidRDefault="00B445E7" w:rsidP="00166767">
            <w:pPr>
              <w:pStyle w:val="Geenafstand"/>
            </w:pPr>
            <w:r w:rsidRPr="005C1954">
              <w:t xml:space="preserve">3 Arbeidsmatige </w:t>
            </w:r>
            <w:proofErr w:type="gramStart"/>
            <w:r w:rsidRPr="005C1954">
              <w:t>dagbesteding</w:t>
            </w:r>
            <w:r>
              <w:t xml:space="preserve"> /</w:t>
            </w:r>
            <w:proofErr w:type="gramEnd"/>
            <w:r>
              <w:t xml:space="preserve"> arbeid beschut</w:t>
            </w:r>
          </w:p>
        </w:tc>
        <w:tc>
          <w:tcPr>
            <w:tcW w:w="5093" w:type="dxa"/>
            <w:hideMark/>
          </w:tcPr>
          <w:p w14:paraId="7A71C6F8" w14:textId="77777777" w:rsidR="00B445E7" w:rsidRPr="005C195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5C1954">
              <w:t>2,5-2,75</w:t>
            </w:r>
          </w:p>
        </w:tc>
      </w:tr>
      <w:tr w:rsidR="00B445E7" w:rsidRPr="005C1954" w14:paraId="7305A0C6" w14:textId="77777777" w:rsidTr="00166767">
        <w:trPr>
          <w:trHeight w:val="598"/>
        </w:trPr>
        <w:tc>
          <w:tcPr>
            <w:cnfStyle w:val="001000000000" w:firstRow="0" w:lastRow="0" w:firstColumn="1" w:lastColumn="0" w:oddVBand="0" w:evenVBand="0" w:oddHBand="0" w:evenHBand="0" w:firstRowFirstColumn="0" w:firstRowLastColumn="0" w:lastRowFirstColumn="0" w:lastRowLastColumn="0"/>
            <w:tcW w:w="3974" w:type="dxa"/>
            <w:hideMark/>
          </w:tcPr>
          <w:p w14:paraId="44AC5D88" w14:textId="77777777" w:rsidR="00B445E7" w:rsidRPr="005C1954" w:rsidRDefault="00B445E7" w:rsidP="00166767">
            <w:pPr>
              <w:pStyle w:val="Geenafstand"/>
            </w:pPr>
            <w:r w:rsidRPr="005C1954">
              <w:t>2 Activiteitgerichte dagbesteding</w:t>
            </w:r>
          </w:p>
        </w:tc>
        <w:tc>
          <w:tcPr>
            <w:tcW w:w="5093" w:type="dxa"/>
            <w:hideMark/>
          </w:tcPr>
          <w:p w14:paraId="238CFE54" w14:textId="77777777" w:rsidR="00B445E7" w:rsidRPr="005C1954"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5C1954">
              <w:t>2</w:t>
            </w:r>
          </w:p>
        </w:tc>
      </w:tr>
      <w:tr w:rsidR="00B445E7" w:rsidRPr="005C1954" w14:paraId="79A4D2D4" w14:textId="77777777" w:rsidTr="00B445E7">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3974" w:type="dxa"/>
            <w:hideMark/>
          </w:tcPr>
          <w:p w14:paraId="7697B59A" w14:textId="77777777" w:rsidR="00B445E7" w:rsidRPr="005C1954" w:rsidRDefault="00B445E7" w:rsidP="00166767">
            <w:pPr>
              <w:pStyle w:val="Geenafstand"/>
            </w:pPr>
            <w:r w:rsidRPr="005C1954">
              <w:t>1 Belevingsgerichte dagbesteding</w:t>
            </w:r>
          </w:p>
        </w:tc>
        <w:tc>
          <w:tcPr>
            <w:tcW w:w="5093" w:type="dxa"/>
            <w:hideMark/>
          </w:tcPr>
          <w:p w14:paraId="351ECCD5" w14:textId="77777777" w:rsidR="00B445E7" w:rsidRPr="005C195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5C1954">
              <w:t>2 (WB, BT en SF)</w:t>
            </w:r>
          </w:p>
        </w:tc>
      </w:tr>
    </w:tbl>
    <w:p w14:paraId="64948422" w14:textId="77777777" w:rsidR="00B445E7" w:rsidRDefault="00B445E7" w:rsidP="00B445E7">
      <w:pPr>
        <w:pStyle w:val="Geenafstand"/>
      </w:pPr>
    </w:p>
    <w:p w14:paraId="309DEE82" w14:textId="77777777" w:rsidR="00B445E7" w:rsidRPr="009E0773" w:rsidRDefault="00B445E7" w:rsidP="00B445E7">
      <w:pPr>
        <w:rPr>
          <w:b/>
        </w:rPr>
      </w:pPr>
      <w:r w:rsidRPr="009E0773">
        <w:rPr>
          <w:b/>
        </w:rPr>
        <w:t>Belangrijk!</w:t>
      </w:r>
    </w:p>
    <w:p w14:paraId="35D3C91E" w14:textId="26D1F1A3" w:rsidR="00B445E7" w:rsidRPr="009E0773" w:rsidRDefault="00B445E7" w:rsidP="00983C28">
      <w:pPr>
        <w:numPr>
          <w:ilvl w:val="0"/>
          <w:numId w:val="7"/>
        </w:numPr>
        <w:spacing w:line="240" w:lineRule="auto"/>
        <w:rPr>
          <w:bCs/>
        </w:rPr>
      </w:pPr>
      <w:r w:rsidRPr="009E0773">
        <w:rPr>
          <w:bCs/>
        </w:rPr>
        <w:t>Dit zijn richtlijnen die je handelingsgericht gebruikt</w:t>
      </w:r>
      <w:r w:rsidR="009A64A0">
        <w:rPr>
          <w:bCs/>
        </w:rPr>
        <w:t>; het zijn g</w:t>
      </w:r>
      <w:r w:rsidRPr="009E0773">
        <w:rPr>
          <w:bCs/>
        </w:rPr>
        <w:t xml:space="preserve">een vaste normen! </w:t>
      </w:r>
    </w:p>
    <w:p w14:paraId="18D76036" w14:textId="01A3F89B" w:rsidR="00B445E7" w:rsidRPr="009E0773" w:rsidRDefault="00B445E7" w:rsidP="00983C28">
      <w:pPr>
        <w:numPr>
          <w:ilvl w:val="0"/>
          <w:numId w:val="7"/>
        </w:numPr>
        <w:spacing w:line="240" w:lineRule="auto"/>
        <w:rPr>
          <w:bCs/>
        </w:rPr>
      </w:pPr>
      <w:r w:rsidRPr="009E0773">
        <w:rPr>
          <w:bCs/>
        </w:rPr>
        <w:t>Bij kleuters</w:t>
      </w:r>
      <w:r>
        <w:rPr>
          <w:bCs/>
        </w:rPr>
        <w:t xml:space="preserve"> (of tot en met leerjaar 3)</w:t>
      </w:r>
      <w:r w:rsidRPr="009E0773">
        <w:rPr>
          <w:bCs/>
        </w:rPr>
        <w:t xml:space="preserve"> wordt vaak een lager streefdoel gesteld (bijvoorbeeld ‘2’)</w:t>
      </w:r>
    </w:p>
    <w:p w14:paraId="1992C911" w14:textId="77777777" w:rsidR="00B445E7" w:rsidRPr="009E0773" w:rsidRDefault="00B445E7" w:rsidP="00983C28">
      <w:pPr>
        <w:numPr>
          <w:ilvl w:val="0"/>
          <w:numId w:val="7"/>
        </w:numPr>
        <w:spacing w:line="240" w:lineRule="auto"/>
        <w:rPr>
          <w:bCs/>
        </w:rPr>
      </w:pPr>
      <w:r w:rsidRPr="009E0773">
        <w:rPr>
          <w:bCs/>
        </w:rPr>
        <w:t>In de middenbouw van het SO signaleer je al of leerlingen lager dan het streefniveau scoren. Je gaat dan gerichte interventies kiezen en uitvoeren om te kijken of je de leerling zelfstandiger kunt maken.</w:t>
      </w:r>
    </w:p>
    <w:p w14:paraId="2F3855A9" w14:textId="2CA6281C" w:rsidR="00B445E7" w:rsidRPr="009E0773" w:rsidRDefault="00010F90" w:rsidP="00983C28">
      <w:pPr>
        <w:numPr>
          <w:ilvl w:val="0"/>
          <w:numId w:val="7"/>
        </w:numPr>
        <w:spacing w:line="240" w:lineRule="auto"/>
        <w:rPr>
          <w:bCs/>
        </w:rPr>
      </w:pPr>
      <w:r w:rsidRPr="00010F90">
        <w:rPr>
          <w:bCs/>
        </w:rPr>
        <w:t>Stel de uitstroombestemming pas naar beneden bij nadat minimaal 1,5 jaar (drie planperiodes) passende interventies zijn uitgevoerd en onvoldoende effect hebben gehad. Blijf ook na een bijstelling alert op veranderende omstandigheden die mogelijk meer zelfstandigheid van de leerling toelaten.</w:t>
      </w:r>
      <w:r>
        <w:rPr>
          <w:bCs/>
        </w:rPr>
        <w:t xml:space="preserve"> </w:t>
      </w:r>
      <w:r w:rsidR="00B445E7" w:rsidRPr="009E0773">
        <w:rPr>
          <w:bCs/>
        </w:rPr>
        <w:t>Je blijft ambitieus.</w:t>
      </w:r>
    </w:p>
    <w:p w14:paraId="1F3B0EFC" w14:textId="7ACB1E9F" w:rsidR="00B445E7" w:rsidRPr="009E0773" w:rsidRDefault="00B445E7" w:rsidP="00983C28">
      <w:pPr>
        <w:numPr>
          <w:ilvl w:val="0"/>
          <w:numId w:val="7"/>
        </w:numPr>
        <w:spacing w:line="240" w:lineRule="auto"/>
        <w:rPr>
          <w:bCs/>
        </w:rPr>
      </w:pPr>
      <w:r w:rsidRPr="009E0773">
        <w:rPr>
          <w:bCs/>
        </w:rPr>
        <w:t xml:space="preserve">Wanneer in het laatste jaar blijkt dat een leerling ondanks meerdere jaren gerichte interventies (te) weinig groei heeft laten zien, en afhankelijk blijft van ondersteuning, kijk je hoe </w:t>
      </w:r>
      <w:r w:rsidR="00925F65">
        <w:rPr>
          <w:bCs/>
        </w:rPr>
        <w:t>de</w:t>
      </w:r>
      <w:r w:rsidRPr="009E0773">
        <w:rPr>
          <w:bCs/>
        </w:rPr>
        <w:t xml:space="preserve"> leerling zo goed mogelijk overdraagt aan de volgende school </w:t>
      </w:r>
      <w:r w:rsidR="00925F65">
        <w:rPr>
          <w:bCs/>
        </w:rPr>
        <w:t>of</w:t>
      </w:r>
      <w:r w:rsidRPr="009E0773">
        <w:rPr>
          <w:bCs/>
        </w:rPr>
        <w:t xml:space="preserve"> werkomgeving (al dan niet dagbesteding). </w:t>
      </w:r>
      <w:r w:rsidRPr="009E0773">
        <w:rPr>
          <w:bCs/>
        </w:rPr>
        <w:br/>
        <w:t>Als de ondersteuning gewaarborgd wordt, kun je een leerling vaak wel naar een hoger uitstroomniveau laten gaan, ook al</w:t>
      </w:r>
      <w:r w:rsidR="006E76A8">
        <w:rPr>
          <w:bCs/>
        </w:rPr>
        <w:t>s de leerling</w:t>
      </w:r>
      <w:r w:rsidRPr="009E0773">
        <w:rPr>
          <w:bCs/>
        </w:rPr>
        <w:t xml:space="preserve"> meer ondersteuning nodig op sociaal-emotioneel gebied. </w:t>
      </w:r>
    </w:p>
    <w:p w14:paraId="37BAA42D" w14:textId="77777777" w:rsidR="00B445E7" w:rsidRDefault="00B445E7" w:rsidP="00B445E7">
      <w:pPr>
        <w:rPr>
          <w:b/>
        </w:rPr>
      </w:pPr>
    </w:p>
    <w:p w14:paraId="0E3928E5" w14:textId="4A3DF8C3" w:rsidR="00B445E7" w:rsidRPr="00C05FE9" w:rsidRDefault="00B445E7" w:rsidP="00B445E7">
      <w:pPr>
        <w:rPr>
          <w:b/>
        </w:rPr>
      </w:pPr>
      <w:r>
        <w:rPr>
          <w:b/>
        </w:rPr>
        <w:t>Leerlingen met een IQ boven de 70</w:t>
      </w:r>
      <w:r w:rsidR="00D64DD0">
        <w:rPr>
          <w:b/>
        </w:rPr>
        <w:t xml:space="preserve"> (leerroute 4b tot en met 7)</w:t>
      </w:r>
    </w:p>
    <w:p w14:paraId="41E284CD" w14:textId="77777777" w:rsidR="00B445E7" w:rsidRDefault="00B445E7" w:rsidP="00B445E7">
      <w:r>
        <w:t xml:space="preserve">N.B. </w:t>
      </w:r>
    </w:p>
    <w:p w14:paraId="2A0D7B60" w14:textId="0B54BCBF" w:rsidR="00B445E7" w:rsidRDefault="00B445E7" w:rsidP="00983C28">
      <w:pPr>
        <w:pStyle w:val="Lijstalinea"/>
        <w:numPr>
          <w:ilvl w:val="0"/>
          <w:numId w:val="5"/>
        </w:numPr>
        <w:spacing w:after="160" w:line="259" w:lineRule="auto"/>
        <w:contextualSpacing/>
      </w:pPr>
      <w:r>
        <w:t xml:space="preserve">Het </w:t>
      </w:r>
      <w:r w:rsidRPr="00EE0665">
        <w:rPr>
          <w:u w:val="single"/>
        </w:rPr>
        <w:t>niveau</w:t>
      </w:r>
      <w:r>
        <w:t xml:space="preserve"> van uitstroombestemming wordt meestal voor een groot deel bepaald door het IQ en de didactische vorderingen. Daarnaast kan het zijn dat belemmerende factoren (bijvoorbeeld op gedragsgebied) ondanks gerichte, langdurige interventies zo’n grote invloed hebben op het cognitief functioneren, dat </w:t>
      </w:r>
      <w:r w:rsidR="00DD7F5D">
        <w:t>dit leidt</w:t>
      </w:r>
      <w:r>
        <w:t xml:space="preserve"> tot een lager niveau van functioneren.</w:t>
      </w:r>
    </w:p>
    <w:p w14:paraId="6242CF9D" w14:textId="3CC3DE1E" w:rsidR="00B445E7" w:rsidRDefault="00B445E7" w:rsidP="00983C28">
      <w:pPr>
        <w:pStyle w:val="Lijstalinea"/>
        <w:numPr>
          <w:ilvl w:val="0"/>
          <w:numId w:val="5"/>
        </w:numPr>
        <w:spacing w:after="160" w:line="259" w:lineRule="auto"/>
        <w:contextualSpacing/>
      </w:pPr>
      <w:r>
        <w:t xml:space="preserve">Onderstaande indeling gaat vooral over de </w:t>
      </w:r>
      <w:r w:rsidR="009A0C51" w:rsidRPr="009A0C51">
        <w:rPr>
          <w:u w:val="single"/>
        </w:rPr>
        <w:t>onderwijs</w:t>
      </w:r>
      <w:r w:rsidRPr="009A0C51">
        <w:rPr>
          <w:u w:val="single"/>
        </w:rPr>
        <w:t>setting</w:t>
      </w:r>
      <w:r w:rsidR="009A0C51">
        <w:rPr>
          <w:u w:val="single"/>
        </w:rPr>
        <w:t xml:space="preserve"> en de </w:t>
      </w:r>
      <w:r w:rsidRPr="00EE0665">
        <w:rPr>
          <w:u w:val="single"/>
        </w:rPr>
        <w:t>hoeveelheid ondersteuning</w:t>
      </w:r>
      <w:r>
        <w:t xml:space="preserve"> die de leerling nodig heeft </w:t>
      </w:r>
      <w:r w:rsidR="006B2242">
        <w:t>zijn</w:t>
      </w:r>
      <w:r>
        <w:t xml:space="preserve"> cognitie</w:t>
      </w:r>
      <w:r w:rsidR="006B2242">
        <w:t xml:space="preserve">ve </w:t>
      </w:r>
      <w:r>
        <w:t xml:space="preserve">capaciteiten optimaal te benutten. </w:t>
      </w:r>
    </w:p>
    <w:tbl>
      <w:tblPr>
        <w:tblStyle w:val="Rastertabel5donker-Accent1"/>
        <w:tblW w:w="9072" w:type="dxa"/>
        <w:tblLook w:val="04A0" w:firstRow="1" w:lastRow="0" w:firstColumn="1" w:lastColumn="0" w:noHBand="0" w:noVBand="1"/>
      </w:tblPr>
      <w:tblGrid>
        <w:gridCol w:w="2122"/>
        <w:gridCol w:w="1777"/>
        <w:gridCol w:w="1661"/>
        <w:gridCol w:w="3512"/>
      </w:tblGrid>
      <w:tr w:rsidR="00B445E7" w:rsidRPr="00706F84" w14:paraId="1A008F83" w14:textId="77777777" w:rsidTr="00152476">
        <w:trPr>
          <w:cnfStyle w:val="100000000000" w:firstRow="1" w:lastRow="0" w:firstColumn="0" w:lastColumn="0" w:oddVBand="0" w:evenVBand="0" w:oddHBand="0" w:evenHBand="0" w:firstRowFirstColumn="0" w:firstRowLastColumn="0" w:lastRowFirstColumn="0" w:lastRowLastColumn="0"/>
          <w:trHeight w:val="1138"/>
        </w:trPr>
        <w:tc>
          <w:tcPr>
            <w:cnfStyle w:val="001000000000" w:firstRow="0" w:lastRow="0" w:firstColumn="1" w:lastColumn="0" w:oddVBand="0" w:evenVBand="0" w:oddHBand="0" w:evenHBand="0" w:firstRowFirstColumn="0" w:firstRowLastColumn="0" w:lastRowFirstColumn="0" w:lastRowLastColumn="0"/>
            <w:tcW w:w="2122" w:type="dxa"/>
            <w:hideMark/>
          </w:tcPr>
          <w:p w14:paraId="3823ADA6" w14:textId="77777777" w:rsidR="00B445E7" w:rsidRPr="00706F84" w:rsidRDefault="00B445E7" w:rsidP="00166767">
            <w:pPr>
              <w:pStyle w:val="Geenafstand"/>
            </w:pPr>
            <w:r w:rsidRPr="00706F84">
              <w:rPr>
                <w:b w:val="0"/>
                <w:bCs w:val="0"/>
              </w:rPr>
              <w:t>Uitstroombestemming</w:t>
            </w:r>
          </w:p>
        </w:tc>
        <w:tc>
          <w:tcPr>
            <w:tcW w:w="1777" w:type="dxa"/>
            <w:hideMark/>
          </w:tcPr>
          <w:p w14:paraId="4BC99D8F" w14:textId="77777777" w:rsidR="00B445E7" w:rsidRPr="00706F84" w:rsidRDefault="00B445E7" w:rsidP="00166767">
            <w:pPr>
              <w:pStyle w:val="Geenafstand"/>
              <w:cnfStyle w:val="100000000000" w:firstRow="1" w:lastRow="0" w:firstColumn="0" w:lastColumn="0" w:oddVBand="0" w:evenVBand="0" w:oddHBand="0" w:evenHBand="0" w:firstRowFirstColumn="0" w:firstRowLastColumn="0" w:lastRowFirstColumn="0" w:lastRowLastColumn="0"/>
            </w:pPr>
            <w:r w:rsidRPr="00706F84">
              <w:rPr>
                <w:b w:val="0"/>
                <w:bCs w:val="0"/>
              </w:rPr>
              <w:t>Functioneren op het gebied van welbevinden en betrokkenheid</w:t>
            </w:r>
          </w:p>
        </w:tc>
        <w:tc>
          <w:tcPr>
            <w:tcW w:w="1661" w:type="dxa"/>
            <w:hideMark/>
          </w:tcPr>
          <w:p w14:paraId="10AE5224" w14:textId="77777777" w:rsidR="00B445E7" w:rsidRPr="00706F84" w:rsidRDefault="00B445E7" w:rsidP="00166767">
            <w:pPr>
              <w:pStyle w:val="Geenafstand"/>
              <w:cnfStyle w:val="100000000000" w:firstRow="1" w:lastRow="0" w:firstColumn="0" w:lastColumn="0" w:oddVBand="0" w:evenVBand="0" w:oddHBand="0" w:evenHBand="0" w:firstRowFirstColumn="0" w:firstRowLastColumn="0" w:lastRowFirstColumn="0" w:lastRowLastColumn="0"/>
            </w:pPr>
            <w:r w:rsidRPr="00706F84">
              <w:rPr>
                <w:b w:val="0"/>
                <w:bCs w:val="0"/>
              </w:rPr>
              <w:t>Functioneren op het gebied van sociale vaardigheden</w:t>
            </w:r>
          </w:p>
        </w:tc>
        <w:tc>
          <w:tcPr>
            <w:tcW w:w="3512" w:type="dxa"/>
            <w:hideMark/>
          </w:tcPr>
          <w:p w14:paraId="0A91E4BB" w14:textId="77777777" w:rsidR="00B445E7" w:rsidRPr="00706F84" w:rsidRDefault="00B445E7" w:rsidP="00166767">
            <w:pPr>
              <w:pStyle w:val="Geenafstand"/>
              <w:cnfStyle w:val="100000000000" w:firstRow="1" w:lastRow="0" w:firstColumn="0" w:lastColumn="0" w:oddVBand="0" w:evenVBand="0" w:oddHBand="0" w:evenHBand="0" w:firstRowFirstColumn="0" w:firstRowLastColumn="0" w:lastRowFirstColumn="0" w:lastRowLastColumn="0"/>
            </w:pPr>
            <w:r w:rsidRPr="00706F84">
              <w:rPr>
                <w:b w:val="0"/>
                <w:bCs w:val="0"/>
              </w:rPr>
              <w:t>Ondersteuning die geboden kan/zal worden</w:t>
            </w:r>
          </w:p>
        </w:tc>
      </w:tr>
      <w:tr w:rsidR="00B445E7" w:rsidRPr="00706F84" w14:paraId="62D617DD" w14:textId="77777777" w:rsidTr="00152476">
        <w:trPr>
          <w:cnfStyle w:val="000000100000" w:firstRow="0" w:lastRow="0" w:firstColumn="0" w:lastColumn="0" w:oddVBand="0" w:evenVBand="0" w:oddHBand="1"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2122" w:type="dxa"/>
            <w:hideMark/>
          </w:tcPr>
          <w:p w14:paraId="228E4333" w14:textId="028174FC" w:rsidR="00B445E7" w:rsidRPr="00706F84" w:rsidRDefault="00B445E7" w:rsidP="00166767">
            <w:pPr>
              <w:pStyle w:val="Geenafstand"/>
            </w:pPr>
            <w:r>
              <w:rPr>
                <w:b w:val="0"/>
                <w:bCs w:val="0"/>
              </w:rPr>
              <w:lastRenderedPageBreak/>
              <w:t xml:space="preserve">Regulier vo </w:t>
            </w:r>
          </w:p>
        </w:tc>
        <w:tc>
          <w:tcPr>
            <w:tcW w:w="1777" w:type="dxa"/>
          </w:tcPr>
          <w:p w14:paraId="46B4AE41" w14:textId="77777777"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706F84">
              <w:t xml:space="preserve">Minimaal </w:t>
            </w:r>
            <w:r w:rsidRPr="00706F84">
              <w:rPr>
                <w:u w:val="single"/>
              </w:rPr>
              <w:t>soms</w:t>
            </w:r>
            <w:r w:rsidRPr="00706F84">
              <w:t xml:space="preserve"> in </w:t>
            </w:r>
            <w:r w:rsidRPr="00706F84">
              <w:rPr>
                <w:u w:val="single"/>
              </w:rPr>
              <w:t>niet uitnodigende</w:t>
            </w:r>
            <w:r w:rsidRPr="00706F84">
              <w:t xml:space="preserve"> situaties (3)</w:t>
            </w:r>
          </w:p>
        </w:tc>
        <w:tc>
          <w:tcPr>
            <w:tcW w:w="1661" w:type="dxa"/>
          </w:tcPr>
          <w:p w14:paraId="1C8DCC55" w14:textId="77777777" w:rsidR="00B445E7"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706F84">
              <w:t xml:space="preserve">Minimaal </w:t>
            </w:r>
            <w:r w:rsidRPr="00706F84">
              <w:rPr>
                <w:u w:val="single"/>
              </w:rPr>
              <w:t>soms</w:t>
            </w:r>
            <w:r w:rsidRPr="00706F84">
              <w:t xml:space="preserve"> in </w:t>
            </w:r>
            <w:r w:rsidRPr="00706F84">
              <w:rPr>
                <w:u w:val="single"/>
              </w:rPr>
              <w:t>niet uitnodigende</w:t>
            </w:r>
            <w:r w:rsidRPr="00706F84">
              <w:t xml:space="preserve"> situaties (3)</w:t>
            </w:r>
          </w:p>
          <w:p w14:paraId="06E48EC2" w14:textId="77777777"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br/>
              <w:t>(in ieder geval op de ruimtegevende vaardigheden)</w:t>
            </w:r>
          </w:p>
        </w:tc>
        <w:tc>
          <w:tcPr>
            <w:tcW w:w="3512" w:type="dxa"/>
          </w:tcPr>
          <w:p w14:paraId="09454C98" w14:textId="77777777" w:rsidR="00B445E7"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t xml:space="preserve">Weinig mogelijkheden voor ondersteuning op sociaal-emotioneel gebied. </w:t>
            </w:r>
          </w:p>
          <w:p w14:paraId="42982BD3" w14:textId="44AC6742"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t xml:space="preserve">Leerling moet zelfstandig kunnen functioneren in een klas van minimaal 25 leerlingen. Vrijwel iedere les een andere docent. </w:t>
            </w:r>
            <w:r w:rsidR="008E185F" w:rsidRPr="008E185F">
              <w:t>Tussen de lessen door is er vrijwel geen toezicht of aan- en bijsturing.</w:t>
            </w:r>
            <w:r w:rsidR="008E185F">
              <w:t xml:space="preserve"> </w:t>
            </w:r>
            <w:r>
              <w:t xml:space="preserve">Eventueel met lage frequentie begeleidingsgesprekken mogelijk. </w:t>
            </w:r>
          </w:p>
        </w:tc>
      </w:tr>
      <w:tr w:rsidR="00B445E7" w:rsidRPr="00706F84" w14:paraId="4D5C6F82" w14:textId="77777777" w:rsidTr="00152476">
        <w:trPr>
          <w:trHeight w:val="1118"/>
        </w:trPr>
        <w:tc>
          <w:tcPr>
            <w:cnfStyle w:val="001000000000" w:firstRow="0" w:lastRow="0" w:firstColumn="1" w:lastColumn="0" w:oddVBand="0" w:evenVBand="0" w:oddHBand="0" w:evenHBand="0" w:firstRowFirstColumn="0" w:firstRowLastColumn="0" w:lastRowFirstColumn="0" w:lastRowLastColumn="0"/>
            <w:tcW w:w="2122" w:type="dxa"/>
            <w:hideMark/>
          </w:tcPr>
          <w:p w14:paraId="4A5E6DCC" w14:textId="1B35D060" w:rsidR="00B445E7" w:rsidRPr="00706F84" w:rsidRDefault="00B445E7" w:rsidP="00166767">
            <w:pPr>
              <w:pStyle w:val="Geenafstand"/>
            </w:pPr>
            <w:r>
              <w:rPr>
                <w:b w:val="0"/>
                <w:bCs w:val="0"/>
              </w:rPr>
              <w:t xml:space="preserve">Regulier vo met </w:t>
            </w:r>
            <w:r w:rsidRPr="005D0702">
              <w:rPr>
                <w:b w:val="0"/>
                <w:bCs w:val="0"/>
              </w:rPr>
              <w:t>extra ondersteuning</w:t>
            </w:r>
            <w:r>
              <w:rPr>
                <w:b w:val="0"/>
                <w:bCs w:val="0"/>
              </w:rPr>
              <w:t xml:space="preserve"> </w:t>
            </w:r>
            <w:r w:rsidR="005A6ABF">
              <w:rPr>
                <w:b w:val="0"/>
                <w:bCs w:val="0"/>
              </w:rPr>
              <w:t>(bijv</w:t>
            </w:r>
            <w:r w:rsidR="00AE1685">
              <w:rPr>
                <w:b w:val="0"/>
                <w:bCs w:val="0"/>
              </w:rPr>
              <w:t>.</w:t>
            </w:r>
            <w:r w:rsidR="005A6ABF">
              <w:rPr>
                <w:b w:val="0"/>
                <w:bCs w:val="0"/>
              </w:rPr>
              <w:t xml:space="preserve"> LWOO</w:t>
            </w:r>
            <w:r w:rsidR="009F28CF">
              <w:rPr>
                <w:b w:val="0"/>
                <w:bCs w:val="0"/>
              </w:rPr>
              <w:t xml:space="preserve"> of </w:t>
            </w:r>
            <w:proofErr w:type="spellStart"/>
            <w:r w:rsidR="009F28CF">
              <w:rPr>
                <w:b w:val="0"/>
                <w:bCs w:val="0"/>
              </w:rPr>
              <w:t>auti</w:t>
            </w:r>
            <w:proofErr w:type="spellEnd"/>
            <w:r w:rsidR="009F28CF">
              <w:rPr>
                <w:b w:val="0"/>
                <w:bCs w:val="0"/>
              </w:rPr>
              <w:t>-klas</w:t>
            </w:r>
            <w:proofErr w:type="gramStart"/>
            <w:r w:rsidR="005A6ABF">
              <w:rPr>
                <w:b w:val="0"/>
                <w:bCs w:val="0"/>
              </w:rPr>
              <w:t>)</w:t>
            </w:r>
            <w:r w:rsidR="009F28CF">
              <w:rPr>
                <w:b w:val="0"/>
                <w:bCs w:val="0"/>
              </w:rPr>
              <w:t xml:space="preserve"> </w:t>
            </w:r>
            <w:r>
              <w:rPr>
                <w:b w:val="0"/>
                <w:bCs w:val="0"/>
              </w:rPr>
              <w:t>/</w:t>
            </w:r>
            <w:proofErr w:type="gramEnd"/>
            <w:r>
              <w:rPr>
                <w:b w:val="0"/>
                <w:bCs w:val="0"/>
              </w:rPr>
              <w:t xml:space="preserve"> praktijkonderwijs</w:t>
            </w:r>
          </w:p>
        </w:tc>
        <w:tc>
          <w:tcPr>
            <w:tcW w:w="1777" w:type="dxa"/>
          </w:tcPr>
          <w:p w14:paraId="1E7B0521" w14:textId="77777777" w:rsidR="00152476"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t xml:space="preserve">Minimaal </w:t>
            </w:r>
            <w:r>
              <w:rPr>
                <w:u w:val="single"/>
              </w:rPr>
              <w:t>af en toe</w:t>
            </w:r>
            <w:r w:rsidRPr="00706F84">
              <w:t xml:space="preserve"> in </w:t>
            </w:r>
            <w:r w:rsidRPr="00706F84">
              <w:rPr>
                <w:u w:val="single"/>
              </w:rPr>
              <w:t>niet uitnodigende</w:t>
            </w:r>
            <w:r w:rsidRPr="00706F84">
              <w:t xml:space="preserve"> situaties </w:t>
            </w:r>
          </w:p>
          <w:p w14:paraId="79FAED28" w14:textId="59B575BC" w:rsidR="00152476"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t>(2,5)</w:t>
            </w:r>
          </w:p>
          <w:p w14:paraId="23A71642" w14:textId="217281D2" w:rsidR="00B445E7" w:rsidRPr="000D16AC"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t xml:space="preserve"> </w:t>
            </w:r>
          </w:p>
          <w:p w14:paraId="5C0DB213"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p>
        </w:tc>
        <w:tc>
          <w:tcPr>
            <w:tcW w:w="1661" w:type="dxa"/>
          </w:tcPr>
          <w:p w14:paraId="62B6FA15" w14:textId="77777777" w:rsidR="00152476"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706F84">
              <w:t xml:space="preserve">Minimaal </w:t>
            </w:r>
            <w:r>
              <w:rPr>
                <w:u w:val="single"/>
              </w:rPr>
              <w:t>af en toe</w:t>
            </w:r>
            <w:r w:rsidRPr="00706F84">
              <w:t xml:space="preserve"> in </w:t>
            </w:r>
            <w:r w:rsidRPr="00706F84">
              <w:rPr>
                <w:u w:val="single"/>
              </w:rPr>
              <w:t>niet uitnodigende</w:t>
            </w:r>
            <w:r>
              <w:rPr>
                <w:u w:val="single"/>
              </w:rPr>
              <w:t xml:space="preserve"> </w:t>
            </w:r>
            <w:r w:rsidRPr="00142660">
              <w:t>situaties</w:t>
            </w:r>
            <w:r>
              <w:t xml:space="preserve"> </w:t>
            </w:r>
          </w:p>
          <w:p w14:paraId="76738B2F" w14:textId="00F84449" w:rsidR="00B445E7" w:rsidRPr="000D16AC"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142660">
              <w:t>(2,5)</w:t>
            </w:r>
          </w:p>
          <w:p w14:paraId="49AF7453" w14:textId="77777777" w:rsidR="00B445E7" w:rsidRDefault="00B445E7" w:rsidP="00166767">
            <w:pPr>
              <w:pStyle w:val="Geenafstand"/>
              <w:cnfStyle w:val="000000000000" w:firstRow="0" w:lastRow="0" w:firstColumn="0" w:lastColumn="0" w:oddVBand="0" w:evenVBand="0" w:oddHBand="0" w:evenHBand="0" w:firstRowFirstColumn="0" w:firstRowLastColumn="0" w:lastRowFirstColumn="0" w:lastRowLastColumn="0"/>
            </w:pPr>
          </w:p>
          <w:p w14:paraId="6B0E5D81"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t>(in ieder geval op de ruimtegevende vaardigheden)</w:t>
            </w:r>
          </w:p>
        </w:tc>
        <w:tc>
          <w:tcPr>
            <w:tcW w:w="3512" w:type="dxa"/>
          </w:tcPr>
          <w:p w14:paraId="21261766" w14:textId="77777777" w:rsidR="00B445E7" w:rsidRPr="00706F84"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t xml:space="preserve">Docenten zijn alert op sociaal-emotionele zorgvragen. Indien nodig kan er direct aan/bijsturing plaatsvinden binnen de groep. </w:t>
            </w:r>
            <w:r>
              <w:br/>
              <w:t xml:space="preserve">Leerling moet kunnen functioneren in een groep van 15 leerlingen. </w:t>
            </w:r>
            <w:r>
              <w:br/>
              <w:t xml:space="preserve">Er zijn verschillende docenten, maar er is goede afstemming onderling. </w:t>
            </w:r>
          </w:p>
        </w:tc>
      </w:tr>
      <w:tr w:rsidR="00B445E7" w:rsidRPr="00706F84" w14:paraId="40AAE9DD" w14:textId="77777777" w:rsidTr="00152476">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2122" w:type="dxa"/>
            <w:hideMark/>
          </w:tcPr>
          <w:p w14:paraId="6E2EA4B1" w14:textId="77777777" w:rsidR="00B445E7" w:rsidRPr="00EE0665" w:rsidRDefault="00B445E7" w:rsidP="00166767">
            <w:pPr>
              <w:pStyle w:val="Geenafstand"/>
              <w:rPr>
                <w:b w:val="0"/>
                <w:bCs w:val="0"/>
              </w:rPr>
            </w:pPr>
            <w:r>
              <w:rPr>
                <w:b w:val="0"/>
                <w:bCs w:val="0"/>
              </w:rPr>
              <w:t>Vso (alle niveaus)</w:t>
            </w:r>
          </w:p>
        </w:tc>
        <w:tc>
          <w:tcPr>
            <w:tcW w:w="1777" w:type="dxa"/>
          </w:tcPr>
          <w:p w14:paraId="0E710BAC" w14:textId="77777777"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t>Bij voorkeur minimaal in uitnodigende situaties (2)</w:t>
            </w:r>
          </w:p>
        </w:tc>
        <w:tc>
          <w:tcPr>
            <w:tcW w:w="1661" w:type="dxa"/>
          </w:tcPr>
          <w:p w14:paraId="21D97238" w14:textId="77777777"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t>Bij voorkeur minimaal in uitnodigende situaties (2)</w:t>
            </w:r>
          </w:p>
        </w:tc>
        <w:tc>
          <w:tcPr>
            <w:tcW w:w="3512" w:type="dxa"/>
          </w:tcPr>
          <w:p w14:paraId="2DFF92AE" w14:textId="77777777" w:rsidR="00B445E7" w:rsidRPr="00706F84"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t>Docenten zijn alert op sociaal-emotionele zorgvragen. Indien nodig kan er direct aan/bijsturing plaatsvinden binnen de groep én individueel.</w:t>
            </w:r>
            <w:r>
              <w:br/>
              <w:t xml:space="preserve">Er zijn veel mogelijkheden dat de leerling individueel werkt en er is een prikkelarme werkplek beschikbaar.  </w:t>
            </w:r>
            <w:r>
              <w:br/>
              <w:t>Er zijn weinig verschillende docenten, en er is goede afstemming onderling.</w:t>
            </w:r>
          </w:p>
        </w:tc>
      </w:tr>
    </w:tbl>
    <w:p w14:paraId="77DA9627" w14:textId="77777777" w:rsidR="00B445E7" w:rsidRDefault="00B445E7" w:rsidP="00B445E7"/>
    <w:p w14:paraId="17BF5254" w14:textId="77777777" w:rsidR="00B445E7" w:rsidRDefault="00B445E7" w:rsidP="00B445E7">
      <w:r>
        <w:t xml:space="preserve">Compactere versie: </w:t>
      </w:r>
    </w:p>
    <w:tbl>
      <w:tblPr>
        <w:tblStyle w:val="Rastertabel5donker-Accent1"/>
        <w:tblW w:w="9072" w:type="dxa"/>
        <w:tblLook w:val="04A0" w:firstRow="1" w:lastRow="0" w:firstColumn="1" w:lastColumn="0" w:noHBand="0" w:noVBand="1"/>
      </w:tblPr>
      <w:tblGrid>
        <w:gridCol w:w="3099"/>
        <w:gridCol w:w="2999"/>
        <w:gridCol w:w="2974"/>
      </w:tblGrid>
      <w:tr w:rsidR="00B445E7" w:rsidRPr="00FE0871" w14:paraId="0008ED8A" w14:textId="77777777" w:rsidTr="00152476">
        <w:trPr>
          <w:cnfStyle w:val="100000000000" w:firstRow="1" w:lastRow="0" w:firstColumn="0" w:lastColumn="0" w:oddVBand="0" w:evenVBand="0" w:oddHBand="0"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4060" w:type="dxa"/>
            <w:hideMark/>
          </w:tcPr>
          <w:p w14:paraId="21C6133F" w14:textId="77777777" w:rsidR="00B445E7" w:rsidRPr="00FE0871" w:rsidRDefault="00B445E7" w:rsidP="00166767">
            <w:pPr>
              <w:pStyle w:val="Geenafstand"/>
            </w:pPr>
            <w:r w:rsidRPr="00FE0871">
              <w:t>Uitstroombestemming</w:t>
            </w:r>
          </w:p>
        </w:tc>
        <w:tc>
          <w:tcPr>
            <w:tcW w:w="4360" w:type="dxa"/>
            <w:hideMark/>
          </w:tcPr>
          <w:p w14:paraId="46DD0A3D" w14:textId="77777777" w:rsidR="00B445E7" w:rsidRPr="00FE0871" w:rsidRDefault="00B445E7" w:rsidP="00166767">
            <w:pPr>
              <w:pStyle w:val="Geenafstand"/>
              <w:cnfStyle w:val="100000000000" w:firstRow="1" w:lastRow="0" w:firstColumn="0" w:lastColumn="0" w:oddVBand="0" w:evenVBand="0" w:oddHBand="0" w:evenHBand="0" w:firstRowFirstColumn="0" w:firstRowLastColumn="0" w:lastRowFirstColumn="0" w:lastRowLastColumn="0"/>
            </w:pPr>
            <w:r w:rsidRPr="00FE0871">
              <w:t>Functioneren op het gebied van welbevinden en betrokkenheid</w:t>
            </w:r>
          </w:p>
        </w:tc>
        <w:tc>
          <w:tcPr>
            <w:tcW w:w="4300" w:type="dxa"/>
            <w:hideMark/>
          </w:tcPr>
          <w:p w14:paraId="28DEA266" w14:textId="77777777" w:rsidR="00B445E7" w:rsidRPr="00FE0871" w:rsidRDefault="00B445E7" w:rsidP="00166767">
            <w:pPr>
              <w:pStyle w:val="Geenafstand"/>
              <w:cnfStyle w:val="100000000000" w:firstRow="1" w:lastRow="0" w:firstColumn="0" w:lastColumn="0" w:oddVBand="0" w:evenVBand="0" w:oddHBand="0" w:evenHBand="0" w:firstRowFirstColumn="0" w:firstRowLastColumn="0" w:lastRowFirstColumn="0" w:lastRowLastColumn="0"/>
            </w:pPr>
            <w:r w:rsidRPr="00FE0871">
              <w:t>Functioneren op het gebied van sociale vaardigheden</w:t>
            </w:r>
          </w:p>
        </w:tc>
      </w:tr>
      <w:tr w:rsidR="00B445E7" w:rsidRPr="00FE0871" w14:paraId="50C4C912" w14:textId="77777777" w:rsidTr="00152476">
        <w:trPr>
          <w:cnfStyle w:val="000000100000" w:firstRow="0" w:lastRow="0" w:firstColumn="0" w:lastColumn="0" w:oddVBand="0" w:evenVBand="0" w:oddHBand="1" w:evenHBand="0" w:firstRowFirstColumn="0" w:firstRowLastColumn="0" w:lastRowFirstColumn="0" w:lastRowLastColumn="0"/>
          <w:trHeight w:val="1188"/>
        </w:trPr>
        <w:tc>
          <w:tcPr>
            <w:cnfStyle w:val="001000000000" w:firstRow="0" w:lastRow="0" w:firstColumn="1" w:lastColumn="0" w:oddVBand="0" w:evenVBand="0" w:oddHBand="0" w:evenHBand="0" w:firstRowFirstColumn="0" w:firstRowLastColumn="0" w:lastRowFirstColumn="0" w:lastRowLastColumn="0"/>
            <w:tcW w:w="4060" w:type="dxa"/>
            <w:hideMark/>
          </w:tcPr>
          <w:p w14:paraId="718D695F" w14:textId="77777777" w:rsidR="00B445E7" w:rsidRPr="00FE0871" w:rsidRDefault="00B445E7" w:rsidP="00166767">
            <w:pPr>
              <w:pStyle w:val="Geenafstand"/>
            </w:pPr>
            <w:r w:rsidRPr="00FE0871">
              <w:t xml:space="preserve">Regulier </w:t>
            </w:r>
            <w:r>
              <w:t>vo vmbo</w:t>
            </w:r>
            <w:r w:rsidRPr="00FE0871">
              <w:t xml:space="preserve"> en hoger</w:t>
            </w:r>
          </w:p>
        </w:tc>
        <w:tc>
          <w:tcPr>
            <w:tcW w:w="4360" w:type="dxa"/>
            <w:hideMark/>
          </w:tcPr>
          <w:p w14:paraId="59106217" w14:textId="77777777" w:rsidR="00B445E7" w:rsidRPr="00FE0871"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FE0871">
              <w:t xml:space="preserve">Minimaal </w:t>
            </w:r>
            <w:r w:rsidRPr="00FE0871">
              <w:rPr>
                <w:u w:val="single"/>
              </w:rPr>
              <w:t>soms</w:t>
            </w:r>
            <w:r w:rsidRPr="00FE0871">
              <w:t xml:space="preserve"> in </w:t>
            </w:r>
            <w:r w:rsidRPr="00FE0871">
              <w:rPr>
                <w:u w:val="single"/>
              </w:rPr>
              <w:t>niet uitnodigende</w:t>
            </w:r>
            <w:r w:rsidRPr="00FE0871">
              <w:t xml:space="preserve"> situaties (3)</w:t>
            </w:r>
          </w:p>
        </w:tc>
        <w:tc>
          <w:tcPr>
            <w:tcW w:w="4300" w:type="dxa"/>
            <w:hideMark/>
          </w:tcPr>
          <w:p w14:paraId="648FE84A" w14:textId="77777777" w:rsidR="00B445E7" w:rsidRPr="00FE0871"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FE0871">
              <w:t xml:space="preserve">Minimaal </w:t>
            </w:r>
            <w:r w:rsidRPr="00FE0871">
              <w:rPr>
                <w:u w:val="single"/>
              </w:rPr>
              <w:t>soms</w:t>
            </w:r>
            <w:r w:rsidRPr="00FE0871">
              <w:t xml:space="preserve"> in </w:t>
            </w:r>
            <w:r w:rsidRPr="00FE0871">
              <w:rPr>
                <w:u w:val="single"/>
              </w:rPr>
              <w:t>niet uitnodigende</w:t>
            </w:r>
            <w:r w:rsidRPr="00FE0871">
              <w:t xml:space="preserve"> situaties (3)</w:t>
            </w:r>
          </w:p>
          <w:p w14:paraId="7FCF5A36" w14:textId="77777777" w:rsidR="00B445E7" w:rsidRPr="00FE0871"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FE0871">
              <w:br/>
              <w:t>(in ieder geval op de ruimtegevende vaardigheden)</w:t>
            </w:r>
          </w:p>
        </w:tc>
      </w:tr>
      <w:tr w:rsidR="00B445E7" w:rsidRPr="00FE0871" w14:paraId="4BD4888E" w14:textId="77777777" w:rsidTr="00152476">
        <w:trPr>
          <w:trHeight w:val="1404"/>
        </w:trPr>
        <w:tc>
          <w:tcPr>
            <w:cnfStyle w:val="001000000000" w:firstRow="0" w:lastRow="0" w:firstColumn="1" w:lastColumn="0" w:oddVBand="0" w:evenVBand="0" w:oddHBand="0" w:evenHBand="0" w:firstRowFirstColumn="0" w:firstRowLastColumn="0" w:lastRowFirstColumn="0" w:lastRowLastColumn="0"/>
            <w:tcW w:w="4060" w:type="dxa"/>
            <w:hideMark/>
          </w:tcPr>
          <w:p w14:paraId="28629055" w14:textId="77777777" w:rsidR="00B445E7" w:rsidRPr="00FE0871" w:rsidRDefault="00B445E7" w:rsidP="00166767">
            <w:pPr>
              <w:pStyle w:val="Geenafstand"/>
            </w:pPr>
            <w:r w:rsidRPr="00FE0871">
              <w:t xml:space="preserve">Regulier </w:t>
            </w:r>
            <w:r>
              <w:t>vo</w:t>
            </w:r>
            <w:r w:rsidRPr="00FE0871">
              <w:t xml:space="preserve"> met </w:t>
            </w:r>
            <w:proofErr w:type="spellStart"/>
            <w:r w:rsidRPr="00FE0871">
              <w:t>lwoo</w:t>
            </w:r>
            <w:proofErr w:type="spellEnd"/>
            <w:r>
              <w:t xml:space="preserve"> of andere vorm van extra </w:t>
            </w:r>
            <w:proofErr w:type="gramStart"/>
            <w:r>
              <w:t>ondersteuning</w:t>
            </w:r>
            <w:r w:rsidRPr="00FE0871">
              <w:t xml:space="preserve"> /</w:t>
            </w:r>
            <w:proofErr w:type="gramEnd"/>
            <w:r w:rsidRPr="00FE0871">
              <w:t xml:space="preserve"> praktijkonderwijs</w:t>
            </w:r>
          </w:p>
        </w:tc>
        <w:tc>
          <w:tcPr>
            <w:tcW w:w="4360" w:type="dxa"/>
            <w:hideMark/>
          </w:tcPr>
          <w:p w14:paraId="6847C9B8" w14:textId="77777777" w:rsidR="00B445E7" w:rsidRPr="000D16AC"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FE0871">
              <w:t xml:space="preserve">Minimaal </w:t>
            </w:r>
            <w:r w:rsidRPr="00FE0871">
              <w:rPr>
                <w:u w:val="single"/>
              </w:rPr>
              <w:t>af en toe</w:t>
            </w:r>
            <w:r w:rsidRPr="00FE0871">
              <w:t xml:space="preserve"> in </w:t>
            </w:r>
            <w:r w:rsidRPr="00FE0871">
              <w:rPr>
                <w:u w:val="single"/>
              </w:rPr>
              <w:t>niet uitnodigende</w:t>
            </w:r>
            <w:r w:rsidRPr="00FE0871">
              <w:t xml:space="preserve"> situaties</w:t>
            </w:r>
            <w:r>
              <w:t xml:space="preserve"> PRO</w:t>
            </w:r>
            <w:r w:rsidRPr="00FE0871">
              <w:t xml:space="preserve"> (2,5)</w:t>
            </w:r>
            <w:r>
              <w:t xml:space="preserve"> </w:t>
            </w:r>
            <w:r w:rsidRPr="000D16AC">
              <w:t>VMBO BB (2,8)</w:t>
            </w:r>
          </w:p>
          <w:p w14:paraId="25128491" w14:textId="77777777" w:rsidR="00B445E7" w:rsidRPr="00FE0871" w:rsidRDefault="00B445E7" w:rsidP="00166767">
            <w:pPr>
              <w:pStyle w:val="Geenafstand"/>
              <w:cnfStyle w:val="000000000000" w:firstRow="0" w:lastRow="0" w:firstColumn="0" w:lastColumn="0" w:oddVBand="0" w:evenVBand="0" w:oddHBand="0" w:evenHBand="0" w:firstRowFirstColumn="0" w:firstRowLastColumn="0" w:lastRowFirstColumn="0" w:lastRowLastColumn="0"/>
            </w:pPr>
          </w:p>
        </w:tc>
        <w:tc>
          <w:tcPr>
            <w:tcW w:w="4300" w:type="dxa"/>
            <w:hideMark/>
          </w:tcPr>
          <w:p w14:paraId="527477A8" w14:textId="77777777" w:rsidR="00B445E7" w:rsidRPr="00FE0871"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FE0871">
              <w:t xml:space="preserve">Minimaal </w:t>
            </w:r>
            <w:r w:rsidRPr="00FE0871">
              <w:rPr>
                <w:u w:val="single"/>
              </w:rPr>
              <w:t>af en toe</w:t>
            </w:r>
            <w:r w:rsidRPr="00FE0871">
              <w:t xml:space="preserve"> in </w:t>
            </w:r>
            <w:r w:rsidRPr="00FE0871">
              <w:rPr>
                <w:u w:val="single"/>
              </w:rPr>
              <w:t xml:space="preserve">niet uitnodigende </w:t>
            </w:r>
            <w:r>
              <w:rPr>
                <w:u w:val="single"/>
              </w:rPr>
              <w:t xml:space="preserve">PRO </w:t>
            </w:r>
            <w:r w:rsidRPr="00FE0871">
              <w:rPr>
                <w:u w:val="single"/>
              </w:rPr>
              <w:t>(2,5)</w:t>
            </w:r>
          </w:p>
          <w:p w14:paraId="591F3EB9" w14:textId="77777777" w:rsidR="00B445E7" w:rsidRPr="000D16AC"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0D16AC">
              <w:t>VMBO BB (2,8)</w:t>
            </w:r>
          </w:p>
          <w:p w14:paraId="1EB61F1E" w14:textId="77777777" w:rsidR="00B445E7" w:rsidRPr="00FE0871" w:rsidRDefault="00B445E7" w:rsidP="00166767">
            <w:pPr>
              <w:pStyle w:val="Geenafstand"/>
              <w:cnfStyle w:val="000000000000" w:firstRow="0" w:lastRow="0" w:firstColumn="0" w:lastColumn="0" w:oddVBand="0" w:evenVBand="0" w:oddHBand="0" w:evenHBand="0" w:firstRowFirstColumn="0" w:firstRowLastColumn="0" w:lastRowFirstColumn="0" w:lastRowLastColumn="0"/>
            </w:pPr>
            <w:r w:rsidRPr="00FE0871">
              <w:br/>
              <w:t>(in ieder geval op de ruimtegevende vaardigheden)</w:t>
            </w:r>
          </w:p>
        </w:tc>
      </w:tr>
      <w:tr w:rsidR="00B445E7" w:rsidRPr="00FE0871" w14:paraId="00D9208A" w14:textId="77777777" w:rsidTr="00152476">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4060" w:type="dxa"/>
            <w:hideMark/>
          </w:tcPr>
          <w:p w14:paraId="33879471" w14:textId="77777777" w:rsidR="00B445E7" w:rsidRPr="00FE0871" w:rsidRDefault="00B445E7" w:rsidP="00166767">
            <w:pPr>
              <w:pStyle w:val="Geenafstand"/>
            </w:pPr>
            <w:r w:rsidRPr="00FE0871">
              <w:t>V</w:t>
            </w:r>
            <w:r>
              <w:t>so</w:t>
            </w:r>
            <w:r w:rsidRPr="00FE0871">
              <w:t xml:space="preserve"> (alle niveaus)</w:t>
            </w:r>
          </w:p>
        </w:tc>
        <w:tc>
          <w:tcPr>
            <w:tcW w:w="4360" w:type="dxa"/>
            <w:hideMark/>
          </w:tcPr>
          <w:p w14:paraId="73567941" w14:textId="77777777" w:rsidR="00B445E7" w:rsidRPr="00FE0871"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FE0871">
              <w:t>Bij voorkeur minimaal in uitnodigende situaties (2)</w:t>
            </w:r>
          </w:p>
        </w:tc>
        <w:tc>
          <w:tcPr>
            <w:tcW w:w="4300" w:type="dxa"/>
            <w:hideMark/>
          </w:tcPr>
          <w:p w14:paraId="5776BA62" w14:textId="77777777" w:rsidR="00B445E7" w:rsidRPr="00FE0871" w:rsidRDefault="00B445E7" w:rsidP="00166767">
            <w:pPr>
              <w:pStyle w:val="Geenafstand"/>
              <w:cnfStyle w:val="000000100000" w:firstRow="0" w:lastRow="0" w:firstColumn="0" w:lastColumn="0" w:oddVBand="0" w:evenVBand="0" w:oddHBand="1" w:evenHBand="0" w:firstRowFirstColumn="0" w:firstRowLastColumn="0" w:lastRowFirstColumn="0" w:lastRowLastColumn="0"/>
            </w:pPr>
            <w:r w:rsidRPr="00FE0871">
              <w:t>Bij voorkeur minimaal in uitnodigende situaties (2)</w:t>
            </w:r>
          </w:p>
        </w:tc>
      </w:tr>
    </w:tbl>
    <w:p w14:paraId="24C206EE" w14:textId="77777777" w:rsidR="00B445E7" w:rsidRDefault="00B445E7" w:rsidP="00B445E7">
      <w:pPr>
        <w:pStyle w:val="Geenafstand"/>
        <w:rPr>
          <w:b/>
          <w:bCs/>
        </w:rPr>
      </w:pPr>
    </w:p>
    <w:p w14:paraId="4290A62A" w14:textId="3B156C40" w:rsidR="00B445E7" w:rsidRPr="00D76FD2" w:rsidRDefault="00B445E7" w:rsidP="00983C28">
      <w:pPr>
        <w:pStyle w:val="Geenafstand"/>
        <w:numPr>
          <w:ilvl w:val="0"/>
          <w:numId w:val="6"/>
        </w:numPr>
      </w:pPr>
      <w:r w:rsidRPr="00D76FD2">
        <w:t>Dit zijn richtlijnen die je handelingsgericht gebruikt</w:t>
      </w:r>
      <w:r w:rsidR="00C913C8">
        <w:t>; het zijn geen vaste</w:t>
      </w:r>
      <w:r w:rsidRPr="00D76FD2">
        <w:t xml:space="preserve"> normen! </w:t>
      </w:r>
    </w:p>
    <w:p w14:paraId="42436619" w14:textId="77777777" w:rsidR="00B445E7" w:rsidRPr="00D76FD2" w:rsidRDefault="00B445E7" w:rsidP="00983C28">
      <w:pPr>
        <w:pStyle w:val="Geenafstand"/>
        <w:numPr>
          <w:ilvl w:val="0"/>
          <w:numId w:val="6"/>
        </w:numPr>
      </w:pPr>
      <w:r w:rsidRPr="00D76FD2">
        <w:t>Bij kleuters wordt vaak een lager streefdoel gesteld (bijvoorbeeld ‘2’)</w:t>
      </w:r>
    </w:p>
    <w:p w14:paraId="2EB09E28" w14:textId="77777777" w:rsidR="00B445E7" w:rsidRPr="00D76FD2" w:rsidRDefault="00B445E7" w:rsidP="00983C28">
      <w:pPr>
        <w:pStyle w:val="Geenafstand"/>
        <w:numPr>
          <w:ilvl w:val="0"/>
          <w:numId w:val="6"/>
        </w:numPr>
      </w:pPr>
      <w:r w:rsidRPr="00D76FD2">
        <w:t>In de middenbouw van het SO signaleer je al of leerlingen lager dan het streefniveau scoren. Je gaat dan gerichte interventies kiezen en uitvoeren om te kijken of je de leerling zelfstandiger kunt maken.</w:t>
      </w:r>
    </w:p>
    <w:p w14:paraId="326AA769" w14:textId="77777777" w:rsidR="00C913C8" w:rsidRPr="009E0773" w:rsidRDefault="00C913C8" w:rsidP="00C913C8">
      <w:pPr>
        <w:numPr>
          <w:ilvl w:val="0"/>
          <w:numId w:val="6"/>
        </w:numPr>
        <w:spacing w:line="240" w:lineRule="auto"/>
        <w:rPr>
          <w:bCs/>
        </w:rPr>
      </w:pPr>
      <w:r w:rsidRPr="00010F90">
        <w:rPr>
          <w:bCs/>
        </w:rPr>
        <w:t>Stel de uitstroombestemming pas naar beneden bij nadat minimaal 1,5 jaar (drie planperiodes) passende interventies zijn uitgevoerd en onvoldoende effect hebben gehad. Blijf ook na een bijstelling alert op veranderende omstandigheden die mogelijk meer zelfstandigheid van de leerling toelaten.</w:t>
      </w:r>
      <w:r>
        <w:rPr>
          <w:bCs/>
        </w:rPr>
        <w:t xml:space="preserve"> </w:t>
      </w:r>
      <w:r w:rsidRPr="009E0773">
        <w:rPr>
          <w:bCs/>
        </w:rPr>
        <w:t>Je blijft ambitieus.</w:t>
      </w:r>
    </w:p>
    <w:p w14:paraId="29A972F7" w14:textId="77777777" w:rsidR="00B445E7" w:rsidRPr="00D76FD2" w:rsidRDefault="00B445E7" w:rsidP="00983C28">
      <w:pPr>
        <w:pStyle w:val="Geenafstand"/>
        <w:numPr>
          <w:ilvl w:val="0"/>
          <w:numId w:val="6"/>
        </w:numPr>
      </w:pPr>
      <w:r w:rsidRPr="00D76FD2">
        <w:t xml:space="preserve">Wanneer in het laatste jaar blijkt dat een leerling ondanks meerdere jaren gerichte interventies (te) weinig groei heeft laten zien, en afhankelijk blijft van ondersteuning, kijk je hoe een leerling zo goed mogelijk overdraagt aan de volgende </w:t>
      </w:r>
      <w:proofErr w:type="gramStart"/>
      <w:r w:rsidRPr="00D76FD2">
        <w:t>school /</w:t>
      </w:r>
      <w:proofErr w:type="gramEnd"/>
      <w:r w:rsidRPr="00D76FD2">
        <w:t xml:space="preserve"> werkomgeving (al dan niet dagbesteding). </w:t>
      </w:r>
      <w:r w:rsidRPr="00D76FD2">
        <w:br/>
        <w:t xml:space="preserve">Als de ondersteuning gewaarborgd wordt, kun je een leerling vaak wel naar een hoger </w:t>
      </w:r>
      <w:proofErr w:type="spellStart"/>
      <w:r w:rsidRPr="00D76FD2">
        <w:t>uistroomniveau</w:t>
      </w:r>
      <w:proofErr w:type="spellEnd"/>
      <w:r w:rsidRPr="00D76FD2">
        <w:t xml:space="preserve"> laten gaan, ook al heeft hij/zij meer ondersteuning nodig op sociaal-emotioneel gebied. </w:t>
      </w:r>
    </w:p>
    <w:p w14:paraId="3BEA3A98" w14:textId="77777777" w:rsidR="00724B14" w:rsidRDefault="00724B14" w:rsidP="00734749">
      <w:pPr>
        <w:pStyle w:val="Geenafstand"/>
        <w:spacing w:line="240" w:lineRule="auto"/>
        <w:ind w:left="10"/>
        <w:rPr>
          <w:i/>
        </w:rPr>
      </w:pPr>
    </w:p>
    <w:p w14:paraId="38FBB095" w14:textId="55CA191E" w:rsidR="00700DD0" w:rsidRDefault="009B0AE5" w:rsidP="00700DD0">
      <w:pPr>
        <w:pStyle w:val="Geenafstand"/>
        <w:rPr>
          <w:bCs/>
        </w:rPr>
      </w:pPr>
      <w:r w:rsidRPr="009B0AE5">
        <w:rPr>
          <w:bCs/>
        </w:rPr>
        <w:t>N.B. Voor uitstroom naar het pro zijn twee streefniveaus beschreven (in de tabel voor leerroute 1-5 en in de tabel voor leerroute 4b-7). Dit hangt samen met de setting waarin de leerling op dat moment onderwijs volgt.</w:t>
      </w:r>
    </w:p>
    <w:p w14:paraId="2AB21700" w14:textId="48FF9F9A" w:rsidR="00700DD0" w:rsidRDefault="00700DD0" w:rsidP="00700DD0">
      <w:pPr>
        <w:pStyle w:val="Geenafstand"/>
        <w:numPr>
          <w:ilvl w:val="0"/>
          <w:numId w:val="12"/>
        </w:numPr>
        <w:rPr>
          <w:bCs/>
        </w:rPr>
      </w:pPr>
      <w:r>
        <w:rPr>
          <w:bCs/>
        </w:rPr>
        <w:t xml:space="preserve">Wanneer een leerling nu in een ZML-klas zit en </w:t>
      </w:r>
      <w:r w:rsidR="00BD10A6" w:rsidRPr="00BD10A6">
        <w:rPr>
          <w:bCs/>
        </w:rPr>
        <w:t>een pro-advies krijgt, moet de leerling relatief sterk en zelfstandig functioneren op sociaal gebied</w:t>
      </w:r>
      <w:r>
        <w:rPr>
          <w:bCs/>
        </w:rPr>
        <w:t xml:space="preserve">, omdat de leerling wat betreft cognitieve mogelijkheden het waarschijnlijk pittig gaat krijgen op het pro. Ook was de omgeving tot nu toe best beschermend, en zal er op sociaal gebied meer van de leerling gevraagd gaan worden. </w:t>
      </w:r>
    </w:p>
    <w:p w14:paraId="0D2930CC" w14:textId="77777777" w:rsidR="00700DD0" w:rsidRDefault="00700DD0" w:rsidP="00700DD0">
      <w:pPr>
        <w:pStyle w:val="Geenafstand"/>
        <w:numPr>
          <w:ilvl w:val="0"/>
          <w:numId w:val="12"/>
        </w:numPr>
        <w:rPr>
          <w:bCs/>
        </w:rPr>
      </w:pPr>
      <w:r>
        <w:rPr>
          <w:bCs/>
        </w:rPr>
        <w:t xml:space="preserve">Wanneer een leerling nu in een </w:t>
      </w:r>
      <w:proofErr w:type="spellStart"/>
      <w:r>
        <w:rPr>
          <w:bCs/>
        </w:rPr>
        <w:t>sbo</w:t>
      </w:r>
      <w:proofErr w:type="spellEnd"/>
      <w:r>
        <w:rPr>
          <w:bCs/>
        </w:rPr>
        <w:t>/</w:t>
      </w:r>
      <w:proofErr w:type="spellStart"/>
      <w:r>
        <w:rPr>
          <w:bCs/>
        </w:rPr>
        <w:t>so</w:t>
      </w:r>
      <w:proofErr w:type="spellEnd"/>
      <w:r>
        <w:rPr>
          <w:bCs/>
        </w:rPr>
        <w:t xml:space="preserve"> (IQ&gt;70)-klas zit en een pro-advies krijgt, loopt de leerling mogelijk nu al op zijn tenen op cognitief en sociaal gebied. Wanneer die leerling start op het pro, zal de omgeving mogelijk als meer beschermend worden ervaren. Je wilt dat die leerling(en) minimaal de sociale vaardigheden laten zien in makkelijke/uitnodigende situaties in een </w:t>
      </w:r>
      <w:proofErr w:type="spellStart"/>
      <w:r>
        <w:rPr>
          <w:bCs/>
        </w:rPr>
        <w:t>sbo</w:t>
      </w:r>
      <w:proofErr w:type="spellEnd"/>
      <w:r>
        <w:rPr>
          <w:bCs/>
        </w:rPr>
        <w:t>-</w:t>
      </w:r>
      <w:proofErr w:type="spellStart"/>
      <w:r>
        <w:rPr>
          <w:bCs/>
        </w:rPr>
        <w:t>so</w:t>
      </w:r>
      <w:proofErr w:type="spellEnd"/>
      <w:r>
        <w:rPr>
          <w:bCs/>
        </w:rPr>
        <w:t xml:space="preserve">-setting. </w:t>
      </w:r>
    </w:p>
    <w:p w14:paraId="5E9298C5" w14:textId="77777777" w:rsidR="00700DD0" w:rsidRPr="00700DD0" w:rsidRDefault="00700DD0" w:rsidP="00734749">
      <w:pPr>
        <w:pStyle w:val="Geenafstand"/>
        <w:spacing w:line="240" w:lineRule="auto"/>
        <w:ind w:left="10"/>
        <w:rPr>
          <w:iCs/>
        </w:rPr>
      </w:pPr>
    </w:p>
    <w:p w14:paraId="7C2D7450" w14:textId="77777777" w:rsidR="00724B14" w:rsidRDefault="00724B14" w:rsidP="00734749">
      <w:pPr>
        <w:pStyle w:val="Geenafstand"/>
        <w:spacing w:line="240" w:lineRule="auto"/>
        <w:ind w:left="10"/>
        <w:rPr>
          <w:i/>
        </w:rPr>
      </w:pPr>
    </w:p>
    <w:p w14:paraId="637B0012" w14:textId="1F8C7AE9" w:rsidR="00350805" w:rsidRDefault="00350805" w:rsidP="00734749">
      <w:pPr>
        <w:pStyle w:val="Geenafstand"/>
        <w:spacing w:line="240" w:lineRule="auto"/>
        <w:ind w:left="10"/>
        <w:rPr>
          <w:b/>
          <w:bCs/>
          <w:iCs/>
        </w:rPr>
      </w:pPr>
      <w:r>
        <w:rPr>
          <w:b/>
          <w:bCs/>
          <w:iCs/>
        </w:rPr>
        <w:t xml:space="preserve">Stap 2: formuleer in het OPP van de leerlingen welk streefniveau geldt voor de betreffende leerling. </w:t>
      </w:r>
    </w:p>
    <w:p w14:paraId="0FD633ED" w14:textId="77777777" w:rsidR="00350805" w:rsidRDefault="00350805" w:rsidP="00734749">
      <w:pPr>
        <w:pStyle w:val="Geenafstand"/>
        <w:spacing w:line="240" w:lineRule="auto"/>
        <w:ind w:left="10"/>
        <w:rPr>
          <w:b/>
          <w:bCs/>
          <w:iCs/>
        </w:rPr>
      </w:pPr>
    </w:p>
    <w:p w14:paraId="44CB11E2" w14:textId="5F8414D1" w:rsidR="00350805" w:rsidRDefault="001D4996" w:rsidP="00734749">
      <w:pPr>
        <w:pStyle w:val="Geenafstand"/>
        <w:spacing w:line="240" w:lineRule="auto"/>
        <w:ind w:left="10"/>
        <w:rPr>
          <w:iCs/>
        </w:rPr>
      </w:pPr>
      <w:r>
        <w:rPr>
          <w:iCs/>
        </w:rPr>
        <w:t>De streefniveaus inclusief duid</w:t>
      </w:r>
      <w:r w:rsidR="00E80F47">
        <w:rPr>
          <w:iCs/>
        </w:rPr>
        <w:t>e</w:t>
      </w:r>
      <w:r>
        <w:rPr>
          <w:iCs/>
        </w:rPr>
        <w:t>lijke onderbouwing zijn</w:t>
      </w:r>
      <w:r w:rsidR="00354527">
        <w:rPr>
          <w:iCs/>
        </w:rPr>
        <w:t xml:space="preserve"> heel belangrijk!</w:t>
      </w:r>
      <w:r w:rsidR="00354527">
        <w:rPr>
          <w:iCs/>
        </w:rPr>
        <w:br/>
        <w:t xml:space="preserve">Je vergelijkt namelijk op leerling-, groeps- en schoolniveau in hoeverre de gestelde </w:t>
      </w:r>
      <w:r>
        <w:rPr>
          <w:iCs/>
        </w:rPr>
        <w:t xml:space="preserve">streefniveaus zijn behaald. </w:t>
      </w:r>
    </w:p>
    <w:p w14:paraId="6543E58B" w14:textId="0FF32C59" w:rsidR="001D4996" w:rsidRDefault="001D4996" w:rsidP="00734749">
      <w:pPr>
        <w:pStyle w:val="Geenafstand"/>
        <w:spacing w:line="240" w:lineRule="auto"/>
        <w:ind w:left="10"/>
        <w:rPr>
          <w:iCs/>
        </w:rPr>
      </w:pPr>
      <w:r>
        <w:rPr>
          <w:iCs/>
        </w:rPr>
        <w:br/>
        <w:t xml:space="preserve">Uitgangspunt is dat je de streefniveaus opneemt die passen bij de uitstroombestemming van de leerling. </w:t>
      </w:r>
    </w:p>
    <w:p w14:paraId="19D8CAA1" w14:textId="77777777" w:rsidR="00A045F6" w:rsidRDefault="00A045F6" w:rsidP="00734749">
      <w:pPr>
        <w:pStyle w:val="Geenafstand"/>
        <w:spacing w:line="240" w:lineRule="auto"/>
        <w:ind w:left="10"/>
        <w:rPr>
          <w:iCs/>
        </w:rPr>
      </w:pPr>
      <w:r w:rsidRPr="00A045F6">
        <w:rPr>
          <w:iCs/>
        </w:rPr>
        <w:t xml:space="preserve">Wanneer langere tijd blijkt dat het streefniveau (nog) te hoog gegrepen is, kijk je eerst welke passende interventies nodig zijn. Deze interventies verantwoord je in opeenvolgende </w:t>
      </w:r>
      <w:proofErr w:type="spellStart"/>
      <w:r w:rsidRPr="00A045F6">
        <w:rPr>
          <w:iCs/>
        </w:rPr>
        <w:t>OPP’s</w:t>
      </w:r>
      <w:proofErr w:type="spellEnd"/>
      <w:r w:rsidRPr="00A045F6">
        <w:rPr>
          <w:iCs/>
        </w:rPr>
        <w:t xml:space="preserve"> en voer je uit. Blijft het streefniveau ondanks deze interventies te hoog, dan mag je een </w:t>
      </w:r>
      <w:proofErr w:type="spellStart"/>
      <w:r w:rsidRPr="00A045F6">
        <w:rPr>
          <w:iCs/>
        </w:rPr>
        <w:t>leerlingspecifiek</w:t>
      </w:r>
      <w:proofErr w:type="spellEnd"/>
      <w:r w:rsidRPr="00A045F6">
        <w:rPr>
          <w:iCs/>
        </w:rPr>
        <w:t xml:space="preserve"> streefniveau formuleren.</w:t>
      </w:r>
    </w:p>
    <w:p w14:paraId="58086426" w14:textId="7DD2C4E7" w:rsidR="005624D0" w:rsidRDefault="005624D0" w:rsidP="00734749">
      <w:pPr>
        <w:pStyle w:val="Geenafstand"/>
        <w:spacing w:line="240" w:lineRule="auto"/>
        <w:ind w:left="10"/>
        <w:rPr>
          <w:iCs/>
        </w:rPr>
      </w:pPr>
      <w:r>
        <w:rPr>
          <w:iCs/>
        </w:rPr>
        <w:br/>
        <w:t>Let op!</w:t>
      </w:r>
    </w:p>
    <w:p w14:paraId="0DA6643C" w14:textId="1577EF14" w:rsidR="005624D0" w:rsidRDefault="00F620C5" w:rsidP="005624D0">
      <w:pPr>
        <w:pStyle w:val="Geenafstand"/>
        <w:numPr>
          <w:ilvl w:val="0"/>
          <w:numId w:val="5"/>
        </w:numPr>
        <w:spacing w:line="240" w:lineRule="auto"/>
        <w:rPr>
          <w:iCs/>
        </w:rPr>
      </w:pPr>
      <w:r>
        <w:rPr>
          <w:iCs/>
        </w:rPr>
        <w:t>D</w:t>
      </w:r>
      <w:r w:rsidR="005624D0">
        <w:rPr>
          <w:iCs/>
        </w:rPr>
        <w:t>e onderbouwing is cruciaal.</w:t>
      </w:r>
    </w:p>
    <w:p w14:paraId="7C461C96" w14:textId="0109A628" w:rsidR="005624D0" w:rsidRDefault="005624D0" w:rsidP="005624D0">
      <w:pPr>
        <w:pStyle w:val="Geenafstand"/>
        <w:numPr>
          <w:ilvl w:val="0"/>
          <w:numId w:val="5"/>
        </w:numPr>
        <w:spacing w:line="240" w:lineRule="auto"/>
        <w:rPr>
          <w:iCs/>
        </w:rPr>
      </w:pPr>
      <w:r>
        <w:rPr>
          <w:iCs/>
        </w:rPr>
        <w:t xml:space="preserve">Het mag nooit komen door tekortschietend </w:t>
      </w:r>
      <w:proofErr w:type="gramStart"/>
      <w:r>
        <w:rPr>
          <w:iCs/>
        </w:rPr>
        <w:t>onderwijs /</w:t>
      </w:r>
      <w:proofErr w:type="gramEnd"/>
      <w:r>
        <w:rPr>
          <w:iCs/>
        </w:rPr>
        <w:t xml:space="preserve"> ontoereikende ondersteuning</w:t>
      </w:r>
    </w:p>
    <w:p w14:paraId="0EC0E4C3" w14:textId="653FFCA2" w:rsidR="005624D0" w:rsidRDefault="005624D0" w:rsidP="005624D0">
      <w:pPr>
        <w:pStyle w:val="Geenafstand"/>
        <w:numPr>
          <w:ilvl w:val="0"/>
          <w:numId w:val="5"/>
        </w:numPr>
        <w:spacing w:line="240" w:lineRule="auto"/>
        <w:rPr>
          <w:iCs/>
        </w:rPr>
      </w:pPr>
      <w:r>
        <w:rPr>
          <w:iCs/>
        </w:rPr>
        <w:t>Er dient aangetoond te worden welke interventies zijn gedaan</w:t>
      </w:r>
      <w:r w:rsidR="007E3E6C">
        <w:rPr>
          <w:iCs/>
        </w:rPr>
        <w:t xml:space="preserve"> en wat het effect was</w:t>
      </w:r>
    </w:p>
    <w:p w14:paraId="31AE5236" w14:textId="73FEA494" w:rsidR="005624D0" w:rsidRDefault="007E3E6C" w:rsidP="005624D0">
      <w:pPr>
        <w:pStyle w:val="Geenafstand"/>
        <w:numPr>
          <w:ilvl w:val="0"/>
          <w:numId w:val="5"/>
        </w:numPr>
        <w:spacing w:line="240" w:lineRule="auto"/>
        <w:rPr>
          <w:iCs/>
        </w:rPr>
      </w:pPr>
      <w:r>
        <w:rPr>
          <w:iCs/>
        </w:rPr>
        <w:t>Ouders/verzorgers en de leerling zelf zijn betrokken geweest bij het opstellen van het aangepaste streefniveau</w:t>
      </w:r>
    </w:p>
    <w:p w14:paraId="19770936" w14:textId="5B873802" w:rsidR="007E3E6C" w:rsidRPr="00350805" w:rsidRDefault="00F620C5" w:rsidP="005624D0">
      <w:pPr>
        <w:pStyle w:val="Geenafstand"/>
        <w:numPr>
          <w:ilvl w:val="0"/>
          <w:numId w:val="5"/>
        </w:numPr>
        <w:spacing w:line="240" w:lineRule="auto"/>
        <w:rPr>
          <w:iCs/>
        </w:rPr>
      </w:pPr>
      <w:r>
        <w:rPr>
          <w:iCs/>
        </w:rPr>
        <w:t>Er wordt goed gemonitord of de uitstroombestemming haalbaar blijf</w:t>
      </w:r>
      <w:r w:rsidR="00413526">
        <w:rPr>
          <w:iCs/>
        </w:rPr>
        <w:t>t</w:t>
      </w:r>
      <w:r>
        <w:rPr>
          <w:iCs/>
        </w:rPr>
        <w:t xml:space="preserve">. Indien nodig zal die moeten worden bijgesteld. </w:t>
      </w:r>
    </w:p>
    <w:p w14:paraId="293BD57D" w14:textId="77777777" w:rsidR="00350805" w:rsidRDefault="00350805" w:rsidP="00734749">
      <w:pPr>
        <w:pStyle w:val="Geenafstand"/>
        <w:spacing w:line="240" w:lineRule="auto"/>
        <w:ind w:left="10"/>
        <w:rPr>
          <w:b/>
          <w:bCs/>
          <w:iCs/>
        </w:rPr>
      </w:pPr>
    </w:p>
    <w:p w14:paraId="336346FB" w14:textId="00BE8D35" w:rsidR="00734749" w:rsidRDefault="00C94222" w:rsidP="00734749">
      <w:pPr>
        <w:pStyle w:val="Geenafstand"/>
        <w:spacing w:line="240" w:lineRule="auto"/>
        <w:ind w:left="10"/>
        <w:rPr>
          <w:b/>
          <w:bCs/>
          <w:iCs/>
        </w:rPr>
      </w:pPr>
      <w:r w:rsidRPr="007623A7">
        <w:rPr>
          <w:b/>
          <w:bCs/>
          <w:iCs/>
        </w:rPr>
        <w:t xml:space="preserve">Stap </w:t>
      </w:r>
      <w:r w:rsidR="00350805">
        <w:rPr>
          <w:b/>
          <w:bCs/>
          <w:iCs/>
        </w:rPr>
        <w:t>3</w:t>
      </w:r>
      <w:r w:rsidRPr="007623A7">
        <w:rPr>
          <w:b/>
          <w:bCs/>
          <w:iCs/>
        </w:rPr>
        <w:t xml:space="preserve">: </w:t>
      </w:r>
      <w:r w:rsidR="007623A7">
        <w:rPr>
          <w:b/>
          <w:bCs/>
          <w:iCs/>
        </w:rPr>
        <w:t>B</w:t>
      </w:r>
      <w:r w:rsidRPr="007623A7">
        <w:rPr>
          <w:b/>
          <w:bCs/>
          <w:iCs/>
        </w:rPr>
        <w:t>epaal per leerling of het</w:t>
      </w:r>
      <w:r w:rsidR="00A316A4" w:rsidRPr="007623A7">
        <w:rPr>
          <w:b/>
          <w:bCs/>
          <w:iCs/>
        </w:rPr>
        <w:t xml:space="preserve"> minimumniveau én</w:t>
      </w:r>
      <w:r w:rsidRPr="007623A7">
        <w:rPr>
          <w:b/>
          <w:bCs/>
          <w:iCs/>
        </w:rPr>
        <w:t xml:space="preserve"> streefniveau is behaald</w:t>
      </w:r>
      <w:r w:rsidR="00415681">
        <w:rPr>
          <w:b/>
          <w:bCs/>
          <w:iCs/>
        </w:rPr>
        <w:t xml:space="preserve"> (o.a. SKA3 e</w:t>
      </w:r>
      <w:r w:rsidR="00112FE4">
        <w:rPr>
          <w:b/>
          <w:bCs/>
          <w:iCs/>
        </w:rPr>
        <w:t>n OP2)</w:t>
      </w:r>
    </w:p>
    <w:p w14:paraId="06C00076" w14:textId="77777777" w:rsidR="00724B14" w:rsidRDefault="00724B14" w:rsidP="00734749">
      <w:pPr>
        <w:pStyle w:val="Geenafstand"/>
        <w:spacing w:line="240" w:lineRule="auto"/>
        <w:ind w:left="10"/>
        <w:rPr>
          <w:b/>
          <w:bCs/>
          <w:iCs/>
        </w:rPr>
      </w:pPr>
    </w:p>
    <w:p w14:paraId="03FF97AF" w14:textId="0262AF6C" w:rsidR="00724B14" w:rsidRPr="00964C25" w:rsidRDefault="007E5AFE" w:rsidP="00734749">
      <w:pPr>
        <w:pStyle w:val="Geenafstand"/>
        <w:spacing w:line="240" w:lineRule="auto"/>
        <w:ind w:left="10"/>
        <w:rPr>
          <w:iCs/>
          <w:u w:val="single"/>
        </w:rPr>
      </w:pPr>
      <w:r w:rsidRPr="00964C25">
        <w:rPr>
          <w:iCs/>
          <w:u w:val="single"/>
        </w:rPr>
        <w:t xml:space="preserve">Variant 1: kijk </w:t>
      </w:r>
      <w:r w:rsidRPr="00964C25">
        <w:rPr>
          <w:b/>
          <w:bCs/>
          <w:iCs/>
          <w:u w:val="single"/>
        </w:rPr>
        <w:t xml:space="preserve">per </w:t>
      </w:r>
      <w:proofErr w:type="spellStart"/>
      <w:r w:rsidRPr="00964C25">
        <w:rPr>
          <w:b/>
          <w:bCs/>
          <w:iCs/>
          <w:u w:val="single"/>
        </w:rPr>
        <w:t>Zien!aspect</w:t>
      </w:r>
      <w:proofErr w:type="spellEnd"/>
      <w:r w:rsidRPr="00964C25">
        <w:rPr>
          <w:iCs/>
          <w:u w:val="single"/>
        </w:rPr>
        <w:t xml:space="preserve"> of het </w:t>
      </w:r>
      <w:r w:rsidR="007B3ADA">
        <w:rPr>
          <w:iCs/>
          <w:u w:val="single"/>
        </w:rPr>
        <w:t>streef</w:t>
      </w:r>
      <w:r w:rsidRPr="00964C25">
        <w:rPr>
          <w:iCs/>
          <w:u w:val="single"/>
        </w:rPr>
        <w:t xml:space="preserve">niveau is behaald. </w:t>
      </w:r>
    </w:p>
    <w:p w14:paraId="7184DB5C" w14:textId="55F732B1" w:rsidR="007E5AFE" w:rsidRDefault="007E5AFE" w:rsidP="00734749">
      <w:pPr>
        <w:pStyle w:val="Geenafstand"/>
        <w:spacing w:line="240" w:lineRule="auto"/>
        <w:ind w:left="10"/>
        <w:rPr>
          <w:iCs/>
        </w:rPr>
      </w:pPr>
      <w:r>
        <w:rPr>
          <w:iCs/>
        </w:rPr>
        <w:t xml:space="preserve">Gebruik hiervoor het </w:t>
      </w:r>
      <w:r w:rsidR="00964C25">
        <w:rPr>
          <w:iCs/>
        </w:rPr>
        <w:t xml:space="preserve">Excelbestand dat beschikbaar is. </w:t>
      </w:r>
    </w:p>
    <w:p w14:paraId="5200BC96" w14:textId="7FCB0CB8" w:rsidR="00964C25" w:rsidRDefault="00964C25" w:rsidP="00734749">
      <w:pPr>
        <w:pStyle w:val="Geenafstand"/>
        <w:spacing w:line="240" w:lineRule="auto"/>
        <w:ind w:left="10"/>
        <w:rPr>
          <w:iCs/>
        </w:rPr>
      </w:pPr>
      <w:r>
        <w:rPr>
          <w:iCs/>
        </w:rPr>
        <w:t xml:space="preserve">Zie verderop in dit document. </w:t>
      </w:r>
    </w:p>
    <w:p w14:paraId="076D3E0E" w14:textId="77777777" w:rsidR="007E5AFE" w:rsidRPr="007E5AFE" w:rsidRDefault="007E5AFE" w:rsidP="00734749">
      <w:pPr>
        <w:pStyle w:val="Geenafstand"/>
        <w:spacing w:line="240" w:lineRule="auto"/>
        <w:ind w:left="10"/>
        <w:rPr>
          <w:iCs/>
        </w:rPr>
      </w:pPr>
    </w:p>
    <w:p w14:paraId="56F84063" w14:textId="7846A94E" w:rsidR="007E5AFE" w:rsidRPr="00964C25" w:rsidRDefault="007E5AFE" w:rsidP="00964C25">
      <w:pPr>
        <w:pStyle w:val="Geenafstand"/>
        <w:spacing w:line="240" w:lineRule="auto"/>
        <w:ind w:left="10"/>
        <w:jc w:val="both"/>
        <w:rPr>
          <w:iCs/>
          <w:u w:val="single"/>
        </w:rPr>
      </w:pPr>
      <w:r w:rsidRPr="00964C25">
        <w:rPr>
          <w:iCs/>
          <w:u w:val="single"/>
        </w:rPr>
        <w:t xml:space="preserve">Variant 2: bepaal per leerling </w:t>
      </w:r>
      <w:r w:rsidRPr="00964C25">
        <w:rPr>
          <w:b/>
          <w:bCs/>
          <w:iCs/>
          <w:u w:val="single"/>
        </w:rPr>
        <w:t xml:space="preserve">voor het totaal van alle </w:t>
      </w:r>
      <w:proofErr w:type="spellStart"/>
      <w:r w:rsidRPr="00964C25">
        <w:rPr>
          <w:b/>
          <w:bCs/>
          <w:iCs/>
          <w:u w:val="single"/>
        </w:rPr>
        <w:t>Zien!aspecten</w:t>
      </w:r>
      <w:proofErr w:type="spellEnd"/>
      <w:r w:rsidRPr="00964C25">
        <w:rPr>
          <w:iCs/>
          <w:u w:val="single"/>
        </w:rPr>
        <w:t xml:space="preserve"> of het </w:t>
      </w:r>
      <w:r w:rsidR="007966EA">
        <w:rPr>
          <w:iCs/>
          <w:u w:val="single"/>
        </w:rPr>
        <w:t>streef</w:t>
      </w:r>
      <w:r w:rsidRPr="00964C25">
        <w:rPr>
          <w:iCs/>
          <w:u w:val="single"/>
        </w:rPr>
        <w:t xml:space="preserve">niveau is behaald. </w:t>
      </w:r>
    </w:p>
    <w:p w14:paraId="2A951A54" w14:textId="77777777" w:rsidR="008B3115" w:rsidRDefault="00964C25" w:rsidP="00734749">
      <w:pPr>
        <w:pStyle w:val="Geenafstand"/>
        <w:spacing w:line="240" w:lineRule="auto"/>
        <w:ind w:left="10"/>
        <w:rPr>
          <w:iCs/>
        </w:rPr>
      </w:pPr>
      <w:r w:rsidRPr="00964C25">
        <w:rPr>
          <w:iCs/>
        </w:rPr>
        <w:t>Doe dit in ieder geval voor de schoolverlaters.</w:t>
      </w:r>
    </w:p>
    <w:p w14:paraId="316D4E34" w14:textId="77777777" w:rsidR="008B3115" w:rsidRDefault="008B3115" w:rsidP="008B3115">
      <w:pPr>
        <w:pStyle w:val="Geenafstand"/>
        <w:spacing w:line="240" w:lineRule="auto"/>
        <w:ind w:left="10"/>
        <w:rPr>
          <w:b/>
          <w:bCs/>
          <w:iCs/>
        </w:rPr>
      </w:pPr>
    </w:p>
    <w:p w14:paraId="493006EF" w14:textId="5E707AF0" w:rsidR="008B3115" w:rsidRPr="008B3115" w:rsidRDefault="008B3115" w:rsidP="008B3115">
      <w:pPr>
        <w:pStyle w:val="Geenafstand"/>
        <w:spacing w:line="240" w:lineRule="auto"/>
        <w:ind w:left="10"/>
        <w:rPr>
          <w:iCs/>
        </w:rPr>
      </w:pPr>
      <w:r w:rsidRPr="008B3115">
        <w:rPr>
          <w:iCs/>
        </w:rPr>
        <w:t>Hoe bepaal je of je kunt zeggen ‘</w:t>
      </w:r>
      <w:proofErr w:type="gramStart"/>
      <w:r w:rsidRPr="008B3115">
        <w:rPr>
          <w:iCs/>
        </w:rPr>
        <w:t>conform</w:t>
      </w:r>
      <w:proofErr w:type="gramEnd"/>
      <w:r w:rsidRPr="008B3115">
        <w:rPr>
          <w:iCs/>
        </w:rPr>
        <w:t xml:space="preserve"> streef</w:t>
      </w:r>
      <w:r w:rsidR="007B3ADA">
        <w:rPr>
          <w:iCs/>
        </w:rPr>
        <w:t>niveau</w:t>
      </w:r>
      <w:r w:rsidRPr="008B3115">
        <w:rPr>
          <w:iCs/>
        </w:rPr>
        <w:t>’?</w:t>
      </w:r>
    </w:p>
    <w:p w14:paraId="41674F07" w14:textId="3EF3D091" w:rsidR="005D4635" w:rsidRPr="00964C25" w:rsidRDefault="00964C25" w:rsidP="00734749">
      <w:pPr>
        <w:pStyle w:val="Geenafstand"/>
        <w:spacing w:line="240" w:lineRule="auto"/>
        <w:ind w:left="10"/>
        <w:rPr>
          <w:iCs/>
        </w:rPr>
      </w:pPr>
      <w:r w:rsidRPr="00964C25">
        <w:rPr>
          <w:iCs/>
        </w:rPr>
        <w:t xml:space="preserve"> </w:t>
      </w:r>
    </w:p>
    <w:p w14:paraId="0CF61638" w14:textId="7BB707EF" w:rsidR="005D4635" w:rsidRDefault="009E6C5E" w:rsidP="00734749">
      <w:pPr>
        <w:pStyle w:val="Geenafstand"/>
        <w:spacing w:line="240" w:lineRule="auto"/>
        <w:ind w:left="10"/>
        <w:rPr>
          <w:b/>
          <w:bCs/>
          <w:iCs/>
        </w:rPr>
      </w:pPr>
      <w:r w:rsidRPr="009E6C5E">
        <w:rPr>
          <w:iCs/>
          <w:noProof/>
        </w:rPr>
        <w:lastRenderedPageBreak/>
        <mc:AlternateContent>
          <mc:Choice Requires="wpg">
            <w:drawing>
              <wp:anchor distT="0" distB="0" distL="114300" distR="114300" simplePos="0" relativeHeight="251658240" behindDoc="0" locked="0" layoutInCell="1" allowOverlap="1" wp14:anchorId="3AE5E783" wp14:editId="0A021D81">
                <wp:simplePos x="0" y="0"/>
                <wp:positionH relativeFrom="column">
                  <wp:posOffset>4009956</wp:posOffset>
                </wp:positionH>
                <wp:positionV relativeFrom="paragraph">
                  <wp:posOffset>1346475</wp:posOffset>
                </wp:positionV>
                <wp:extent cx="1868759" cy="3567960"/>
                <wp:effectExtent l="0" t="0" r="0" b="0"/>
                <wp:wrapSquare wrapText="bothSides"/>
                <wp:docPr id="8" name="Groep 7">
                  <a:extLst xmlns:a="http://schemas.openxmlformats.org/drawingml/2006/main">
                    <a:ext uri="{FF2B5EF4-FFF2-40B4-BE49-F238E27FC236}">
                      <a16:creationId xmlns:a16="http://schemas.microsoft.com/office/drawing/2014/main" id="{F853BE56-4FC3-6B9A-938C-6A8F6EF1AEDD}"/>
                    </a:ext>
                  </a:extLst>
                </wp:docPr>
                <wp:cNvGraphicFramePr/>
                <a:graphic xmlns:a="http://schemas.openxmlformats.org/drawingml/2006/main">
                  <a:graphicData uri="http://schemas.microsoft.com/office/word/2010/wordprocessingGroup">
                    <wpg:wgp>
                      <wpg:cNvGrpSpPr/>
                      <wpg:grpSpPr>
                        <a:xfrm>
                          <a:off x="0" y="0"/>
                          <a:ext cx="1868759" cy="3567960"/>
                          <a:chOff x="0" y="0"/>
                          <a:chExt cx="1868759" cy="3567960"/>
                        </a:xfrm>
                      </wpg:grpSpPr>
                      <pic:pic xmlns:pic="http://schemas.openxmlformats.org/drawingml/2006/picture">
                        <pic:nvPicPr>
                          <pic:cNvPr id="1280885310" name="Afbeelding 1280885310">
                            <a:extLst>
                              <a:ext uri="{FF2B5EF4-FFF2-40B4-BE49-F238E27FC236}">
                                <a16:creationId xmlns:a16="http://schemas.microsoft.com/office/drawing/2014/main" id="{FE19F0F0-8E67-CAF9-B6F4-5FD0B33DFB45}"/>
                              </a:ext>
                            </a:extLst>
                          </pic:cNvPr>
                          <pic:cNvPicPr>
                            <a:picLocks noChangeAspect="1"/>
                          </pic:cNvPicPr>
                        </pic:nvPicPr>
                        <pic:blipFill>
                          <a:blip r:embed="rId13"/>
                          <a:stretch>
                            <a:fillRect/>
                          </a:stretch>
                        </pic:blipFill>
                        <pic:spPr>
                          <a:xfrm>
                            <a:off x="89021" y="1041476"/>
                            <a:ext cx="1690719" cy="1683246"/>
                          </a:xfrm>
                          <a:prstGeom prst="rect">
                            <a:avLst/>
                          </a:prstGeom>
                        </pic:spPr>
                      </pic:pic>
                      <pic:pic xmlns:pic="http://schemas.openxmlformats.org/drawingml/2006/picture">
                        <pic:nvPicPr>
                          <pic:cNvPr id="1600856528" name="Afbeelding 1600856528">
                            <a:extLst>
                              <a:ext uri="{FF2B5EF4-FFF2-40B4-BE49-F238E27FC236}">
                                <a16:creationId xmlns:a16="http://schemas.microsoft.com/office/drawing/2014/main" id="{CCD6ED0C-FFCD-DE16-E4D4-B83F03537D3E}"/>
                              </a:ext>
                            </a:extLst>
                          </pic:cNvPr>
                          <pic:cNvPicPr>
                            <a:picLocks noChangeAspect="1"/>
                          </pic:cNvPicPr>
                        </pic:nvPicPr>
                        <pic:blipFill>
                          <a:blip r:embed="rId14"/>
                          <a:stretch>
                            <a:fillRect/>
                          </a:stretch>
                        </pic:blipFill>
                        <pic:spPr>
                          <a:xfrm>
                            <a:off x="89021" y="2848505"/>
                            <a:ext cx="1690719" cy="719455"/>
                          </a:xfrm>
                          <a:prstGeom prst="rect">
                            <a:avLst/>
                          </a:prstGeom>
                        </pic:spPr>
                      </pic:pic>
                      <pic:pic xmlns:pic="http://schemas.openxmlformats.org/drawingml/2006/picture">
                        <pic:nvPicPr>
                          <pic:cNvPr id="1335297350" name="Afbeelding 1335297350">
                            <a:extLst>
                              <a:ext uri="{FF2B5EF4-FFF2-40B4-BE49-F238E27FC236}">
                                <a16:creationId xmlns:a16="http://schemas.microsoft.com/office/drawing/2014/main" id="{818B7175-024B-90D5-04D9-CFAD79B04863}"/>
                              </a:ext>
                            </a:extLst>
                          </pic:cNvPr>
                          <pic:cNvPicPr>
                            <a:picLocks noChangeAspect="1"/>
                          </pic:cNvPicPr>
                        </pic:nvPicPr>
                        <pic:blipFill>
                          <a:blip r:embed="rId15"/>
                          <a:stretch>
                            <a:fillRect/>
                          </a:stretch>
                        </pic:blipFill>
                        <pic:spPr>
                          <a:xfrm>
                            <a:off x="0" y="0"/>
                            <a:ext cx="1868759" cy="765885"/>
                          </a:xfrm>
                          <a:prstGeom prst="rect">
                            <a:avLst/>
                          </a:prstGeom>
                        </pic:spPr>
                      </pic:pic>
                    </wpg:wgp>
                  </a:graphicData>
                </a:graphic>
              </wp:anchor>
            </w:drawing>
          </mc:Choice>
          <mc:Fallback>
            <w:pict>
              <v:group w14:anchorId="5DC519F9" id="Groep 7" o:spid="_x0000_s1026" style="position:absolute;margin-left:315.75pt;margin-top:106pt;width:147.15pt;height:280.95pt;z-index:251658240" coordsize="18687,356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280885310" o:spid="_x0000_s1027" type="#_x0000_t75" style="position:absolute;left:890;top:10414;width:16907;height:16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">
                  <v:imagedata r:id="rId16" o:title=""/>
                </v:shape>
                <v:shape id="Afbeelding 1600856528" o:spid="_x0000_s1028" type="#_x0000_t75" style="position:absolute;left:890;top:28485;width:16907;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">
                  <v:imagedata r:id="rId17" o:title=""/>
                </v:shape>
                <v:shape id="Afbeelding 1335297350" o:spid="_x0000_s1029" type="#_x0000_t75" style="position:absolute;width:18687;height:7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">
                  <v:imagedata r:id="rId18" o:title=""/>
                </v:shape>
                <w10:wrap type="square"/>
              </v:group>
            </w:pict>
          </mc:Fallback>
        </mc:AlternateContent>
      </w:r>
      <w:r w:rsidR="008B3115" w:rsidRPr="008B3115">
        <w:rPr>
          <w:b/>
          <w:bCs/>
          <w:iCs/>
          <w:noProof/>
        </w:rPr>
        <w:drawing>
          <wp:inline distT="0" distB="0" distL="0" distR="0" wp14:anchorId="24641702" wp14:editId="2ED36F6F">
            <wp:extent cx="2961187" cy="967935"/>
            <wp:effectExtent l="152400" t="152400" r="353695" b="365760"/>
            <wp:docPr id="4" name="Afbeelding 3">
              <a:extLst xmlns:a="http://schemas.openxmlformats.org/drawingml/2006/main">
                <a:ext uri="{FF2B5EF4-FFF2-40B4-BE49-F238E27FC236}">
                  <a16:creationId xmlns:a16="http://schemas.microsoft.com/office/drawing/2014/main" id="{F2B4BAC5-D063-2A54-9040-693C922EED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3">
                      <a:extLst>
                        <a:ext uri="{FF2B5EF4-FFF2-40B4-BE49-F238E27FC236}">
                          <a16:creationId xmlns:a16="http://schemas.microsoft.com/office/drawing/2014/main" id="{F2B4BAC5-D063-2A54-9040-693C922EEDB6}"/>
                        </a:ext>
                      </a:extLst>
                    </pic:cNvPr>
                    <pic:cNvPicPr>
                      <a:picLocks noChangeAspect="1"/>
                    </pic:cNvPicPr>
                  </pic:nvPicPr>
                  <pic:blipFill>
                    <a:blip r:embed="rId19"/>
                    <a:srcRect t="53185"/>
                    <a:stretch>
                      <a:fillRect/>
                    </a:stretch>
                  </pic:blipFill>
                  <pic:spPr>
                    <a:xfrm>
                      <a:off x="0" y="0"/>
                      <a:ext cx="2961187" cy="967935"/>
                    </a:xfrm>
                    <a:prstGeom prst="rect">
                      <a:avLst/>
                    </a:prstGeom>
                    <a:ln>
                      <a:noFill/>
                    </a:ln>
                    <a:effectLst>
                      <a:outerShdw blurRad="292100" dist="139700" dir="2700000" algn="tl" rotWithShape="0">
                        <a:srgbClr val="333333">
                          <a:alpha val="65000"/>
                        </a:srgbClr>
                      </a:outerShdw>
                    </a:effectLst>
                  </pic:spPr>
                </pic:pic>
              </a:graphicData>
            </a:graphic>
          </wp:inline>
        </w:drawing>
      </w:r>
    </w:p>
    <w:p w14:paraId="13BE2114" w14:textId="612177EB" w:rsidR="008B3115" w:rsidRPr="008B3115" w:rsidRDefault="008B3115" w:rsidP="00734749">
      <w:pPr>
        <w:pStyle w:val="Geenafstand"/>
        <w:spacing w:line="240" w:lineRule="auto"/>
        <w:ind w:left="10"/>
        <w:rPr>
          <w:iCs/>
        </w:rPr>
      </w:pPr>
      <w:r w:rsidRPr="008B3115">
        <w:rPr>
          <w:iCs/>
        </w:rPr>
        <w:t xml:space="preserve">Voorbeeld van criteria die je kunt hanteren als school: </w:t>
      </w:r>
    </w:p>
    <w:p w14:paraId="60F16453" w14:textId="77777777" w:rsidR="00BA1CE3" w:rsidRPr="00BA1CE3" w:rsidRDefault="00BA1CE3" w:rsidP="00983C28">
      <w:pPr>
        <w:pStyle w:val="Geenafstand"/>
        <w:numPr>
          <w:ilvl w:val="0"/>
          <w:numId w:val="8"/>
        </w:numPr>
        <w:spacing w:line="240" w:lineRule="auto"/>
        <w:rPr>
          <w:iCs/>
        </w:rPr>
      </w:pPr>
      <w:r w:rsidRPr="00BA1CE3">
        <w:rPr>
          <w:iCs/>
        </w:rPr>
        <w:t>Op álle zeven domeinen…</w:t>
      </w:r>
    </w:p>
    <w:p w14:paraId="27A29BE5" w14:textId="6FB507DF" w:rsidR="00BA1CE3" w:rsidRPr="00BA1CE3" w:rsidRDefault="00BA1CE3" w:rsidP="00983C28">
      <w:pPr>
        <w:pStyle w:val="Geenafstand"/>
        <w:numPr>
          <w:ilvl w:val="1"/>
          <w:numId w:val="8"/>
        </w:numPr>
        <w:spacing w:line="240" w:lineRule="auto"/>
        <w:rPr>
          <w:iCs/>
        </w:rPr>
      </w:pPr>
      <w:r w:rsidRPr="00BA1CE3">
        <w:rPr>
          <w:iCs/>
        </w:rPr>
        <w:t>Het streef</w:t>
      </w:r>
      <w:r w:rsidR="007966EA">
        <w:rPr>
          <w:iCs/>
        </w:rPr>
        <w:t>niveau</w:t>
      </w:r>
      <w:r w:rsidRPr="00BA1CE3">
        <w:rPr>
          <w:iCs/>
        </w:rPr>
        <w:t xml:space="preserve"> van de uitstroombestemming/leerroute </w:t>
      </w:r>
      <w:proofErr w:type="spellStart"/>
      <w:r w:rsidRPr="00BA1CE3">
        <w:rPr>
          <w:iCs/>
        </w:rPr>
        <w:t>sova</w:t>
      </w:r>
      <w:proofErr w:type="spellEnd"/>
      <w:r w:rsidRPr="00BA1CE3">
        <w:rPr>
          <w:iCs/>
        </w:rPr>
        <w:t xml:space="preserve"> behaald </w:t>
      </w:r>
    </w:p>
    <w:p w14:paraId="3BAF017F" w14:textId="77777777" w:rsidR="00074D07" w:rsidRDefault="00BA1CE3" w:rsidP="00074D07">
      <w:pPr>
        <w:pStyle w:val="Geenafstand"/>
        <w:numPr>
          <w:ilvl w:val="1"/>
          <w:numId w:val="8"/>
        </w:numPr>
        <w:spacing w:line="240" w:lineRule="auto"/>
        <w:rPr>
          <w:iCs/>
        </w:rPr>
      </w:pPr>
      <w:r w:rsidRPr="00BA1CE3">
        <w:rPr>
          <w:iCs/>
        </w:rPr>
        <w:t>of max 0,25 (0,3) punt eronder</w:t>
      </w:r>
    </w:p>
    <w:p w14:paraId="5E5E7B5F" w14:textId="7BCB2748" w:rsidR="008B3115" w:rsidRPr="00074D07" w:rsidRDefault="00E735C1" w:rsidP="00074D07">
      <w:pPr>
        <w:pStyle w:val="Geenafstand"/>
        <w:numPr>
          <w:ilvl w:val="1"/>
          <w:numId w:val="8"/>
        </w:numPr>
        <w:spacing w:line="240" w:lineRule="auto"/>
        <w:rPr>
          <w:iCs/>
        </w:rPr>
      </w:pPr>
      <w:r w:rsidRPr="00074D07">
        <w:rPr>
          <w:iCs/>
        </w:rPr>
        <w:t xml:space="preserve">Het eventuele </w:t>
      </w:r>
      <w:proofErr w:type="spellStart"/>
      <w:r w:rsidRPr="00074D07">
        <w:rPr>
          <w:iCs/>
        </w:rPr>
        <w:t>leerlingspecifieke</w:t>
      </w:r>
      <w:proofErr w:type="spellEnd"/>
      <w:r w:rsidRPr="00074D07">
        <w:rPr>
          <w:iCs/>
        </w:rPr>
        <w:t xml:space="preserve"> streefniveau, dat als uitzondering in het handelingsdeel is benoemd, is behaald.</w:t>
      </w:r>
    </w:p>
    <w:p w14:paraId="68883D7D" w14:textId="77777777" w:rsidR="00E735C1" w:rsidRPr="00BA1CE3" w:rsidRDefault="00E735C1" w:rsidP="008B3115">
      <w:pPr>
        <w:pStyle w:val="Geenafstand"/>
        <w:spacing w:line="240" w:lineRule="auto"/>
        <w:ind w:left="1440"/>
        <w:rPr>
          <w:iCs/>
        </w:rPr>
      </w:pPr>
    </w:p>
    <w:p w14:paraId="6BC9FBE2" w14:textId="43649881" w:rsidR="00BA1CE3" w:rsidRPr="00BA1CE3" w:rsidRDefault="006760AD" w:rsidP="00BA1CE3">
      <w:pPr>
        <w:pStyle w:val="Geenafstand"/>
        <w:spacing w:line="240" w:lineRule="auto"/>
        <w:ind w:left="10"/>
        <w:rPr>
          <w:iCs/>
        </w:rPr>
      </w:pPr>
      <w:r w:rsidRPr="006760AD">
        <w:rPr>
          <w:iCs/>
        </w:rPr>
        <w:t>In de volgende situaties kun je toch overwegen te spreken van ‘</w:t>
      </w:r>
      <w:proofErr w:type="gramStart"/>
      <w:r w:rsidRPr="006760AD">
        <w:rPr>
          <w:iCs/>
        </w:rPr>
        <w:t>conform</w:t>
      </w:r>
      <w:proofErr w:type="gramEnd"/>
      <w:r w:rsidRPr="006760AD">
        <w:rPr>
          <w:iCs/>
        </w:rPr>
        <w:t xml:space="preserve"> streefniveau’, ook als niet aan alle bovenstaande criteria wordt voldaan.</w:t>
      </w:r>
      <w:r>
        <w:rPr>
          <w:iCs/>
        </w:rPr>
        <w:t xml:space="preserve"> Beschrijf da</w:t>
      </w:r>
      <w:r w:rsidR="00BA1CE3" w:rsidRPr="00BA1CE3">
        <w:rPr>
          <w:iCs/>
        </w:rPr>
        <w:t xml:space="preserve">n wel in de toelichting op welke aspecten het streven nog NIET is behaald. (Die aspecten opnemen in het nieuwe handelingsdeel) </w:t>
      </w:r>
    </w:p>
    <w:p w14:paraId="3ED0EEBC" w14:textId="77777777" w:rsidR="00BA1CE3" w:rsidRPr="00BA1CE3" w:rsidRDefault="00BA1CE3" w:rsidP="00983C28">
      <w:pPr>
        <w:pStyle w:val="Geenafstand"/>
        <w:numPr>
          <w:ilvl w:val="0"/>
          <w:numId w:val="9"/>
        </w:numPr>
        <w:spacing w:line="240" w:lineRule="auto"/>
        <w:rPr>
          <w:iCs/>
        </w:rPr>
      </w:pPr>
      <w:r w:rsidRPr="00BA1CE3">
        <w:rPr>
          <w:iCs/>
        </w:rPr>
        <w:t>Welbevinden en betrokkenheid op alle vragen minimaal een score 2 (bij leerroute 2 en hoger) én</w:t>
      </w:r>
    </w:p>
    <w:p w14:paraId="70636FD8" w14:textId="1359AF78" w:rsidR="00BA1CE3" w:rsidRPr="00BA1CE3" w:rsidRDefault="00BA1CE3" w:rsidP="00983C28">
      <w:pPr>
        <w:pStyle w:val="Geenafstand"/>
        <w:numPr>
          <w:ilvl w:val="0"/>
          <w:numId w:val="10"/>
        </w:numPr>
        <w:spacing w:line="240" w:lineRule="auto"/>
        <w:rPr>
          <w:iCs/>
        </w:rPr>
      </w:pPr>
      <w:r w:rsidRPr="00BA1CE3">
        <w:rPr>
          <w:iCs/>
        </w:rPr>
        <w:t xml:space="preserve">De </w:t>
      </w:r>
      <w:proofErr w:type="spellStart"/>
      <w:r w:rsidRPr="00BA1CE3">
        <w:rPr>
          <w:iCs/>
        </w:rPr>
        <w:t>Zien!dimensies</w:t>
      </w:r>
      <w:proofErr w:type="spellEnd"/>
      <w:r w:rsidRPr="00BA1CE3">
        <w:rPr>
          <w:iCs/>
        </w:rPr>
        <w:t xml:space="preserve"> waar de leerling een </w:t>
      </w:r>
      <w:r w:rsidRPr="00BA1CE3">
        <w:rPr>
          <w:iCs/>
          <w:u w:val="single"/>
        </w:rPr>
        <w:t>hal</w:t>
      </w:r>
      <w:r w:rsidR="00AC5136">
        <w:rPr>
          <w:iCs/>
          <w:u w:val="single"/>
        </w:rPr>
        <w:t>f</w:t>
      </w:r>
      <w:r w:rsidRPr="00BA1CE3">
        <w:rPr>
          <w:iCs/>
        </w:rPr>
        <w:t xml:space="preserve"> punt lager scoort dan het </w:t>
      </w:r>
      <w:r w:rsidR="00AC5136">
        <w:rPr>
          <w:iCs/>
        </w:rPr>
        <w:t>streefniveau</w:t>
      </w:r>
      <w:r w:rsidRPr="00BA1CE3">
        <w:rPr>
          <w:iCs/>
        </w:rPr>
        <w:t xml:space="preserve"> zijn niet cruciaal voor de uitstroom (bijvoorbeeld sociale autonomie is vaak niet cruciaal of bij impulsbeheersing is de leerling wel heel coöperatief en staat open voor hulp) én</w:t>
      </w:r>
    </w:p>
    <w:p w14:paraId="31C6B199" w14:textId="77777777" w:rsidR="00BA1CE3" w:rsidRPr="00BA1CE3" w:rsidRDefault="00BA1CE3" w:rsidP="00983C28">
      <w:pPr>
        <w:pStyle w:val="Geenafstand"/>
        <w:numPr>
          <w:ilvl w:val="0"/>
          <w:numId w:val="11"/>
        </w:numPr>
        <w:spacing w:line="240" w:lineRule="auto"/>
        <w:rPr>
          <w:iCs/>
        </w:rPr>
      </w:pPr>
      <w:r w:rsidRPr="00BA1CE3">
        <w:rPr>
          <w:iCs/>
        </w:rPr>
        <w:t xml:space="preserve">Er is groei geweest (mag op basis van observaties in dit schooljaar, hoeft niet op basis van </w:t>
      </w:r>
      <w:proofErr w:type="spellStart"/>
      <w:r w:rsidRPr="00BA1CE3">
        <w:rPr>
          <w:iCs/>
        </w:rPr>
        <w:t>Zien!resultaten</w:t>
      </w:r>
      <w:proofErr w:type="spellEnd"/>
      <w:r w:rsidRPr="00BA1CE3">
        <w:rPr>
          <w:iCs/>
        </w:rPr>
        <w:t xml:space="preserve"> van eerdere jaren) op het aspect waar de leerling het streven nog niet heeft behaald.</w:t>
      </w:r>
    </w:p>
    <w:p w14:paraId="2E28ABE9" w14:textId="77777777" w:rsidR="00BA1CE3" w:rsidRPr="007623A7" w:rsidRDefault="00BA1CE3" w:rsidP="00734749">
      <w:pPr>
        <w:pStyle w:val="Geenafstand"/>
        <w:spacing w:line="240" w:lineRule="auto"/>
        <w:ind w:left="10"/>
        <w:rPr>
          <w:b/>
          <w:bCs/>
          <w:iCs/>
        </w:rPr>
      </w:pPr>
    </w:p>
    <w:p w14:paraId="36D2E1D4" w14:textId="77777777" w:rsidR="00C94222" w:rsidRDefault="00C94222" w:rsidP="00734749">
      <w:pPr>
        <w:pStyle w:val="Geenafstand"/>
        <w:spacing w:line="240" w:lineRule="auto"/>
        <w:ind w:left="10"/>
        <w:rPr>
          <w:i/>
        </w:rPr>
      </w:pPr>
    </w:p>
    <w:p w14:paraId="5F51FC87" w14:textId="77777777" w:rsidR="003C1D9E" w:rsidRDefault="003C1D9E" w:rsidP="00734749">
      <w:pPr>
        <w:pStyle w:val="Geenafstand"/>
        <w:spacing w:line="240" w:lineRule="auto"/>
        <w:ind w:left="10"/>
        <w:rPr>
          <w:i/>
        </w:rPr>
      </w:pPr>
    </w:p>
    <w:p w14:paraId="07B0E460" w14:textId="77777777" w:rsidR="003C1D9E" w:rsidRDefault="003C1D9E" w:rsidP="00734749">
      <w:pPr>
        <w:pStyle w:val="Geenafstand"/>
        <w:spacing w:line="240" w:lineRule="auto"/>
        <w:ind w:left="10"/>
        <w:rPr>
          <w:i/>
        </w:rPr>
      </w:pPr>
    </w:p>
    <w:p w14:paraId="31AAF52D" w14:textId="49FDDD56" w:rsidR="00C94222" w:rsidRDefault="00C94222" w:rsidP="00A316A4">
      <w:pPr>
        <w:pStyle w:val="Geenafstand"/>
        <w:spacing w:line="240" w:lineRule="auto"/>
        <w:ind w:left="10"/>
        <w:rPr>
          <w:b/>
          <w:bCs/>
          <w:iCs/>
        </w:rPr>
      </w:pPr>
      <w:r w:rsidRPr="007623A7">
        <w:rPr>
          <w:b/>
          <w:bCs/>
          <w:iCs/>
        </w:rPr>
        <w:t xml:space="preserve">Stap </w:t>
      </w:r>
      <w:r w:rsidR="00350805">
        <w:rPr>
          <w:b/>
          <w:bCs/>
          <w:iCs/>
        </w:rPr>
        <w:t>4</w:t>
      </w:r>
      <w:r w:rsidRPr="007623A7">
        <w:rPr>
          <w:b/>
          <w:bCs/>
          <w:iCs/>
        </w:rPr>
        <w:t xml:space="preserve">: </w:t>
      </w:r>
      <w:r w:rsidR="007623A7">
        <w:rPr>
          <w:b/>
          <w:bCs/>
          <w:iCs/>
        </w:rPr>
        <w:t>B</w:t>
      </w:r>
      <w:r w:rsidRPr="007623A7">
        <w:rPr>
          <w:b/>
          <w:bCs/>
          <w:iCs/>
        </w:rPr>
        <w:t xml:space="preserve">epaal </w:t>
      </w:r>
      <w:r w:rsidR="00B72233">
        <w:rPr>
          <w:b/>
          <w:bCs/>
          <w:iCs/>
        </w:rPr>
        <w:t>welk percentage</w:t>
      </w:r>
      <w:r w:rsidR="00A316A4" w:rsidRPr="007623A7">
        <w:rPr>
          <w:b/>
          <w:bCs/>
          <w:iCs/>
        </w:rPr>
        <w:t xml:space="preserve"> van de </w:t>
      </w:r>
      <w:r w:rsidRPr="007623A7">
        <w:rPr>
          <w:b/>
          <w:bCs/>
          <w:iCs/>
        </w:rPr>
        <w:t>leerlingen</w:t>
      </w:r>
      <w:r w:rsidR="00A316A4" w:rsidRPr="007623A7">
        <w:rPr>
          <w:b/>
          <w:bCs/>
          <w:iCs/>
        </w:rPr>
        <w:t xml:space="preserve"> het minimumniveau en streefniveau heeft behaald: </w:t>
      </w:r>
      <w:r w:rsidR="007623A7" w:rsidRPr="007623A7">
        <w:rPr>
          <w:b/>
          <w:bCs/>
          <w:iCs/>
        </w:rPr>
        <w:t>zowel van de schoolverlaters als van de leerlingen</w:t>
      </w:r>
      <w:r w:rsidRPr="007623A7">
        <w:rPr>
          <w:b/>
          <w:bCs/>
          <w:iCs/>
        </w:rPr>
        <w:t xml:space="preserve"> </w:t>
      </w:r>
      <w:r w:rsidR="00112FE4">
        <w:rPr>
          <w:b/>
          <w:bCs/>
          <w:iCs/>
        </w:rPr>
        <w:t>die nog langer op school blijven</w:t>
      </w:r>
    </w:p>
    <w:p w14:paraId="01F565F1" w14:textId="77777777" w:rsidR="003C1D9E" w:rsidRDefault="007623A7" w:rsidP="00983C28">
      <w:pPr>
        <w:pStyle w:val="Geenafstand"/>
        <w:numPr>
          <w:ilvl w:val="1"/>
          <w:numId w:val="8"/>
        </w:numPr>
        <w:spacing w:line="240" w:lineRule="auto"/>
        <w:rPr>
          <w:iCs/>
        </w:rPr>
      </w:pPr>
      <w:r w:rsidRPr="005D4635">
        <w:rPr>
          <w:iCs/>
        </w:rPr>
        <w:t xml:space="preserve">De resultaten van de </w:t>
      </w:r>
      <w:r w:rsidRPr="006242E9">
        <w:rPr>
          <w:iCs/>
          <w:u w:val="single"/>
        </w:rPr>
        <w:t>schoolverlaters</w:t>
      </w:r>
      <w:r w:rsidRPr="005D4635">
        <w:rPr>
          <w:iCs/>
        </w:rPr>
        <w:t xml:space="preserve"> moeten worden gebruikt voor verantwoording naar de onderwijsinspectie (OR2)</w:t>
      </w:r>
    </w:p>
    <w:p w14:paraId="6947EF0F" w14:textId="5E3ABB18" w:rsidR="007623A7" w:rsidRDefault="007623A7" w:rsidP="00983C28">
      <w:pPr>
        <w:pStyle w:val="Geenafstand"/>
        <w:numPr>
          <w:ilvl w:val="1"/>
          <w:numId w:val="8"/>
        </w:numPr>
        <w:spacing w:line="240" w:lineRule="auto"/>
        <w:rPr>
          <w:iCs/>
        </w:rPr>
      </w:pPr>
      <w:r w:rsidRPr="003C1D9E">
        <w:rPr>
          <w:iCs/>
        </w:rPr>
        <w:t>De resultaten van de zittende leerli</w:t>
      </w:r>
      <w:r w:rsidR="00F242D1">
        <w:rPr>
          <w:iCs/>
        </w:rPr>
        <w:t>ngen</w:t>
      </w:r>
      <w:r w:rsidRPr="003C1D9E">
        <w:rPr>
          <w:iCs/>
        </w:rPr>
        <w:t xml:space="preserve"> zijn voor het volgen van en sturen op de ontwikkeling van de leerlingen (OP2)</w:t>
      </w:r>
      <w:r w:rsidR="00112FE4">
        <w:rPr>
          <w:iCs/>
        </w:rPr>
        <w:t>. Bij hen kun je namelijk nog invloed uitoefenen</w:t>
      </w:r>
      <w:r w:rsidR="00EE184E">
        <w:rPr>
          <w:iCs/>
        </w:rPr>
        <w:t>.</w:t>
      </w:r>
    </w:p>
    <w:p w14:paraId="3592B2F5" w14:textId="77777777" w:rsidR="00591D2B" w:rsidRDefault="00591D2B" w:rsidP="00591D2B">
      <w:pPr>
        <w:pStyle w:val="Geenafstand"/>
        <w:spacing w:line="240" w:lineRule="auto"/>
        <w:ind w:left="1440"/>
        <w:rPr>
          <w:iCs/>
        </w:rPr>
      </w:pPr>
    </w:p>
    <w:p w14:paraId="2EBB2DA0" w14:textId="343E2D6E" w:rsidR="001D65CE" w:rsidRDefault="001D65CE" w:rsidP="001D65CE">
      <w:pPr>
        <w:pStyle w:val="Geenafstand"/>
        <w:spacing w:line="240" w:lineRule="auto"/>
        <w:rPr>
          <w:iCs/>
        </w:rPr>
      </w:pPr>
      <w:r>
        <w:rPr>
          <w:iCs/>
        </w:rPr>
        <w:t>N.B. het is dus belangrijk dat je bereken</w:t>
      </w:r>
      <w:r w:rsidR="00C363A0">
        <w:rPr>
          <w:iCs/>
        </w:rPr>
        <w:t>t</w:t>
      </w:r>
      <w:r>
        <w:rPr>
          <w:iCs/>
        </w:rPr>
        <w:t xml:space="preserve"> hoeveel procent van de schoolverlaters hun streefniveau hebben behaald. </w:t>
      </w:r>
    </w:p>
    <w:p w14:paraId="35AE766D" w14:textId="77777777" w:rsidR="003F0750" w:rsidRPr="00193BBF" w:rsidRDefault="003F0750" w:rsidP="003F0750">
      <w:pPr>
        <w:pStyle w:val="Geenafstand"/>
        <w:rPr>
          <w:iCs/>
        </w:rPr>
      </w:pPr>
      <w:r w:rsidRPr="00193BBF">
        <w:rPr>
          <w:iCs/>
        </w:rPr>
        <w:t>Wanneer dat percentage lager is dan de schoolnorm, kun je op leerlingniveau beschrijven waardoor het niet gelukt is, zonder daarbij namen te noemen. Bij één of enkele leerlingen kan dit bijvoorbeeld komen door omstandigheden die grotendeels buiten de invloedsfeer van de school vallen, zoals ernstige ziekte of een onverwacht veranderende thuissituatie. Als de overige leerlingen wel aan de schoolnorm voldoen, zal de onderwijsinspectie hier meestal mee akkoord gaan.</w:t>
      </w:r>
    </w:p>
    <w:p w14:paraId="0101F670" w14:textId="77777777" w:rsidR="003F0750" w:rsidRPr="00193BBF" w:rsidRDefault="003F0750" w:rsidP="003F0750">
      <w:pPr>
        <w:pStyle w:val="Geenafstand"/>
        <w:rPr>
          <w:iCs/>
        </w:rPr>
      </w:pPr>
      <w:r w:rsidRPr="00193BBF">
        <w:rPr>
          <w:iCs/>
        </w:rPr>
        <w:t>Het is daarbij belangrijk dat de analyse goed is gedocumenteerd en onderbouwd.</w:t>
      </w:r>
    </w:p>
    <w:p w14:paraId="054DB77D" w14:textId="77777777" w:rsidR="00C363A0" w:rsidRDefault="00C363A0" w:rsidP="001D65CE">
      <w:pPr>
        <w:pStyle w:val="Geenafstand"/>
        <w:spacing w:line="240" w:lineRule="auto"/>
        <w:rPr>
          <w:iCs/>
        </w:rPr>
      </w:pPr>
    </w:p>
    <w:p w14:paraId="4C0EF8E8" w14:textId="28E40104" w:rsidR="00112FE4" w:rsidRDefault="00702CE4" w:rsidP="00112FE4">
      <w:pPr>
        <w:pStyle w:val="Geenafstand"/>
        <w:spacing w:line="240" w:lineRule="auto"/>
        <w:rPr>
          <w:iCs/>
        </w:rPr>
      </w:pPr>
      <w:r w:rsidRPr="00702CE4">
        <w:rPr>
          <w:iCs/>
        </w:rPr>
        <w:t>Wanneer in een bepaald schooljaar maar weinig leerlingen de school verlaten, kun je de gegevens van de laatste drie schooljaren samenvoegen.</w:t>
      </w:r>
    </w:p>
    <w:p w14:paraId="59A14841" w14:textId="77777777" w:rsidR="00702CE4" w:rsidRDefault="00702CE4" w:rsidP="00112FE4">
      <w:pPr>
        <w:pStyle w:val="Geenafstand"/>
        <w:spacing w:line="240" w:lineRule="auto"/>
        <w:rPr>
          <w:iCs/>
        </w:rPr>
      </w:pPr>
    </w:p>
    <w:p w14:paraId="710B721E" w14:textId="2D7AD75A" w:rsidR="00350805" w:rsidRPr="00F402C7" w:rsidRDefault="00112FE4" w:rsidP="00112FE4">
      <w:pPr>
        <w:pStyle w:val="Geenafstand"/>
        <w:spacing w:line="240" w:lineRule="auto"/>
        <w:rPr>
          <w:b/>
          <w:bCs/>
          <w:iCs/>
        </w:rPr>
      </w:pPr>
      <w:r w:rsidRPr="00F402C7">
        <w:rPr>
          <w:b/>
          <w:bCs/>
          <w:iCs/>
        </w:rPr>
        <w:t xml:space="preserve">Stap </w:t>
      </w:r>
      <w:r w:rsidR="00350805">
        <w:rPr>
          <w:b/>
          <w:bCs/>
          <w:iCs/>
        </w:rPr>
        <w:t>5</w:t>
      </w:r>
      <w:r w:rsidRPr="00F402C7">
        <w:rPr>
          <w:b/>
          <w:bCs/>
          <w:iCs/>
        </w:rPr>
        <w:t xml:space="preserve">: als </w:t>
      </w:r>
      <w:r w:rsidR="00F402C7" w:rsidRPr="00F402C7">
        <w:rPr>
          <w:b/>
          <w:bCs/>
          <w:iCs/>
        </w:rPr>
        <w:t>de streef</w:t>
      </w:r>
      <w:r w:rsidR="00AF40F0">
        <w:rPr>
          <w:b/>
          <w:bCs/>
          <w:iCs/>
        </w:rPr>
        <w:t>niveaus/minimumniveaus en school</w:t>
      </w:r>
      <w:r w:rsidR="00CC4203">
        <w:rPr>
          <w:b/>
          <w:bCs/>
          <w:iCs/>
        </w:rPr>
        <w:t>normen</w:t>
      </w:r>
      <w:r w:rsidR="00F402C7" w:rsidRPr="00F402C7">
        <w:rPr>
          <w:b/>
          <w:bCs/>
          <w:iCs/>
        </w:rPr>
        <w:t xml:space="preserve"> niet zijn behaald, analyseer en formuleer passende acties. </w:t>
      </w:r>
      <w:r w:rsidR="00350805">
        <w:rPr>
          <w:b/>
          <w:bCs/>
          <w:iCs/>
        </w:rPr>
        <w:t xml:space="preserve">Op leerling-, groeps- en schoolniveau </w:t>
      </w:r>
    </w:p>
    <w:p w14:paraId="28B23C1A" w14:textId="21E50C17" w:rsidR="00F402C7" w:rsidRPr="003C1D9E" w:rsidRDefault="00F402C7" w:rsidP="00112FE4">
      <w:pPr>
        <w:pStyle w:val="Geenafstand"/>
        <w:spacing w:line="240" w:lineRule="auto"/>
        <w:rPr>
          <w:iCs/>
        </w:rPr>
      </w:pPr>
      <w:r>
        <w:rPr>
          <w:iCs/>
        </w:rPr>
        <w:t xml:space="preserve">Zie verderop in dit document voor tips. </w:t>
      </w:r>
    </w:p>
    <w:p w14:paraId="54572F43" w14:textId="77777777" w:rsidR="00734749" w:rsidRDefault="00734749" w:rsidP="00734749">
      <w:pPr>
        <w:pStyle w:val="Geenafstand"/>
        <w:spacing w:line="240" w:lineRule="auto"/>
        <w:ind w:left="10"/>
        <w:rPr>
          <w:iCs/>
        </w:rPr>
      </w:pPr>
    </w:p>
    <w:p w14:paraId="55573348" w14:textId="77777777" w:rsidR="00F87D70" w:rsidRPr="00734749" w:rsidRDefault="00F87D70" w:rsidP="00734749">
      <w:pPr>
        <w:pStyle w:val="Geenafstand"/>
        <w:spacing w:line="240" w:lineRule="auto"/>
        <w:ind w:left="10"/>
        <w:rPr>
          <w:iCs/>
        </w:rPr>
      </w:pPr>
    </w:p>
    <w:p w14:paraId="1657B9C2" w14:textId="77777777" w:rsidR="0037758C" w:rsidRDefault="0037758C" w:rsidP="00734749">
      <w:pPr>
        <w:pStyle w:val="Geenafstand"/>
        <w:spacing w:line="240" w:lineRule="auto"/>
        <w:rPr>
          <w:iCs/>
        </w:rPr>
      </w:pPr>
    </w:p>
    <w:p w14:paraId="577B4786" w14:textId="77777777" w:rsidR="00734749" w:rsidRPr="008D4278" w:rsidRDefault="00734749" w:rsidP="00734749">
      <w:pPr>
        <w:pStyle w:val="Geenafstand"/>
        <w:spacing w:line="240" w:lineRule="auto"/>
        <w:rPr>
          <w:iCs/>
        </w:rPr>
      </w:pPr>
    </w:p>
    <w:p w14:paraId="726A2439" w14:textId="7DAAEF84" w:rsidR="000714EB" w:rsidRDefault="000714EB" w:rsidP="00DF4518"/>
    <w:p w14:paraId="2FABC1F3" w14:textId="77777777" w:rsidR="000714EB" w:rsidRDefault="000714EB" w:rsidP="00DF4518"/>
    <w:p w14:paraId="611F61C6" w14:textId="6E501A31" w:rsidR="00DF4518" w:rsidRDefault="00DF4518" w:rsidP="00DF4518">
      <w:r w:rsidRPr="00DF4518">
        <w:t xml:space="preserve">Met behulp van </w:t>
      </w:r>
      <w:r>
        <w:t>een</w:t>
      </w:r>
      <w:r w:rsidRPr="00DF4518">
        <w:t xml:space="preserve"> Excel</w:t>
      </w:r>
      <w:r w:rsidR="00427BCF">
        <w:t>-</w:t>
      </w:r>
      <w:r w:rsidRPr="00DF4518">
        <w:t>format</w:t>
      </w:r>
      <w:r>
        <w:t xml:space="preserve"> (te downloaden via</w:t>
      </w:r>
      <w:r w:rsidR="004B5F3E" w:rsidRPr="004B5F3E">
        <w:t xml:space="preserve"> </w:t>
      </w:r>
      <w:hyperlink r:id="rId20" w:history="1">
        <w:r w:rsidR="004B5F3E" w:rsidRPr="00C25A59">
          <w:rPr>
            <w:rStyle w:val="Hyperlink"/>
          </w:rPr>
          <w:t>https://www.gouwe-academie.nl/downloadszien!1-16/schoolniveau-en-inspectie</w:t>
        </w:r>
      </w:hyperlink>
      <w:r w:rsidR="00C45ACA">
        <w:t>; zie tabblad ‘instructie’ voor hoe je het kunt vullen</w:t>
      </w:r>
      <w:r w:rsidR="004B5F3E">
        <w:t>)</w:t>
      </w:r>
      <w:r w:rsidRPr="00DF4518">
        <w:t xml:space="preserve"> kun je de schoolopbrengsten inzichtelijk maken door naar de cijfers per groep te kijken. </w:t>
      </w:r>
      <w:r w:rsidR="002E696C" w:rsidRPr="002E696C">
        <w:t>Je kunt er eventueel voor kiezen een apart bestand per afdeling in te vullen</w:t>
      </w:r>
      <w:r w:rsidR="001C5736">
        <w:t>.</w:t>
      </w:r>
    </w:p>
    <w:p w14:paraId="496510C8" w14:textId="77777777" w:rsidR="007924E8" w:rsidRDefault="007924E8" w:rsidP="00DF4518"/>
    <w:p w14:paraId="3D3DF382" w14:textId="77777777" w:rsidR="004B5F3E" w:rsidRPr="00DF4518" w:rsidRDefault="004B5F3E" w:rsidP="00DF4518"/>
    <w:p w14:paraId="5218DB36" w14:textId="77777777" w:rsidR="004A4306" w:rsidRDefault="004A4306" w:rsidP="004A430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0EDEA92E" w14:textId="77777777" w:rsidR="003C1D9E" w:rsidRDefault="003C1D9E" w:rsidP="003C1D9E">
      <w:r>
        <w:t>Zien!1-16:</w:t>
      </w:r>
    </w:p>
    <w:p w14:paraId="0F0D15C4" w14:textId="77777777" w:rsidR="003C1D9E" w:rsidRDefault="003C1D9E" w:rsidP="003C1D9E">
      <w:r>
        <w:t xml:space="preserve">Streefniveau: </w:t>
      </w:r>
      <w:r w:rsidRPr="00341DD4">
        <w:rPr>
          <w:highlight w:val="yellow"/>
        </w:rPr>
        <w:t>[voorbeeld]</w:t>
      </w:r>
    </w:p>
    <w:p w14:paraId="0408C1B2" w14:textId="77777777" w:rsidR="003C1D9E" w:rsidRDefault="003C1D9E" w:rsidP="003C1D9E">
      <w:r w:rsidRPr="00501266">
        <w:rPr>
          <w:noProof/>
        </w:rPr>
        <w:drawing>
          <wp:inline distT="0" distB="0" distL="0" distR="0" wp14:anchorId="2B19486B" wp14:editId="03FC0086">
            <wp:extent cx="5760720" cy="1680845"/>
            <wp:effectExtent l="0" t="0" r="0" b="0"/>
            <wp:docPr id="1914339434" name="Afbeelding 5" descr="Afbeelding met tekst, schermopname, diagram, lijn&#10;&#10;Automatisch gegenereerde beschrijving">
              <a:extLst xmlns:a="http://schemas.openxmlformats.org/drawingml/2006/main">
                <a:ext uri="{FF2B5EF4-FFF2-40B4-BE49-F238E27FC236}">
                  <a16:creationId xmlns:a16="http://schemas.microsoft.com/office/drawing/2014/main" id="{2C6D86F8-017D-41DC-208E-9883D7CCB8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5" descr="Afbeelding met tekst, schermopname, diagram, lijn&#10;&#10;Automatisch gegenereerde beschrijving">
                      <a:extLst>
                        <a:ext uri="{FF2B5EF4-FFF2-40B4-BE49-F238E27FC236}">
                          <a16:creationId xmlns:a16="http://schemas.microsoft.com/office/drawing/2014/main" id="{2C6D86F8-017D-41DC-208E-9883D7CCB80D}"/>
                        </a:ext>
                      </a:extLst>
                    </pic:cNvPr>
                    <pic:cNvPicPr>
                      <a:picLocks noChangeAspect="1"/>
                    </pic:cNvPicPr>
                  </pic:nvPicPr>
                  <pic:blipFill>
                    <a:blip r:embed="rId21"/>
                    <a:stretch>
                      <a:fillRect/>
                    </a:stretch>
                  </pic:blipFill>
                  <pic:spPr>
                    <a:xfrm>
                      <a:off x="0" y="0"/>
                      <a:ext cx="5760720" cy="1680845"/>
                    </a:xfrm>
                    <a:prstGeom prst="rect">
                      <a:avLst/>
                    </a:prstGeom>
                  </pic:spPr>
                </pic:pic>
              </a:graphicData>
            </a:graphic>
          </wp:inline>
        </w:drawing>
      </w:r>
    </w:p>
    <w:p w14:paraId="5EFB73B3" w14:textId="77777777" w:rsidR="003C1D9E" w:rsidRDefault="003C1D9E" w:rsidP="003C1D9E"/>
    <w:p w14:paraId="6F92700B" w14:textId="77777777" w:rsidR="003C1D9E" w:rsidRDefault="003C1D9E" w:rsidP="003C1D9E">
      <w:r>
        <w:t xml:space="preserve">Minimumniveau: </w:t>
      </w:r>
      <w:r w:rsidRPr="00341DD4">
        <w:rPr>
          <w:highlight w:val="yellow"/>
        </w:rPr>
        <w:t>[voorbeeld]</w:t>
      </w:r>
    </w:p>
    <w:p w14:paraId="5FE143EA" w14:textId="77777777" w:rsidR="003C1D9E" w:rsidRDefault="003C1D9E" w:rsidP="003C1D9E">
      <w:r w:rsidRPr="00FD45A4">
        <w:rPr>
          <w:noProof/>
        </w:rPr>
        <w:drawing>
          <wp:inline distT="0" distB="0" distL="0" distR="0" wp14:anchorId="75ACCB60" wp14:editId="010312A5">
            <wp:extent cx="5760720" cy="1696720"/>
            <wp:effectExtent l="0" t="0" r="0" b="0"/>
            <wp:docPr id="1367279769" name="Afbeelding 4" descr="Afbeelding met tekst, schermopname, lijn, Perceel&#10;&#10;Automatisch gegenereerde beschrijving">
              <a:extLst xmlns:a="http://schemas.openxmlformats.org/drawingml/2006/main">
                <a:ext uri="{FF2B5EF4-FFF2-40B4-BE49-F238E27FC236}">
                  <a16:creationId xmlns:a16="http://schemas.microsoft.com/office/drawing/2014/main" id="{E5DDFDA6-610A-04D8-3069-CCDAD7F0CD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279769" name="Afbeelding 4" descr="Afbeelding met tekst, schermopname, lijn, Perceel&#10;&#10;Automatisch gegenereerde beschrijving">
                      <a:extLst>
                        <a:ext uri="{FF2B5EF4-FFF2-40B4-BE49-F238E27FC236}">
                          <a16:creationId xmlns:a16="http://schemas.microsoft.com/office/drawing/2014/main" id="{E5DDFDA6-610A-04D8-3069-CCDAD7F0CDB3}"/>
                        </a:ext>
                      </a:extLst>
                    </pic:cNvPr>
                    <pic:cNvPicPr>
                      <a:picLocks noChangeAspect="1"/>
                    </pic:cNvPicPr>
                  </pic:nvPicPr>
                  <pic:blipFill>
                    <a:blip r:embed="rId22"/>
                    <a:stretch>
                      <a:fillRect/>
                    </a:stretch>
                  </pic:blipFill>
                  <pic:spPr>
                    <a:xfrm>
                      <a:off x="0" y="0"/>
                      <a:ext cx="5760720" cy="1696720"/>
                    </a:xfrm>
                    <a:prstGeom prst="rect">
                      <a:avLst/>
                    </a:prstGeom>
                  </pic:spPr>
                </pic:pic>
              </a:graphicData>
            </a:graphic>
          </wp:inline>
        </w:drawing>
      </w:r>
    </w:p>
    <w:p w14:paraId="5FF753D4" w14:textId="77777777" w:rsidR="003C1D9E" w:rsidRDefault="003C1D9E" w:rsidP="003C1D9E"/>
    <w:p w14:paraId="2E57D478" w14:textId="77777777" w:rsidR="003C1D9E" w:rsidRDefault="003C1D9E" w:rsidP="003C1D9E">
      <w:r>
        <w:t xml:space="preserve">Groen betekent in de linkerkolommen: de groepsgemiddelden zijn minimaal de groepsnorm (rekening houdend met de leerroutes van de leerlingen). </w:t>
      </w:r>
    </w:p>
    <w:p w14:paraId="7A7EBB02" w14:textId="77777777" w:rsidR="003C1D9E" w:rsidRDefault="003C1D9E" w:rsidP="003C1D9E"/>
    <w:p w14:paraId="6AD93D80" w14:textId="77777777" w:rsidR="003C1D9E" w:rsidRDefault="003C1D9E" w:rsidP="003C1D9E">
      <w:r>
        <w:t xml:space="preserve">Groen betekent in de rechterkolommen: minimaal 75% van de leerlingen van de groep behaalt het streefniveau dat geldt voor de leerroute van de leerling. </w:t>
      </w:r>
    </w:p>
    <w:p w14:paraId="1E9E9297" w14:textId="1AF6F340" w:rsidR="004A4306" w:rsidRDefault="004A4306" w:rsidP="004A430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3F8E347" w14:textId="77777777" w:rsidR="004A4306" w:rsidRPr="004C314B" w:rsidRDefault="004A4306" w:rsidP="004C314B">
      <w:pPr>
        <w:pStyle w:val="Kop2"/>
      </w:pPr>
      <w:r w:rsidRPr="004C314B">
        <w:t>Analyse: </w:t>
      </w:r>
    </w:p>
    <w:p w14:paraId="3E33F6F5" w14:textId="3DDF2390" w:rsidR="004A4306" w:rsidRPr="004C314B" w:rsidRDefault="004A4306" w:rsidP="004C314B"/>
    <w:p w14:paraId="6A95D883" w14:textId="77777777" w:rsidR="004A4306" w:rsidRPr="004C314B" w:rsidRDefault="004A4306" w:rsidP="004C314B">
      <w:pPr>
        <w:rPr>
          <w:b/>
          <w:bCs/>
        </w:rPr>
      </w:pPr>
      <w:r w:rsidRPr="004C314B">
        <w:rPr>
          <w:b/>
          <w:bCs/>
        </w:rPr>
        <w:t>Tips voor analyse </w:t>
      </w:r>
    </w:p>
    <w:p w14:paraId="01B4C120" w14:textId="112D5B56" w:rsidR="00E5279D" w:rsidRDefault="006042D4" w:rsidP="004C314B">
      <w:r w:rsidRPr="006042D4">
        <w:t>Vooraf: beoordeel de scores in samenhang met het beeld dat je van de verschillende groepen hebt.</w:t>
      </w:r>
      <w:r>
        <w:t xml:space="preserve"> </w:t>
      </w:r>
      <w:proofErr w:type="gramStart"/>
      <w:r>
        <w:t>Indien</w:t>
      </w:r>
      <w:proofErr w:type="gramEnd"/>
      <w:r>
        <w:t xml:space="preserve"> niet</w:t>
      </w:r>
      <w:r w:rsidR="004A4306" w:rsidRPr="004C314B">
        <w:t>, waar zitten (beduidende) verschillen tussen wat wordt gesignaleerd en wat je zelf ervaart binnen de groepen/school? Zijn de score-opties goed geïnterpreteerd? Weten de leerkrachten waar ze precies op mogen letten? Worden signalen van kinderen opgepikt? </w:t>
      </w:r>
    </w:p>
    <w:p w14:paraId="51B702BB" w14:textId="77777777" w:rsidR="00E5279D" w:rsidRDefault="00E5279D" w:rsidP="004C314B"/>
    <w:p w14:paraId="11A00CAF" w14:textId="74F0A3F6" w:rsidR="004A4306" w:rsidRPr="004C314B" w:rsidRDefault="00E5279D" w:rsidP="004C314B">
      <w:r>
        <w:t>B</w:t>
      </w:r>
      <w:r w:rsidRPr="00A82868">
        <w:t>en je tevreden?</w:t>
      </w:r>
      <w:r w:rsidR="004A4306" w:rsidRPr="004C314B">
        <w:br/>
        <w:t> </w:t>
      </w:r>
    </w:p>
    <w:p w14:paraId="77B32F3A" w14:textId="77777777" w:rsidR="009634CB" w:rsidRDefault="009634CB" w:rsidP="00983C28">
      <w:pPr>
        <w:pStyle w:val="Lijstalinea"/>
        <w:numPr>
          <w:ilvl w:val="0"/>
          <w:numId w:val="1"/>
        </w:numPr>
      </w:pPr>
      <w:r w:rsidRPr="009634CB">
        <w:t>Wat zie je bij welbevinden en betrokkenheid in verhouding tot de school- en groepsnorm?</w:t>
      </w:r>
    </w:p>
    <w:p w14:paraId="32E64965" w14:textId="00A462FA" w:rsidR="004A4306" w:rsidRPr="004C314B" w:rsidRDefault="004A4306" w:rsidP="00983C28">
      <w:pPr>
        <w:pStyle w:val="Lijstalinea"/>
        <w:numPr>
          <w:ilvl w:val="0"/>
          <w:numId w:val="1"/>
        </w:numPr>
      </w:pPr>
      <w:r w:rsidRPr="004C314B">
        <w:t xml:space="preserve">Welke </w:t>
      </w:r>
      <w:proofErr w:type="spellStart"/>
      <w:r w:rsidRPr="004C314B">
        <w:t>Zien!aspecten</w:t>
      </w:r>
      <w:proofErr w:type="spellEnd"/>
      <w:r w:rsidRPr="004C314B">
        <w:t xml:space="preserve"> ziet de leerkracht relatief veel of </w:t>
      </w:r>
      <w:proofErr w:type="gramStart"/>
      <w:r w:rsidRPr="004C314B">
        <w:t>weinig  (</w:t>
      </w:r>
      <w:proofErr w:type="gramEnd"/>
      <w:r w:rsidR="00170ECD">
        <w:t xml:space="preserve">verhouding tot </w:t>
      </w:r>
      <w:proofErr w:type="gramStart"/>
      <w:r w:rsidR="00170ECD" w:rsidRPr="004C314B">
        <w:t xml:space="preserve">schoolnorm </w:t>
      </w:r>
      <w:r w:rsidR="00170ECD">
        <w:t>/</w:t>
      </w:r>
      <w:proofErr w:type="gramEnd"/>
      <w:r w:rsidR="00170ECD">
        <w:t xml:space="preserve"> </w:t>
      </w:r>
      <w:r w:rsidR="00170ECD" w:rsidRPr="004C314B">
        <w:t>groepsnorm</w:t>
      </w:r>
      <w:r w:rsidRPr="004C314B">
        <w:t>)</w:t>
      </w:r>
      <w:r w:rsidR="009634CB">
        <w:t>?</w:t>
      </w:r>
    </w:p>
    <w:p w14:paraId="479A8115" w14:textId="77777777" w:rsidR="004A4306" w:rsidRPr="004C314B" w:rsidRDefault="004A4306" w:rsidP="00983C28">
      <w:pPr>
        <w:pStyle w:val="Lijstalinea"/>
        <w:numPr>
          <w:ilvl w:val="0"/>
          <w:numId w:val="1"/>
        </w:numPr>
      </w:pPr>
      <w:r w:rsidRPr="004C314B">
        <w:t>Welke Zien! aspecten geven de leerlingen aan dat ze relatief veel/weinig laten zien?  </w:t>
      </w:r>
    </w:p>
    <w:p w14:paraId="0D56D0DC" w14:textId="77777777" w:rsidR="004A4306" w:rsidRPr="004C314B" w:rsidRDefault="004A4306" w:rsidP="00983C28">
      <w:pPr>
        <w:pStyle w:val="Lijstalinea"/>
        <w:numPr>
          <w:ilvl w:val="0"/>
          <w:numId w:val="1"/>
        </w:numPr>
      </w:pPr>
      <w:r w:rsidRPr="004C314B">
        <w:t>Als vaardigheden (nog) minder worden getoond: is er wel sprake van een balans? </w:t>
      </w:r>
    </w:p>
    <w:p w14:paraId="56972D4F" w14:textId="77777777" w:rsidR="004A4306" w:rsidRPr="004C314B" w:rsidRDefault="004A4306" w:rsidP="00983C28">
      <w:pPr>
        <w:pStyle w:val="Lijstalinea"/>
        <w:numPr>
          <w:ilvl w:val="0"/>
          <w:numId w:val="1"/>
        </w:numPr>
      </w:pPr>
      <w:r w:rsidRPr="004C314B">
        <w:lastRenderedPageBreak/>
        <w:t xml:space="preserve">Welke relaties zie je tussen de resultaten op de onderscheiden </w:t>
      </w:r>
      <w:proofErr w:type="spellStart"/>
      <w:r w:rsidRPr="004C314B">
        <w:t>Zien!aspecten</w:t>
      </w:r>
      <w:proofErr w:type="spellEnd"/>
      <w:r w:rsidRPr="004C314B">
        <w:t>? </w:t>
      </w:r>
    </w:p>
    <w:p w14:paraId="00B2220B" w14:textId="77777777" w:rsidR="004A4306" w:rsidRPr="004C314B" w:rsidRDefault="004A4306" w:rsidP="00983C28">
      <w:pPr>
        <w:pStyle w:val="Lijstalinea"/>
        <w:numPr>
          <w:ilvl w:val="0"/>
          <w:numId w:val="1"/>
        </w:numPr>
      </w:pPr>
      <w:r w:rsidRPr="004C314B">
        <w:t xml:space="preserve">Zie je relaties met het </w:t>
      </w:r>
      <w:proofErr w:type="spellStart"/>
      <w:r w:rsidRPr="004C314B">
        <w:t>leerkrachthandelen</w:t>
      </w:r>
      <w:proofErr w:type="spellEnd"/>
      <w:r w:rsidRPr="004C314B">
        <w:t>?  </w:t>
      </w:r>
    </w:p>
    <w:p w14:paraId="4CD0BA84" w14:textId="77777777" w:rsidR="004A4306" w:rsidRPr="004C314B" w:rsidRDefault="004A4306" w:rsidP="00983C28">
      <w:pPr>
        <w:pStyle w:val="Lijstalinea"/>
        <w:numPr>
          <w:ilvl w:val="0"/>
          <w:numId w:val="1"/>
        </w:numPr>
      </w:pPr>
      <w:r w:rsidRPr="004C314B">
        <w:t>Zie je een trend in bepaalde leerjaren/bouwen? </w:t>
      </w:r>
    </w:p>
    <w:p w14:paraId="7E902E78" w14:textId="77777777" w:rsidR="004A4306" w:rsidRPr="004C314B" w:rsidRDefault="004A4306" w:rsidP="00983C28">
      <w:pPr>
        <w:pStyle w:val="Lijstalinea"/>
        <w:numPr>
          <w:ilvl w:val="0"/>
          <w:numId w:val="1"/>
        </w:numPr>
      </w:pPr>
      <w:r w:rsidRPr="004C314B">
        <w:t>Zijn de afgesproken interventies/preventieve activiteiten uitgevoerd zoals afgesproken? </w:t>
      </w:r>
    </w:p>
    <w:p w14:paraId="7C53B910" w14:textId="6BD0A4C4" w:rsidR="004A4306" w:rsidRPr="004C314B" w:rsidRDefault="004A4306" w:rsidP="00983C28">
      <w:pPr>
        <w:pStyle w:val="Lijstalinea"/>
        <w:numPr>
          <w:ilvl w:val="0"/>
          <w:numId w:val="1"/>
        </w:numPr>
      </w:pPr>
      <w:r w:rsidRPr="004C314B">
        <w:t>Wat zie je in vergelijking met de vorige resultaten? </w:t>
      </w:r>
      <w:r w:rsidR="00DE5D82">
        <w:t>(</w:t>
      </w:r>
      <w:r w:rsidR="00507041">
        <w:t xml:space="preserve">eerder dit jaar of van </w:t>
      </w:r>
      <w:r w:rsidR="00DE5D82">
        <w:t>eerdere jaren)</w:t>
      </w:r>
    </w:p>
    <w:p w14:paraId="32EF843D" w14:textId="7975B65A" w:rsidR="004A4306" w:rsidRPr="004C314B" w:rsidRDefault="004A4306" w:rsidP="00983C28">
      <w:pPr>
        <w:pStyle w:val="Lijstalinea"/>
        <w:numPr>
          <w:ilvl w:val="0"/>
          <w:numId w:val="1"/>
        </w:numPr>
      </w:pPr>
      <w:r w:rsidRPr="004C314B">
        <w:t>Wat is de relatie met de uitkomsten van de leerlingvragenlijsten? </w:t>
      </w:r>
    </w:p>
    <w:p w14:paraId="29B0E184" w14:textId="77777777" w:rsidR="004A4306" w:rsidRPr="004C314B" w:rsidRDefault="004A4306" w:rsidP="00983C28">
      <w:pPr>
        <w:pStyle w:val="Lijstalinea"/>
        <w:numPr>
          <w:ilvl w:val="0"/>
          <w:numId w:val="1"/>
        </w:numPr>
      </w:pPr>
      <w:r w:rsidRPr="004C314B">
        <w:t>Wat is de relatie met incidenten? </w:t>
      </w:r>
    </w:p>
    <w:p w14:paraId="01C85821" w14:textId="77777777" w:rsidR="004A4306" w:rsidRPr="004C314B" w:rsidRDefault="004A4306" w:rsidP="00983C28">
      <w:pPr>
        <w:pStyle w:val="Lijstalinea"/>
        <w:numPr>
          <w:ilvl w:val="0"/>
          <w:numId w:val="1"/>
        </w:numPr>
      </w:pPr>
      <w:r w:rsidRPr="004C314B">
        <w:t>Wat is de relatie met uitkomsten van de oudertevredenheidspeiling? </w:t>
      </w:r>
    </w:p>
    <w:p w14:paraId="7DE98EED" w14:textId="77777777" w:rsidR="004A4306" w:rsidRPr="004C314B" w:rsidRDefault="004A4306" w:rsidP="00983C28">
      <w:pPr>
        <w:pStyle w:val="Lijstalinea"/>
        <w:numPr>
          <w:ilvl w:val="0"/>
          <w:numId w:val="1"/>
        </w:numPr>
      </w:pPr>
      <w:r w:rsidRPr="004C314B">
        <w:t>Wat is de relatie met de beleving van leerkrachten over het gedrag van de leerlingen? </w:t>
      </w:r>
    </w:p>
    <w:p w14:paraId="041D08FF" w14:textId="77777777" w:rsidR="004A4306" w:rsidRPr="004C314B" w:rsidRDefault="004A4306" w:rsidP="00983C28">
      <w:pPr>
        <w:pStyle w:val="Lijstalinea"/>
        <w:numPr>
          <w:ilvl w:val="0"/>
          <w:numId w:val="1"/>
        </w:numPr>
      </w:pPr>
      <w:r w:rsidRPr="004C314B">
        <w:t>Zie je een relatie met trends bij de toetsresultaten? </w:t>
      </w:r>
    </w:p>
    <w:p w14:paraId="2752DD50" w14:textId="77777777" w:rsidR="008401AD" w:rsidRPr="004C314B" w:rsidRDefault="008401AD" w:rsidP="00244425"/>
    <w:p w14:paraId="2F77D7C2" w14:textId="77777777" w:rsidR="004A4306" w:rsidRPr="004C314B" w:rsidRDefault="004A4306" w:rsidP="004C314B">
      <w:r w:rsidRPr="004C314B">
        <w:t> </w:t>
      </w:r>
    </w:p>
    <w:p w14:paraId="239CEE97" w14:textId="77777777" w:rsidR="004A4306" w:rsidRPr="004C314B" w:rsidRDefault="004A4306" w:rsidP="004C314B">
      <w:pPr>
        <w:rPr>
          <w:b/>
          <w:bCs/>
        </w:rPr>
      </w:pPr>
      <w:r w:rsidRPr="004C314B">
        <w:rPr>
          <w:b/>
          <w:bCs/>
        </w:rPr>
        <w:t>Acties en interventies: </w:t>
      </w:r>
    </w:p>
    <w:p w14:paraId="5679EAC6" w14:textId="77777777" w:rsidR="004A4306" w:rsidRPr="004C314B" w:rsidRDefault="004A4306" w:rsidP="004C314B">
      <w:r w:rsidRPr="004C314B">
        <w:t> </w:t>
      </w:r>
    </w:p>
    <w:p w14:paraId="48B29E5F" w14:textId="77777777" w:rsidR="007E6726" w:rsidRDefault="007E6726" w:rsidP="00E5279D">
      <w:r w:rsidRPr="007E6726">
        <w:t>Wat wil je zelf doen of laten doen op school-, groeps- en/of leerlingniveau?</w:t>
      </w:r>
    </w:p>
    <w:p w14:paraId="42C1BDFC" w14:textId="2359D7A5" w:rsidR="00E5279D" w:rsidRDefault="00B81356" w:rsidP="00E5279D">
      <w:r>
        <w:t xml:space="preserve">Meestal zullen acties één of meer van de volgende aspecten betreffen: </w:t>
      </w:r>
    </w:p>
    <w:p w14:paraId="4824FB60" w14:textId="48914934" w:rsidR="00C115BF" w:rsidRDefault="00C115BF" w:rsidP="00983C28">
      <w:pPr>
        <w:pStyle w:val="Lijstalinea"/>
        <w:numPr>
          <w:ilvl w:val="0"/>
          <w:numId w:val="3"/>
        </w:numPr>
      </w:pPr>
      <w:r>
        <w:t xml:space="preserve">Meer (effectieve) leertijd </w:t>
      </w:r>
    </w:p>
    <w:p w14:paraId="4DCC7E85" w14:textId="2CEC2AC5" w:rsidR="00C115BF" w:rsidRDefault="00C115BF" w:rsidP="00983C28">
      <w:pPr>
        <w:pStyle w:val="Lijstalinea"/>
        <w:numPr>
          <w:ilvl w:val="0"/>
          <w:numId w:val="3"/>
        </w:numPr>
      </w:pPr>
      <w:r>
        <w:t>Methode</w:t>
      </w:r>
      <w:r w:rsidR="002E0418">
        <w:t xml:space="preserve"> of </w:t>
      </w:r>
      <w:r w:rsidR="002503D9">
        <w:t>methodiek</w:t>
      </w:r>
      <w:r>
        <w:t xml:space="preserve"> aanpassen</w:t>
      </w:r>
      <w:r w:rsidR="002503D9">
        <w:t xml:space="preserve"> of aanvullen</w:t>
      </w:r>
    </w:p>
    <w:p w14:paraId="391E9CB1" w14:textId="77777777" w:rsidR="00C115BF" w:rsidRDefault="00C115BF" w:rsidP="00983C28">
      <w:pPr>
        <w:pStyle w:val="Lijstalinea"/>
        <w:numPr>
          <w:ilvl w:val="0"/>
          <w:numId w:val="3"/>
        </w:numPr>
      </w:pPr>
      <w:r>
        <w:t>Didactiek versterken</w:t>
      </w:r>
    </w:p>
    <w:p w14:paraId="666E0D1D" w14:textId="77777777" w:rsidR="00C115BF" w:rsidRDefault="00C115BF" w:rsidP="00983C28">
      <w:pPr>
        <w:pStyle w:val="Lijstalinea"/>
        <w:numPr>
          <w:ilvl w:val="0"/>
          <w:numId w:val="3"/>
        </w:numPr>
      </w:pPr>
      <w:r>
        <w:t>Pedagogisch handelen versterken</w:t>
      </w:r>
    </w:p>
    <w:p w14:paraId="26F9F112" w14:textId="7B58DA93" w:rsidR="00C115BF" w:rsidRDefault="002503D9" w:rsidP="00983C28">
      <w:pPr>
        <w:pStyle w:val="Lijstalinea"/>
        <w:numPr>
          <w:ilvl w:val="0"/>
          <w:numId w:val="3"/>
        </w:numPr>
      </w:pPr>
      <w:r>
        <w:t xml:space="preserve">Normen/streefdoelen </w:t>
      </w:r>
      <w:r w:rsidR="00C115BF">
        <w:t>aanpassen (uiterste geval, eerst vorige mogelijkheden verkennen)</w:t>
      </w:r>
    </w:p>
    <w:p w14:paraId="454D620E" w14:textId="77777777" w:rsidR="001760D4" w:rsidRDefault="001760D4" w:rsidP="00E5279D"/>
    <w:p w14:paraId="6A75C026" w14:textId="77777777" w:rsidR="001760D4" w:rsidRPr="001760D4" w:rsidRDefault="001760D4" w:rsidP="001760D4">
      <w:r w:rsidRPr="001760D4">
        <w:t>De volgende acties waren al in gang gezet:</w:t>
      </w:r>
    </w:p>
    <w:p w14:paraId="42596665" w14:textId="77777777" w:rsidR="001760D4" w:rsidRPr="001760D4" w:rsidRDefault="001760D4" w:rsidP="00983C28">
      <w:pPr>
        <w:pStyle w:val="Lijstalinea"/>
        <w:numPr>
          <w:ilvl w:val="0"/>
          <w:numId w:val="2"/>
        </w:numPr>
        <w:spacing w:after="160" w:line="259" w:lineRule="auto"/>
        <w:contextualSpacing/>
      </w:pPr>
      <w:r w:rsidRPr="001760D4">
        <w:t>…</w:t>
      </w:r>
    </w:p>
    <w:p w14:paraId="7AB9FC71" w14:textId="77777777" w:rsidR="001760D4" w:rsidRPr="001760D4" w:rsidRDefault="001760D4" w:rsidP="001760D4">
      <w:r w:rsidRPr="001760D4">
        <w:t xml:space="preserve">Het effect daarvan is: </w:t>
      </w:r>
    </w:p>
    <w:p w14:paraId="4C166D64" w14:textId="77777777" w:rsidR="001760D4" w:rsidRPr="001760D4" w:rsidRDefault="001760D4" w:rsidP="00983C28">
      <w:pPr>
        <w:pStyle w:val="Lijstalinea"/>
        <w:numPr>
          <w:ilvl w:val="0"/>
          <w:numId w:val="2"/>
        </w:numPr>
        <w:spacing w:after="160" w:line="259" w:lineRule="auto"/>
        <w:contextualSpacing/>
      </w:pPr>
      <w:r w:rsidRPr="001760D4">
        <w:t>…</w:t>
      </w:r>
    </w:p>
    <w:p w14:paraId="5620C175" w14:textId="77777777" w:rsidR="00E93175" w:rsidRDefault="00E93175" w:rsidP="00E93175">
      <w:pPr>
        <w:spacing w:after="160" w:line="259" w:lineRule="auto"/>
        <w:contextualSpacing/>
      </w:pPr>
    </w:p>
    <w:p w14:paraId="47A744D4" w14:textId="77777777" w:rsidR="00E93175" w:rsidRDefault="00E93175" w:rsidP="00E93175">
      <w:pPr>
        <w:spacing w:after="160" w:line="259" w:lineRule="auto"/>
        <w:contextualSpacing/>
      </w:pPr>
      <w:r w:rsidRPr="00E93175">
        <w:t>De volgende acties worden uitgevoerd:</w:t>
      </w:r>
    </w:p>
    <w:p w14:paraId="361C89E1" w14:textId="79D59BC5" w:rsidR="001760D4" w:rsidRPr="001760D4" w:rsidRDefault="001760D4" w:rsidP="00E93175">
      <w:pPr>
        <w:pStyle w:val="Lijstalinea"/>
        <w:numPr>
          <w:ilvl w:val="0"/>
          <w:numId w:val="2"/>
        </w:numPr>
        <w:spacing w:after="160" w:line="259" w:lineRule="auto"/>
        <w:contextualSpacing/>
      </w:pPr>
      <w:r w:rsidRPr="001760D4">
        <w:t>…</w:t>
      </w:r>
    </w:p>
    <w:p w14:paraId="28F4EA48" w14:textId="77777777" w:rsidR="00D60152" w:rsidRDefault="00D60152" w:rsidP="00D60152">
      <w:pPr>
        <w:spacing w:after="160" w:line="259" w:lineRule="auto"/>
        <w:contextualSpacing/>
      </w:pPr>
      <w:r w:rsidRPr="00D60152">
        <w:t>Voor volgend jaar streven we naar de volgende resultaten:</w:t>
      </w:r>
    </w:p>
    <w:p w14:paraId="274312E8" w14:textId="2D802AC1" w:rsidR="001760D4" w:rsidRPr="001760D4" w:rsidRDefault="001760D4" w:rsidP="00983C28">
      <w:pPr>
        <w:pStyle w:val="Lijstalinea"/>
        <w:numPr>
          <w:ilvl w:val="0"/>
          <w:numId w:val="2"/>
        </w:numPr>
        <w:spacing w:after="160" w:line="259" w:lineRule="auto"/>
        <w:contextualSpacing/>
      </w:pPr>
      <w:r w:rsidRPr="001760D4">
        <w:t>…</w:t>
      </w:r>
    </w:p>
    <w:p w14:paraId="18FE2FA0" w14:textId="77777777" w:rsidR="001760D4" w:rsidRDefault="001760D4" w:rsidP="00E5279D"/>
    <w:p w14:paraId="1E30988E" w14:textId="1DA24989" w:rsidR="004A4306" w:rsidRDefault="004A4306" w:rsidP="004A4306">
      <w:pPr>
        <w:pStyle w:val="paragraph"/>
        <w:spacing w:before="0" w:beforeAutospacing="0" w:after="0" w:afterAutospacing="0"/>
        <w:textAlignment w:val="baseline"/>
        <w:rPr>
          <w:rStyle w:val="eop"/>
          <w:rFonts w:ascii="Calibri" w:hAnsi="Calibri" w:cs="Calibri"/>
          <w:sz w:val="22"/>
          <w:szCs w:val="22"/>
        </w:rPr>
      </w:pPr>
    </w:p>
    <w:p w14:paraId="13C1DB7E" w14:textId="0F0E2DD8" w:rsidR="004A4306" w:rsidRDefault="004A4306" w:rsidP="004A4306">
      <w:pPr>
        <w:pStyle w:val="paragraph"/>
        <w:spacing w:before="0" w:beforeAutospacing="0" w:after="0" w:afterAutospacing="0"/>
        <w:textAlignment w:val="baseline"/>
        <w:rPr>
          <w:rStyle w:val="eop"/>
          <w:rFonts w:ascii="Calibri" w:hAnsi="Calibri" w:cs="Calibri"/>
          <w:sz w:val="22"/>
          <w:szCs w:val="22"/>
        </w:rPr>
      </w:pPr>
    </w:p>
    <w:p w14:paraId="2E016C5F" w14:textId="07A73522" w:rsidR="004A4306" w:rsidRDefault="004A4306" w:rsidP="004A4306">
      <w:pPr>
        <w:pStyle w:val="paragraph"/>
        <w:spacing w:before="0" w:beforeAutospacing="0" w:after="0" w:afterAutospacing="0"/>
        <w:textAlignment w:val="baseline"/>
        <w:rPr>
          <w:rStyle w:val="eop"/>
          <w:rFonts w:ascii="Calibri" w:hAnsi="Calibri" w:cs="Calibri"/>
          <w:sz w:val="22"/>
          <w:szCs w:val="22"/>
        </w:rPr>
      </w:pPr>
    </w:p>
    <w:p w14:paraId="34AE0ACE" w14:textId="77777777" w:rsidR="004A4306" w:rsidRDefault="004A4306" w:rsidP="004A4306">
      <w:pPr>
        <w:pStyle w:val="paragraph"/>
        <w:spacing w:before="0" w:beforeAutospacing="0" w:after="0" w:afterAutospacing="0"/>
        <w:textAlignment w:val="baseline"/>
        <w:rPr>
          <w:rFonts w:ascii="Segoe UI" w:hAnsi="Segoe UI" w:cs="Segoe UI"/>
          <w:sz w:val="18"/>
          <w:szCs w:val="18"/>
        </w:rPr>
      </w:pPr>
    </w:p>
    <w:sectPr w:rsidR="004A4306" w:rsidSect="00EB67D3">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193B9" w14:textId="77777777" w:rsidR="004A47C2" w:rsidRDefault="004A47C2" w:rsidP="004B0919">
      <w:r>
        <w:separator/>
      </w:r>
    </w:p>
  </w:endnote>
  <w:endnote w:type="continuationSeparator" w:id="0">
    <w:p w14:paraId="5A38540A" w14:textId="77777777" w:rsidR="004A47C2" w:rsidRDefault="004A47C2" w:rsidP="004B0919">
      <w:r>
        <w:continuationSeparator/>
      </w:r>
    </w:p>
  </w:endnote>
  <w:endnote w:type="continuationNotice" w:id="1">
    <w:p w14:paraId="2A9DC78D" w14:textId="77777777" w:rsidR="004A47C2" w:rsidRDefault="004A47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FB2E" w14:textId="77777777" w:rsidR="00BF2B24" w:rsidRDefault="00BF2B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3350"/>
      </w:rPr>
      <w:id w:val="2040854102"/>
      <w:docPartObj>
        <w:docPartGallery w:val="Page Numbers (Bottom of Page)"/>
        <w:docPartUnique/>
      </w:docPartObj>
    </w:sdtPr>
    <w:sdtEndPr/>
    <w:sdtContent>
      <w:sdt>
        <w:sdtPr>
          <w:rPr>
            <w:color w:val="003350"/>
          </w:rPr>
          <w:id w:val="1728636285"/>
          <w:docPartObj>
            <w:docPartGallery w:val="Page Numbers (Top of Page)"/>
            <w:docPartUnique/>
          </w:docPartObj>
        </w:sdtPr>
        <w:sdtEndPr/>
        <w:sdtContent>
          <w:p w14:paraId="68FA23B0" w14:textId="77777777" w:rsidR="007F0428" w:rsidRPr="005319B5" w:rsidRDefault="007F0428">
            <w:pPr>
              <w:pStyle w:val="Voettekst"/>
              <w:jc w:val="center"/>
              <w:rPr>
                <w:color w:val="003350"/>
              </w:rPr>
            </w:pPr>
            <w:r w:rsidRPr="005319B5">
              <w:rPr>
                <w:b/>
                <w:bCs/>
                <w:color w:val="003350"/>
                <w:sz w:val="24"/>
                <w:szCs w:val="24"/>
              </w:rPr>
              <w:fldChar w:fldCharType="begin"/>
            </w:r>
            <w:r w:rsidRPr="005319B5">
              <w:rPr>
                <w:b/>
                <w:bCs/>
                <w:color w:val="003350"/>
              </w:rPr>
              <w:instrText>PAGE</w:instrText>
            </w:r>
            <w:r w:rsidRPr="005319B5">
              <w:rPr>
                <w:b/>
                <w:bCs/>
                <w:color w:val="003350"/>
                <w:sz w:val="24"/>
                <w:szCs w:val="24"/>
              </w:rPr>
              <w:fldChar w:fldCharType="separate"/>
            </w:r>
            <w:r w:rsidRPr="005319B5">
              <w:rPr>
                <w:b/>
                <w:bCs/>
                <w:color w:val="003350"/>
              </w:rPr>
              <w:t>2</w:t>
            </w:r>
            <w:r w:rsidRPr="005319B5">
              <w:rPr>
                <w:b/>
                <w:bCs/>
                <w:color w:val="003350"/>
                <w:sz w:val="24"/>
                <w:szCs w:val="24"/>
              </w:rPr>
              <w:fldChar w:fldCharType="end"/>
            </w:r>
            <w:r w:rsidRPr="005319B5">
              <w:rPr>
                <w:color w:val="003350"/>
              </w:rPr>
              <w:t xml:space="preserve"> van </w:t>
            </w:r>
            <w:r w:rsidRPr="005319B5">
              <w:rPr>
                <w:b/>
                <w:bCs/>
                <w:color w:val="003350"/>
                <w:sz w:val="24"/>
                <w:szCs w:val="24"/>
              </w:rPr>
              <w:fldChar w:fldCharType="begin"/>
            </w:r>
            <w:r w:rsidRPr="005319B5">
              <w:rPr>
                <w:b/>
                <w:bCs/>
                <w:color w:val="003350"/>
              </w:rPr>
              <w:instrText>NUMPAGES</w:instrText>
            </w:r>
            <w:r w:rsidRPr="005319B5">
              <w:rPr>
                <w:b/>
                <w:bCs/>
                <w:color w:val="003350"/>
                <w:sz w:val="24"/>
                <w:szCs w:val="24"/>
              </w:rPr>
              <w:fldChar w:fldCharType="separate"/>
            </w:r>
            <w:r w:rsidRPr="005319B5">
              <w:rPr>
                <w:b/>
                <w:bCs/>
                <w:color w:val="003350"/>
              </w:rPr>
              <w:t>2</w:t>
            </w:r>
            <w:r w:rsidRPr="005319B5">
              <w:rPr>
                <w:b/>
                <w:bCs/>
                <w:color w:val="003350"/>
                <w:sz w:val="24"/>
                <w:szCs w:val="24"/>
              </w:rPr>
              <w:fldChar w:fldCharType="end"/>
            </w:r>
          </w:p>
        </w:sdtContent>
      </w:sdt>
    </w:sdtContent>
  </w:sdt>
  <w:p w14:paraId="5F380DB2" w14:textId="77777777" w:rsidR="004B0919" w:rsidRDefault="004B091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4AE99" w14:textId="77777777" w:rsidR="004B0919" w:rsidRPr="0038220C" w:rsidRDefault="0038220C" w:rsidP="0038220C">
    <w:pPr>
      <w:rPr>
        <w:rFonts w:asciiTheme="minorHAnsi" w:hAnsiTheme="minorHAnsi" w:cstheme="minorHAnsi"/>
        <w:color w:val="003350"/>
        <w:szCs w:val="18"/>
      </w:rPr>
    </w:pPr>
    <w:r>
      <w:rPr>
        <w:rFonts w:asciiTheme="minorHAnsi" w:hAnsiTheme="minorHAnsi" w:cstheme="minorHAnsi"/>
        <w:noProof/>
        <w:color w:val="003350"/>
        <w:szCs w:val="18"/>
      </w:rPr>
      <w:drawing>
        <wp:anchor distT="0" distB="0" distL="114300" distR="114300" simplePos="0" relativeHeight="251658242" behindDoc="0" locked="0" layoutInCell="1" allowOverlap="1" wp14:anchorId="17B85803" wp14:editId="16152F47">
          <wp:simplePos x="0" y="0"/>
          <wp:positionH relativeFrom="margin">
            <wp:posOffset>-520436</wp:posOffset>
          </wp:positionH>
          <wp:positionV relativeFrom="margin">
            <wp:posOffset>8968105</wp:posOffset>
          </wp:positionV>
          <wp:extent cx="379095" cy="370205"/>
          <wp:effectExtent l="0" t="0" r="1905" b="0"/>
          <wp:wrapSquare wrapText="bothSides"/>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pic:cNvPicPr/>
                </pic:nvPicPr>
                <pic:blipFill>
                  <a:blip r:embed="rId1">
                    <a:extLst>
                      <a:ext uri="{28A0092B-C50C-407E-A947-70E740481C1C}">
                        <a14:useLocalDpi xmlns:a14="http://schemas.microsoft.com/office/drawing/2010/main" val="0"/>
                      </a:ext>
                    </a:extLst>
                  </a:blip>
                  <a:stretch>
                    <a:fillRect/>
                  </a:stretch>
                </pic:blipFill>
                <pic:spPr>
                  <a:xfrm>
                    <a:off x="0" y="0"/>
                    <a:ext cx="379095" cy="370205"/>
                  </a:xfrm>
                  <a:prstGeom prst="rect">
                    <a:avLst/>
                  </a:prstGeom>
                </pic:spPr>
              </pic:pic>
            </a:graphicData>
          </a:graphic>
          <wp14:sizeRelH relativeFrom="margin">
            <wp14:pctWidth>0</wp14:pctWidth>
          </wp14:sizeRelH>
          <wp14:sizeRelV relativeFrom="margin">
            <wp14:pctHeight>0</wp14:pctHeight>
          </wp14:sizeRelV>
        </wp:anchor>
      </w:drawing>
    </w:r>
    <w:r w:rsidRPr="0038220C">
      <w:rPr>
        <w:rFonts w:asciiTheme="minorHAnsi" w:hAnsiTheme="minorHAnsi" w:cstheme="minorHAnsi"/>
        <w:color w:val="003350"/>
        <w:szCs w:val="18"/>
      </w:rPr>
      <w:t xml:space="preserve">Gouwe Academie is een onderwijskundige kennispartner voor bedrijven met ICT-oplossingen voor het onderwijs. Wij exploiteren </w:t>
    </w:r>
    <w:r w:rsidR="00BF2B24">
      <w:rPr>
        <w:rFonts w:asciiTheme="minorHAnsi" w:hAnsiTheme="minorHAnsi" w:cstheme="minorHAnsi"/>
        <w:color w:val="003350"/>
        <w:szCs w:val="18"/>
      </w:rPr>
      <w:t xml:space="preserve">de </w:t>
    </w:r>
    <w:r w:rsidRPr="0038220C">
      <w:rPr>
        <w:rFonts w:asciiTheme="minorHAnsi" w:hAnsiTheme="minorHAnsi" w:cstheme="minorHAnsi"/>
        <w:color w:val="003350"/>
        <w:szCs w:val="18"/>
      </w:rPr>
      <w:t xml:space="preserve">Academie van ParnasSys, Gynzy Academie en de producten Zien! en Kindkans.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6E97D" w14:textId="77777777" w:rsidR="004A47C2" w:rsidRDefault="004A47C2" w:rsidP="004B0919">
      <w:r>
        <w:separator/>
      </w:r>
    </w:p>
  </w:footnote>
  <w:footnote w:type="continuationSeparator" w:id="0">
    <w:p w14:paraId="29111B92" w14:textId="77777777" w:rsidR="004A47C2" w:rsidRDefault="004A47C2" w:rsidP="004B0919">
      <w:r>
        <w:continuationSeparator/>
      </w:r>
    </w:p>
  </w:footnote>
  <w:footnote w:type="continuationNotice" w:id="1">
    <w:p w14:paraId="200ACDD7" w14:textId="77777777" w:rsidR="004A47C2" w:rsidRDefault="004A47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F78BF" w14:textId="77777777" w:rsidR="00BF2B24" w:rsidRDefault="00BF2B2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AE2BD" w14:textId="77777777" w:rsidR="004B0919" w:rsidRDefault="00011E71" w:rsidP="004B0919">
    <w:pPr>
      <w:pStyle w:val="Koptekst"/>
      <w:tabs>
        <w:tab w:val="clear" w:pos="4536"/>
      </w:tabs>
      <w:rPr>
        <w:noProof/>
      </w:rPr>
    </w:pPr>
    <w:r>
      <w:rPr>
        <w:noProof/>
      </w:rPr>
      <w:drawing>
        <wp:anchor distT="0" distB="0" distL="114300" distR="114300" simplePos="0" relativeHeight="251658240" behindDoc="1" locked="0" layoutInCell="1" allowOverlap="1" wp14:anchorId="5CF72A0D" wp14:editId="11150FD7">
          <wp:simplePos x="0" y="0"/>
          <wp:positionH relativeFrom="page">
            <wp:posOffset>3777615</wp:posOffset>
          </wp:positionH>
          <wp:positionV relativeFrom="paragraph">
            <wp:posOffset>-617220</wp:posOffset>
          </wp:positionV>
          <wp:extent cx="3616657" cy="1275715"/>
          <wp:effectExtent l="0" t="0" r="0" b="0"/>
          <wp:wrapNone/>
          <wp:docPr id="19" name="Afbeelding 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1">
                    <a:extLst>
                      <a:ext uri="{28A0092B-C50C-407E-A947-70E740481C1C}">
                        <a14:useLocalDpi xmlns:a14="http://schemas.microsoft.com/office/drawing/2010/main" val="0"/>
                      </a:ext>
                    </a:extLst>
                  </a:blip>
                  <a:srcRect r="37193" b="84338"/>
                  <a:stretch/>
                </pic:blipFill>
                <pic:spPr bwMode="auto">
                  <a:xfrm>
                    <a:off x="0" y="0"/>
                    <a:ext cx="3616657" cy="12757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0919">
      <w:rPr>
        <w:noProof/>
      </w:rPr>
      <w:tab/>
    </w:r>
  </w:p>
  <w:p w14:paraId="6B094C1E" w14:textId="77777777" w:rsidR="002277ED" w:rsidRDefault="002277ED" w:rsidP="004B0919">
    <w:pPr>
      <w:pStyle w:val="Koptekst"/>
      <w:rPr>
        <w:noProof/>
      </w:rPr>
    </w:pPr>
  </w:p>
  <w:p w14:paraId="5EBA0479" w14:textId="77777777" w:rsidR="004B0919" w:rsidRPr="004B0919" w:rsidRDefault="00E54F0E" w:rsidP="00E54F0E">
    <w:pPr>
      <w:pStyle w:val="Koptekst"/>
      <w:tabs>
        <w:tab w:val="clear" w:pos="4536"/>
        <w:tab w:val="clear" w:pos="9072"/>
        <w:tab w:val="left" w:pos="694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2DEB" w14:textId="77777777" w:rsidR="004B0919" w:rsidRDefault="0018093C">
    <w:pPr>
      <w:pStyle w:val="Koptekst"/>
    </w:pPr>
    <w:r>
      <w:rPr>
        <w:noProof/>
      </w:rPr>
      <w:drawing>
        <wp:anchor distT="0" distB="0" distL="114300" distR="114300" simplePos="0" relativeHeight="251658241" behindDoc="1" locked="0" layoutInCell="1" allowOverlap="1" wp14:anchorId="700D59C8" wp14:editId="4B3A5414">
          <wp:simplePos x="0" y="0"/>
          <wp:positionH relativeFrom="column">
            <wp:posOffset>871855</wp:posOffset>
          </wp:positionH>
          <wp:positionV relativeFrom="paragraph">
            <wp:posOffset>-487680</wp:posOffset>
          </wp:positionV>
          <wp:extent cx="5760720" cy="2257425"/>
          <wp:effectExtent l="0" t="0" r="0" b="0"/>
          <wp:wrapNone/>
          <wp:docPr id="20" name="Afbeelding 2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rotWithShape="1">
                  <a:blip r:embed="rId1">
                    <a:extLst>
                      <a:ext uri="{28A0092B-C50C-407E-A947-70E740481C1C}">
                        <a14:useLocalDpi xmlns:a14="http://schemas.microsoft.com/office/drawing/2010/main" val="0"/>
                      </a:ext>
                    </a:extLst>
                  </a:blip>
                  <a:srcRect b="72298"/>
                  <a:stretch/>
                </pic:blipFill>
                <pic:spPr bwMode="auto">
                  <a:xfrm>
                    <a:off x="0" y="0"/>
                    <a:ext cx="5760720" cy="2257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E010A"/>
    <w:multiLevelType w:val="hybridMultilevel"/>
    <w:tmpl w:val="0A8C22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657063"/>
    <w:multiLevelType w:val="hybridMultilevel"/>
    <w:tmpl w:val="8ED4D67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 w15:restartNumberingAfterBreak="0">
    <w:nsid w:val="13A95E14"/>
    <w:multiLevelType w:val="hybridMultilevel"/>
    <w:tmpl w:val="D5DE3B52"/>
    <w:lvl w:ilvl="0" w:tplc="13A4D21A">
      <w:start w:val="1"/>
      <w:numFmt w:val="bullet"/>
      <w:lvlText w:val=""/>
      <w:lvlJc w:val="left"/>
      <w:pPr>
        <w:tabs>
          <w:tab w:val="num" w:pos="720"/>
        </w:tabs>
        <w:ind w:left="720" w:hanging="360"/>
      </w:pPr>
      <w:rPr>
        <w:rFonts w:ascii="Symbol" w:hAnsi="Symbol" w:hint="default"/>
      </w:rPr>
    </w:lvl>
    <w:lvl w:ilvl="1" w:tplc="B47C7482">
      <w:numFmt w:val="bullet"/>
      <w:lvlText w:val="-"/>
      <w:lvlJc w:val="left"/>
      <w:pPr>
        <w:tabs>
          <w:tab w:val="num" w:pos="1440"/>
        </w:tabs>
        <w:ind w:left="1440" w:hanging="360"/>
      </w:pPr>
      <w:rPr>
        <w:rFonts w:ascii="Times New Roman" w:hAnsi="Times New Roman" w:hint="default"/>
      </w:rPr>
    </w:lvl>
    <w:lvl w:ilvl="2" w:tplc="030A0BE2" w:tentative="1">
      <w:start w:val="1"/>
      <w:numFmt w:val="bullet"/>
      <w:lvlText w:val=""/>
      <w:lvlJc w:val="left"/>
      <w:pPr>
        <w:tabs>
          <w:tab w:val="num" w:pos="2160"/>
        </w:tabs>
        <w:ind w:left="2160" w:hanging="360"/>
      </w:pPr>
      <w:rPr>
        <w:rFonts w:ascii="Symbol" w:hAnsi="Symbol" w:hint="default"/>
      </w:rPr>
    </w:lvl>
    <w:lvl w:ilvl="3" w:tplc="1E3AF508" w:tentative="1">
      <w:start w:val="1"/>
      <w:numFmt w:val="bullet"/>
      <w:lvlText w:val=""/>
      <w:lvlJc w:val="left"/>
      <w:pPr>
        <w:tabs>
          <w:tab w:val="num" w:pos="2880"/>
        </w:tabs>
        <w:ind w:left="2880" w:hanging="360"/>
      </w:pPr>
      <w:rPr>
        <w:rFonts w:ascii="Symbol" w:hAnsi="Symbol" w:hint="default"/>
      </w:rPr>
    </w:lvl>
    <w:lvl w:ilvl="4" w:tplc="FA5AFF30" w:tentative="1">
      <w:start w:val="1"/>
      <w:numFmt w:val="bullet"/>
      <w:lvlText w:val=""/>
      <w:lvlJc w:val="left"/>
      <w:pPr>
        <w:tabs>
          <w:tab w:val="num" w:pos="3600"/>
        </w:tabs>
        <w:ind w:left="3600" w:hanging="360"/>
      </w:pPr>
      <w:rPr>
        <w:rFonts w:ascii="Symbol" w:hAnsi="Symbol" w:hint="default"/>
      </w:rPr>
    </w:lvl>
    <w:lvl w:ilvl="5" w:tplc="62DE6F8A" w:tentative="1">
      <w:start w:val="1"/>
      <w:numFmt w:val="bullet"/>
      <w:lvlText w:val=""/>
      <w:lvlJc w:val="left"/>
      <w:pPr>
        <w:tabs>
          <w:tab w:val="num" w:pos="4320"/>
        </w:tabs>
        <w:ind w:left="4320" w:hanging="360"/>
      </w:pPr>
      <w:rPr>
        <w:rFonts w:ascii="Symbol" w:hAnsi="Symbol" w:hint="default"/>
      </w:rPr>
    </w:lvl>
    <w:lvl w:ilvl="6" w:tplc="81786704" w:tentative="1">
      <w:start w:val="1"/>
      <w:numFmt w:val="bullet"/>
      <w:lvlText w:val=""/>
      <w:lvlJc w:val="left"/>
      <w:pPr>
        <w:tabs>
          <w:tab w:val="num" w:pos="5040"/>
        </w:tabs>
        <w:ind w:left="5040" w:hanging="360"/>
      </w:pPr>
      <w:rPr>
        <w:rFonts w:ascii="Symbol" w:hAnsi="Symbol" w:hint="default"/>
      </w:rPr>
    </w:lvl>
    <w:lvl w:ilvl="7" w:tplc="7B443E78" w:tentative="1">
      <w:start w:val="1"/>
      <w:numFmt w:val="bullet"/>
      <w:lvlText w:val=""/>
      <w:lvlJc w:val="left"/>
      <w:pPr>
        <w:tabs>
          <w:tab w:val="num" w:pos="5760"/>
        </w:tabs>
        <w:ind w:left="5760" w:hanging="360"/>
      </w:pPr>
      <w:rPr>
        <w:rFonts w:ascii="Symbol" w:hAnsi="Symbol" w:hint="default"/>
      </w:rPr>
    </w:lvl>
    <w:lvl w:ilvl="8" w:tplc="E9DAE0B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8051B15"/>
    <w:multiLevelType w:val="hybridMultilevel"/>
    <w:tmpl w:val="1F542F08"/>
    <w:lvl w:ilvl="0" w:tplc="F51851F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62B7D33"/>
    <w:multiLevelType w:val="hybridMultilevel"/>
    <w:tmpl w:val="CF6847C6"/>
    <w:lvl w:ilvl="0" w:tplc="E79E5568">
      <w:start w:val="1"/>
      <w:numFmt w:val="bullet"/>
      <w:lvlText w:val=""/>
      <w:lvlJc w:val="left"/>
      <w:pPr>
        <w:tabs>
          <w:tab w:val="num" w:pos="720"/>
        </w:tabs>
        <w:ind w:left="720" w:hanging="360"/>
      </w:pPr>
      <w:rPr>
        <w:rFonts w:ascii="Symbol" w:hAnsi="Symbol" w:hint="default"/>
      </w:rPr>
    </w:lvl>
    <w:lvl w:ilvl="1" w:tplc="F6D84F90" w:tentative="1">
      <w:start w:val="1"/>
      <w:numFmt w:val="bullet"/>
      <w:lvlText w:val=""/>
      <w:lvlJc w:val="left"/>
      <w:pPr>
        <w:tabs>
          <w:tab w:val="num" w:pos="1440"/>
        </w:tabs>
        <w:ind w:left="1440" w:hanging="360"/>
      </w:pPr>
      <w:rPr>
        <w:rFonts w:ascii="Symbol" w:hAnsi="Symbol" w:hint="default"/>
      </w:rPr>
    </w:lvl>
    <w:lvl w:ilvl="2" w:tplc="B8BA6AD0" w:tentative="1">
      <w:start w:val="1"/>
      <w:numFmt w:val="bullet"/>
      <w:lvlText w:val=""/>
      <w:lvlJc w:val="left"/>
      <w:pPr>
        <w:tabs>
          <w:tab w:val="num" w:pos="2160"/>
        </w:tabs>
        <w:ind w:left="2160" w:hanging="360"/>
      </w:pPr>
      <w:rPr>
        <w:rFonts w:ascii="Symbol" w:hAnsi="Symbol" w:hint="default"/>
      </w:rPr>
    </w:lvl>
    <w:lvl w:ilvl="3" w:tplc="338CDA50" w:tentative="1">
      <w:start w:val="1"/>
      <w:numFmt w:val="bullet"/>
      <w:lvlText w:val=""/>
      <w:lvlJc w:val="left"/>
      <w:pPr>
        <w:tabs>
          <w:tab w:val="num" w:pos="2880"/>
        </w:tabs>
        <w:ind w:left="2880" w:hanging="360"/>
      </w:pPr>
      <w:rPr>
        <w:rFonts w:ascii="Symbol" w:hAnsi="Symbol" w:hint="default"/>
      </w:rPr>
    </w:lvl>
    <w:lvl w:ilvl="4" w:tplc="C7F6D670" w:tentative="1">
      <w:start w:val="1"/>
      <w:numFmt w:val="bullet"/>
      <w:lvlText w:val=""/>
      <w:lvlJc w:val="left"/>
      <w:pPr>
        <w:tabs>
          <w:tab w:val="num" w:pos="3600"/>
        </w:tabs>
        <w:ind w:left="3600" w:hanging="360"/>
      </w:pPr>
      <w:rPr>
        <w:rFonts w:ascii="Symbol" w:hAnsi="Symbol" w:hint="default"/>
      </w:rPr>
    </w:lvl>
    <w:lvl w:ilvl="5" w:tplc="2E248542" w:tentative="1">
      <w:start w:val="1"/>
      <w:numFmt w:val="bullet"/>
      <w:lvlText w:val=""/>
      <w:lvlJc w:val="left"/>
      <w:pPr>
        <w:tabs>
          <w:tab w:val="num" w:pos="4320"/>
        </w:tabs>
        <w:ind w:left="4320" w:hanging="360"/>
      </w:pPr>
      <w:rPr>
        <w:rFonts w:ascii="Symbol" w:hAnsi="Symbol" w:hint="default"/>
      </w:rPr>
    </w:lvl>
    <w:lvl w:ilvl="6" w:tplc="992A906E" w:tentative="1">
      <w:start w:val="1"/>
      <w:numFmt w:val="bullet"/>
      <w:lvlText w:val=""/>
      <w:lvlJc w:val="left"/>
      <w:pPr>
        <w:tabs>
          <w:tab w:val="num" w:pos="5040"/>
        </w:tabs>
        <w:ind w:left="5040" w:hanging="360"/>
      </w:pPr>
      <w:rPr>
        <w:rFonts w:ascii="Symbol" w:hAnsi="Symbol" w:hint="default"/>
      </w:rPr>
    </w:lvl>
    <w:lvl w:ilvl="7" w:tplc="69461AD4" w:tentative="1">
      <w:start w:val="1"/>
      <w:numFmt w:val="bullet"/>
      <w:lvlText w:val=""/>
      <w:lvlJc w:val="left"/>
      <w:pPr>
        <w:tabs>
          <w:tab w:val="num" w:pos="5760"/>
        </w:tabs>
        <w:ind w:left="5760" w:hanging="360"/>
      </w:pPr>
      <w:rPr>
        <w:rFonts w:ascii="Symbol" w:hAnsi="Symbol" w:hint="default"/>
      </w:rPr>
    </w:lvl>
    <w:lvl w:ilvl="8" w:tplc="B008BD9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4F5560"/>
    <w:multiLevelType w:val="hybridMultilevel"/>
    <w:tmpl w:val="44AE4988"/>
    <w:lvl w:ilvl="0" w:tplc="0413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3732404C"/>
    <w:multiLevelType w:val="hybridMultilevel"/>
    <w:tmpl w:val="735ABAB2"/>
    <w:lvl w:ilvl="0" w:tplc="DFAAF6E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7852AAE"/>
    <w:multiLevelType w:val="hybridMultilevel"/>
    <w:tmpl w:val="E806AA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2931753"/>
    <w:multiLevelType w:val="hybridMultilevel"/>
    <w:tmpl w:val="93CA2296"/>
    <w:lvl w:ilvl="0" w:tplc="7764C4FC">
      <w:start w:val="14"/>
      <w:numFmt w:val="bullet"/>
      <w:lvlText w:val="-"/>
      <w:lvlJc w:val="left"/>
      <w:pPr>
        <w:ind w:left="720" w:hanging="360"/>
      </w:pPr>
      <w:rPr>
        <w:rFonts w:ascii="Verdana" w:eastAsiaTheme="minorEastAsia"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BD64341"/>
    <w:multiLevelType w:val="hybridMultilevel"/>
    <w:tmpl w:val="BC78DA98"/>
    <w:lvl w:ilvl="0" w:tplc="B2420F6A">
      <w:start w:val="1"/>
      <w:numFmt w:val="bullet"/>
      <w:lvlText w:val=""/>
      <w:lvlJc w:val="left"/>
      <w:pPr>
        <w:tabs>
          <w:tab w:val="num" w:pos="720"/>
        </w:tabs>
        <w:ind w:left="720" w:hanging="360"/>
      </w:pPr>
      <w:rPr>
        <w:rFonts w:ascii="Symbol" w:hAnsi="Symbol" w:hint="default"/>
      </w:rPr>
    </w:lvl>
    <w:lvl w:ilvl="1" w:tplc="B0F63CFC" w:tentative="1">
      <w:start w:val="1"/>
      <w:numFmt w:val="bullet"/>
      <w:lvlText w:val=""/>
      <w:lvlJc w:val="left"/>
      <w:pPr>
        <w:tabs>
          <w:tab w:val="num" w:pos="1440"/>
        </w:tabs>
        <w:ind w:left="1440" w:hanging="360"/>
      </w:pPr>
      <w:rPr>
        <w:rFonts w:ascii="Symbol" w:hAnsi="Symbol" w:hint="default"/>
      </w:rPr>
    </w:lvl>
    <w:lvl w:ilvl="2" w:tplc="FC247C4A" w:tentative="1">
      <w:start w:val="1"/>
      <w:numFmt w:val="bullet"/>
      <w:lvlText w:val=""/>
      <w:lvlJc w:val="left"/>
      <w:pPr>
        <w:tabs>
          <w:tab w:val="num" w:pos="2160"/>
        </w:tabs>
        <w:ind w:left="2160" w:hanging="360"/>
      </w:pPr>
      <w:rPr>
        <w:rFonts w:ascii="Symbol" w:hAnsi="Symbol" w:hint="default"/>
      </w:rPr>
    </w:lvl>
    <w:lvl w:ilvl="3" w:tplc="A6268CEC" w:tentative="1">
      <w:start w:val="1"/>
      <w:numFmt w:val="bullet"/>
      <w:lvlText w:val=""/>
      <w:lvlJc w:val="left"/>
      <w:pPr>
        <w:tabs>
          <w:tab w:val="num" w:pos="2880"/>
        </w:tabs>
        <w:ind w:left="2880" w:hanging="360"/>
      </w:pPr>
      <w:rPr>
        <w:rFonts w:ascii="Symbol" w:hAnsi="Symbol" w:hint="default"/>
      </w:rPr>
    </w:lvl>
    <w:lvl w:ilvl="4" w:tplc="A956F5E6" w:tentative="1">
      <w:start w:val="1"/>
      <w:numFmt w:val="bullet"/>
      <w:lvlText w:val=""/>
      <w:lvlJc w:val="left"/>
      <w:pPr>
        <w:tabs>
          <w:tab w:val="num" w:pos="3600"/>
        </w:tabs>
        <w:ind w:left="3600" w:hanging="360"/>
      </w:pPr>
      <w:rPr>
        <w:rFonts w:ascii="Symbol" w:hAnsi="Symbol" w:hint="default"/>
      </w:rPr>
    </w:lvl>
    <w:lvl w:ilvl="5" w:tplc="02E0C95A" w:tentative="1">
      <w:start w:val="1"/>
      <w:numFmt w:val="bullet"/>
      <w:lvlText w:val=""/>
      <w:lvlJc w:val="left"/>
      <w:pPr>
        <w:tabs>
          <w:tab w:val="num" w:pos="4320"/>
        </w:tabs>
        <w:ind w:left="4320" w:hanging="360"/>
      </w:pPr>
      <w:rPr>
        <w:rFonts w:ascii="Symbol" w:hAnsi="Symbol" w:hint="default"/>
      </w:rPr>
    </w:lvl>
    <w:lvl w:ilvl="6" w:tplc="05CCBBD4" w:tentative="1">
      <w:start w:val="1"/>
      <w:numFmt w:val="bullet"/>
      <w:lvlText w:val=""/>
      <w:lvlJc w:val="left"/>
      <w:pPr>
        <w:tabs>
          <w:tab w:val="num" w:pos="5040"/>
        </w:tabs>
        <w:ind w:left="5040" w:hanging="360"/>
      </w:pPr>
      <w:rPr>
        <w:rFonts w:ascii="Symbol" w:hAnsi="Symbol" w:hint="default"/>
      </w:rPr>
    </w:lvl>
    <w:lvl w:ilvl="7" w:tplc="307096BC" w:tentative="1">
      <w:start w:val="1"/>
      <w:numFmt w:val="bullet"/>
      <w:lvlText w:val=""/>
      <w:lvlJc w:val="left"/>
      <w:pPr>
        <w:tabs>
          <w:tab w:val="num" w:pos="5760"/>
        </w:tabs>
        <w:ind w:left="5760" w:hanging="360"/>
      </w:pPr>
      <w:rPr>
        <w:rFonts w:ascii="Symbol" w:hAnsi="Symbol" w:hint="default"/>
      </w:rPr>
    </w:lvl>
    <w:lvl w:ilvl="8" w:tplc="0FFC81F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706A6FD0"/>
    <w:multiLevelType w:val="hybridMultilevel"/>
    <w:tmpl w:val="04625F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7B65893"/>
    <w:multiLevelType w:val="hybridMultilevel"/>
    <w:tmpl w:val="A8CC1A34"/>
    <w:lvl w:ilvl="0" w:tplc="AF1EA6A2">
      <w:start w:val="1"/>
      <w:numFmt w:val="bullet"/>
      <w:lvlText w:val=""/>
      <w:lvlJc w:val="left"/>
      <w:pPr>
        <w:tabs>
          <w:tab w:val="num" w:pos="720"/>
        </w:tabs>
        <w:ind w:left="720" w:hanging="360"/>
      </w:pPr>
      <w:rPr>
        <w:rFonts w:ascii="Symbol" w:hAnsi="Symbol" w:hint="default"/>
      </w:rPr>
    </w:lvl>
    <w:lvl w:ilvl="1" w:tplc="28DAC112" w:tentative="1">
      <w:start w:val="1"/>
      <w:numFmt w:val="bullet"/>
      <w:lvlText w:val=""/>
      <w:lvlJc w:val="left"/>
      <w:pPr>
        <w:tabs>
          <w:tab w:val="num" w:pos="1440"/>
        </w:tabs>
        <w:ind w:left="1440" w:hanging="360"/>
      </w:pPr>
      <w:rPr>
        <w:rFonts w:ascii="Symbol" w:hAnsi="Symbol" w:hint="default"/>
      </w:rPr>
    </w:lvl>
    <w:lvl w:ilvl="2" w:tplc="84448772" w:tentative="1">
      <w:start w:val="1"/>
      <w:numFmt w:val="bullet"/>
      <w:lvlText w:val=""/>
      <w:lvlJc w:val="left"/>
      <w:pPr>
        <w:tabs>
          <w:tab w:val="num" w:pos="2160"/>
        </w:tabs>
        <w:ind w:left="2160" w:hanging="360"/>
      </w:pPr>
      <w:rPr>
        <w:rFonts w:ascii="Symbol" w:hAnsi="Symbol" w:hint="default"/>
      </w:rPr>
    </w:lvl>
    <w:lvl w:ilvl="3" w:tplc="B0C4EE6C" w:tentative="1">
      <w:start w:val="1"/>
      <w:numFmt w:val="bullet"/>
      <w:lvlText w:val=""/>
      <w:lvlJc w:val="left"/>
      <w:pPr>
        <w:tabs>
          <w:tab w:val="num" w:pos="2880"/>
        </w:tabs>
        <w:ind w:left="2880" w:hanging="360"/>
      </w:pPr>
      <w:rPr>
        <w:rFonts w:ascii="Symbol" w:hAnsi="Symbol" w:hint="default"/>
      </w:rPr>
    </w:lvl>
    <w:lvl w:ilvl="4" w:tplc="65700544" w:tentative="1">
      <w:start w:val="1"/>
      <w:numFmt w:val="bullet"/>
      <w:lvlText w:val=""/>
      <w:lvlJc w:val="left"/>
      <w:pPr>
        <w:tabs>
          <w:tab w:val="num" w:pos="3600"/>
        </w:tabs>
        <w:ind w:left="3600" w:hanging="360"/>
      </w:pPr>
      <w:rPr>
        <w:rFonts w:ascii="Symbol" w:hAnsi="Symbol" w:hint="default"/>
      </w:rPr>
    </w:lvl>
    <w:lvl w:ilvl="5" w:tplc="4C9A0EBA" w:tentative="1">
      <w:start w:val="1"/>
      <w:numFmt w:val="bullet"/>
      <w:lvlText w:val=""/>
      <w:lvlJc w:val="left"/>
      <w:pPr>
        <w:tabs>
          <w:tab w:val="num" w:pos="4320"/>
        </w:tabs>
        <w:ind w:left="4320" w:hanging="360"/>
      </w:pPr>
      <w:rPr>
        <w:rFonts w:ascii="Symbol" w:hAnsi="Symbol" w:hint="default"/>
      </w:rPr>
    </w:lvl>
    <w:lvl w:ilvl="6" w:tplc="3CCCABFA" w:tentative="1">
      <w:start w:val="1"/>
      <w:numFmt w:val="bullet"/>
      <w:lvlText w:val=""/>
      <w:lvlJc w:val="left"/>
      <w:pPr>
        <w:tabs>
          <w:tab w:val="num" w:pos="5040"/>
        </w:tabs>
        <w:ind w:left="5040" w:hanging="360"/>
      </w:pPr>
      <w:rPr>
        <w:rFonts w:ascii="Symbol" w:hAnsi="Symbol" w:hint="default"/>
      </w:rPr>
    </w:lvl>
    <w:lvl w:ilvl="7" w:tplc="27B6B632" w:tentative="1">
      <w:start w:val="1"/>
      <w:numFmt w:val="bullet"/>
      <w:lvlText w:val=""/>
      <w:lvlJc w:val="left"/>
      <w:pPr>
        <w:tabs>
          <w:tab w:val="num" w:pos="5760"/>
        </w:tabs>
        <w:ind w:left="5760" w:hanging="360"/>
      </w:pPr>
      <w:rPr>
        <w:rFonts w:ascii="Symbol" w:hAnsi="Symbol" w:hint="default"/>
      </w:rPr>
    </w:lvl>
    <w:lvl w:ilvl="8" w:tplc="102CB9DE"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7E26590A"/>
    <w:multiLevelType w:val="hybridMultilevel"/>
    <w:tmpl w:val="27CAEB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91528107">
    <w:abstractNumId w:val="12"/>
  </w:num>
  <w:num w:numId="2" w16cid:durableId="80222317">
    <w:abstractNumId w:val="8"/>
  </w:num>
  <w:num w:numId="3" w16cid:durableId="162278862">
    <w:abstractNumId w:val="7"/>
  </w:num>
  <w:num w:numId="4" w16cid:durableId="1631133990">
    <w:abstractNumId w:val="3"/>
  </w:num>
  <w:num w:numId="5" w16cid:durableId="1479765004">
    <w:abstractNumId w:val="6"/>
  </w:num>
  <w:num w:numId="6" w16cid:durableId="959796793">
    <w:abstractNumId w:val="1"/>
  </w:num>
  <w:num w:numId="7" w16cid:durableId="80032441">
    <w:abstractNumId w:val="5"/>
  </w:num>
  <w:num w:numId="8" w16cid:durableId="6756202">
    <w:abstractNumId w:val="2"/>
  </w:num>
  <w:num w:numId="9" w16cid:durableId="99687878">
    <w:abstractNumId w:val="11"/>
  </w:num>
  <w:num w:numId="10" w16cid:durableId="1242835117">
    <w:abstractNumId w:val="9"/>
  </w:num>
  <w:num w:numId="11" w16cid:durableId="422267117">
    <w:abstractNumId w:val="4"/>
  </w:num>
  <w:num w:numId="12" w16cid:durableId="1223834897">
    <w:abstractNumId w:val="10"/>
  </w:num>
  <w:num w:numId="13" w16cid:durableId="200038026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06"/>
    <w:rsid w:val="00010F90"/>
    <w:rsid w:val="00011E71"/>
    <w:rsid w:val="00024477"/>
    <w:rsid w:val="0003628A"/>
    <w:rsid w:val="00051F69"/>
    <w:rsid w:val="00052825"/>
    <w:rsid w:val="00057B80"/>
    <w:rsid w:val="00061AE4"/>
    <w:rsid w:val="00062C28"/>
    <w:rsid w:val="000714EB"/>
    <w:rsid w:val="00074D07"/>
    <w:rsid w:val="00083726"/>
    <w:rsid w:val="0008545D"/>
    <w:rsid w:val="000A071E"/>
    <w:rsid w:val="000A0DD0"/>
    <w:rsid w:val="000A498E"/>
    <w:rsid w:val="000D246A"/>
    <w:rsid w:val="000D5263"/>
    <w:rsid w:val="000D6D81"/>
    <w:rsid w:val="000D7D60"/>
    <w:rsid w:val="000F6620"/>
    <w:rsid w:val="001111FB"/>
    <w:rsid w:val="00112FE4"/>
    <w:rsid w:val="00131C70"/>
    <w:rsid w:val="001405AC"/>
    <w:rsid w:val="00140F27"/>
    <w:rsid w:val="00152476"/>
    <w:rsid w:val="001550CF"/>
    <w:rsid w:val="00170ECD"/>
    <w:rsid w:val="001749C0"/>
    <w:rsid w:val="001760D4"/>
    <w:rsid w:val="0018093C"/>
    <w:rsid w:val="00190837"/>
    <w:rsid w:val="001A668A"/>
    <w:rsid w:val="001B2EA5"/>
    <w:rsid w:val="001C5736"/>
    <w:rsid w:val="001D3A69"/>
    <w:rsid w:val="001D4996"/>
    <w:rsid w:val="001D65CE"/>
    <w:rsid w:val="001F2D3D"/>
    <w:rsid w:val="001F2DEB"/>
    <w:rsid w:val="00201687"/>
    <w:rsid w:val="0021084F"/>
    <w:rsid w:val="00213691"/>
    <w:rsid w:val="002277ED"/>
    <w:rsid w:val="00227D95"/>
    <w:rsid w:val="002303AF"/>
    <w:rsid w:val="002365F3"/>
    <w:rsid w:val="00236EA5"/>
    <w:rsid w:val="002401AF"/>
    <w:rsid w:val="00244425"/>
    <w:rsid w:val="002503D9"/>
    <w:rsid w:val="00253936"/>
    <w:rsid w:val="00265F55"/>
    <w:rsid w:val="00271303"/>
    <w:rsid w:val="002832C2"/>
    <w:rsid w:val="002A7208"/>
    <w:rsid w:val="002C5990"/>
    <w:rsid w:val="002D7DE4"/>
    <w:rsid w:val="002E0418"/>
    <w:rsid w:val="002E0557"/>
    <w:rsid w:val="002E696C"/>
    <w:rsid w:val="002F015E"/>
    <w:rsid w:val="002F63C1"/>
    <w:rsid w:val="0031196E"/>
    <w:rsid w:val="003125CD"/>
    <w:rsid w:val="00327669"/>
    <w:rsid w:val="003372D4"/>
    <w:rsid w:val="00350805"/>
    <w:rsid w:val="00354527"/>
    <w:rsid w:val="0037112A"/>
    <w:rsid w:val="00371580"/>
    <w:rsid w:val="0037758C"/>
    <w:rsid w:val="0038220C"/>
    <w:rsid w:val="003839E4"/>
    <w:rsid w:val="00384564"/>
    <w:rsid w:val="00394AC8"/>
    <w:rsid w:val="003A5EA3"/>
    <w:rsid w:val="003B3ABB"/>
    <w:rsid w:val="003C1D9E"/>
    <w:rsid w:val="003C69DA"/>
    <w:rsid w:val="003F0750"/>
    <w:rsid w:val="003F6EAF"/>
    <w:rsid w:val="0041212F"/>
    <w:rsid w:val="00413526"/>
    <w:rsid w:val="00415681"/>
    <w:rsid w:val="00417FB0"/>
    <w:rsid w:val="00422AAC"/>
    <w:rsid w:val="00424C1B"/>
    <w:rsid w:val="00427BCF"/>
    <w:rsid w:val="00465FFF"/>
    <w:rsid w:val="00475120"/>
    <w:rsid w:val="00481502"/>
    <w:rsid w:val="004844E3"/>
    <w:rsid w:val="004A4306"/>
    <w:rsid w:val="004A47C2"/>
    <w:rsid w:val="004B0919"/>
    <w:rsid w:val="004B5E33"/>
    <w:rsid w:val="004B5F3E"/>
    <w:rsid w:val="004C314B"/>
    <w:rsid w:val="004C37C4"/>
    <w:rsid w:val="004E0DA1"/>
    <w:rsid w:val="0050038B"/>
    <w:rsid w:val="005067D0"/>
    <w:rsid w:val="00507041"/>
    <w:rsid w:val="0051271D"/>
    <w:rsid w:val="00524EBA"/>
    <w:rsid w:val="005304D6"/>
    <w:rsid w:val="005319B5"/>
    <w:rsid w:val="00547CC2"/>
    <w:rsid w:val="005624D0"/>
    <w:rsid w:val="005725A1"/>
    <w:rsid w:val="005748CE"/>
    <w:rsid w:val="00574B3D"/>
    <w:rsid w:val="00591D2B"/>
    <w:rsid w:val="005A6ABF"/>
    <w:rsid w:val="005A6D0C"/>
    <w:rsid w:val="005B0224"/>
    <w:rsid w:val="005C4610"/>
    <w:rsid w:val="005D2B3B"/>
    <w:rsid w:val="005D4635"/>
    <w:rsid w:val="005E3464"/>
    <w:rsid w:val="005E3B29"/>
    <w:rsid w:val="005E7CF2"/>
    <w:rsid w:val="006042D4"/>
    <w:rsid w:val="0060777B"/>
    <w:rsid w:val="00614307"/>
    <w:rsid w:val="00621832"/>
    <w:rsid w:val="006242E9"/>
    <w:rsid w:val="006252EF"/>
    <w:rsid w:val="00651B8B"/>
    <w:rsid w:val="00665AB4"/>
    <w:rsid w:val="006760AD"/>
    <w:rsid w:val="00697423"/>
    <w:rsid w:val="006B2242"/>
    <w:rsid w:val="006D2A35"/>
    <w:rsid w:val="006E349B"/>
    <w:rsid w:val="006E652F"/>
    <w:rsid w:val="006E76A8"/>
    <w:rsid w:val="006F7D18"/>
    <w:rsid w:val="00700DD0"/>
    <w:rsid w:val="00702CE4"/>
    <w:rsid w:val="00706864"/>
    <w:rsid w:val="00717E5F"/>
    <w:rsid w:val="00724839"/>
    <w:rsid w:val="00724B14"/>
    <w:rsid w:val="00734749"/>
    <w:rsid w:val="007371B0"/>
    <w:rsid w:val="007520E3"/>
    <w:rsid w:val="007623A7"/>
    <w:rsid w:val="00762E28"/>
    <w:rsid w:val="007644CF"/>
    <w:rsid w:val="007924E8"/>
    <w:rsid w:val="007966EA"/>
    <w:rsid w:val="007B3ADA"/>
    <w:rsid w:val="007D1EDE"/>
    <w:rsid w:val="007E3E6C"/>
    <w:rsid w:val="007E5AFE"/>
    <w:rsid w:val="007E6726"/>
    <w:rsid w:val="007F0428"/>
    <w:rsid w:val="007F2757"/>
    <w:rsid w:val="00803086"/>
    <w:rsid w:val="00814F36"/>
    <w:rsid w:val="0083049F"/>
    <w:rsid w:val="008401AD"/>
    <w:rsid w:val="00843C33"/>
    <w:rsid w:val="00846B1A"/>
    <w:rsid w:val="00860929"/>
    <w:rsid w:val="00865E9A"/>
    <w:rsid w:val="00881F13"/>
    <w:rsid w:val="0088535E"/>
    <w:rsid w:val="00890C1F"/>
    <w:rsid w:val="008B3115"/>
    <w:rsid w:val="008D5D1D"/>
    <w:rsid w:val="008D6388"/>
    <w:rsid w:val="008E185F"/>
    <w:rsid w:val="008E3A4F"/>
    <w:rsid w:val="008F1A4A"/>
    <w:rsid w:val="008F4887"/>
    <w:rsid w:val="008F5775"/>
    <w:rsid w:val="00903117"/>
    <w:rsid w:val="00911738"/>
    <w:rsid w:val="00920B86"/>
    <w:rsid w:val="00923D20"/>
    <w:rsid w:val="00925F65"/>
    <w:rsid w:val="00931BA6"/>
    <w:rsid w:val="009372C3"/>
    <w:rsid w:val="009442C7"/>
    <w:rsid w:val="00954FB0"/>
    <w:rsid w:val="009623E9"/>
    <w:rsid w:val="009634CB"/>
    <w:rsid w:val="00964C25"/>
    <w:rsid w:val="009675E5"/>
    <w:rsid w:val="00983C28"/>
    <w:rsid w:val="009879C3"/>
    <w:rsid w:val="00993B59"/>
    <w:rsid w:val="009A0C51"/>
    <w:rsid w:val="009A64A0"/>
    <w:rsid w:val="009B0AE5"/>
    <w:rsid w:val="009B1737"/>
    <w:rsid w:val="009D569D"/>
    <w:rsid w:val="009E6C5E"/>
    <w:rsid w:val="009F28CF"/>
    <w:rsid w:val="00A03150"/>
    <w:rsid w:val="00A045F6"/>
    <w:rsid w:val="00A25519"/>
    <w:rsid w:val="00A316A4"/>
    <w:rsid w:val="00A53074"/>
    <w:rsid w:val="00A556C1"/>
    <w:rsid w:val="00A638CA"/>
    <w:rsid w:val="00A6694F"/>
    <w:rsid w:val="00A83C8B"/>
    <w:rsid w:val="00AA5445"/>
    <w:rsid w:val="00AB1FD9"/>
    <w:rsid w:val="00AC5136"/>
    <w:rsid w:val="00AD373B"/>
    <w:rsid w:val="00AD6246"/>
    <w:rsid w:val="00AD6A94"/>
    <w:rsid w:val="00AE1685"/>
    <w:rsid w:val="00AF26C4"/>
    <w:rsid w:val="00AF40F0"/>
    <w:rsid w:val="00B06C6E"/>
    <w:rsid w:val="00B215A0"/>
    <w:rsid w:val="00B3713B"/>
    <w:rsid w:val="00B445E7"/>
    <w:rsid w:val="00B72233"/>
    <w:rsid w:val="00B73836"/>
    <w:rsid w:val="00B73CA7"/>
    <w:rsid w:val="00B81356"/>
    <w:rsid w:val="00B846E9"/>
    <w:rsid w:val="00B95447"/>
    <w:rsid w:val="00B97FBC"/>
    <w:rsid w:val="00BA1CE3"/>
    <w:rsid w:val="00BB358B"/>
    <w:rsid w:val="00BB7752"/>
    <w:rsid w:val="00BC6A42"/>
    <w:rsid w:val="00BD10A6"/>
    <w:rsid w:val="00BF2B24"/>
    <w:rsid w:val="00C115BF"/>
    <w:rsid w:val="00C15F4B"/>
    <w:rsid w:val="00C26B42"/>
    <w:rsid w:val="00C363A0"/>
    <w:rsid w:val="00C45ACA"/>
    <w:rsid w:val="00C66FFD"/>
    <w:rsid w:val="00C814D7"/>
    <w:rsid w:val="00C833DC"/>
    <w:rsid w:val="00C913C8"/>
    <w:rsid w:val="00C94222"/>
    <w:rsid w:val="00CA355C"/>
    <w:rsid w:val="00CB0046"/>
    <w:rsid w:val="00CB2289"/>
    <w:rsid w:val="00CC01BB"/>
    <w:rsid w:val="00CC209E"/>
    <w:rsid w:val="00CC4203"/>
    <w:rsid w:val="00CD0596"/>
    <w:rsid w:val="00CD0FE8"/>
    <w:rsid w:val="00CD4A2E"/>
    <w:rsid w:val="00CE4759"/>
    <w:rsid w:val="00CE493E"/>
    <w:rsid w:val="00CF3D67"/>
    <w:rsid w:val="00D425E0"/>
    <w:rsid w:val="00D52079"/>
    <w:rsid w:val="00D60152"/>
    <w:rsid w:val="00D605EE"/>
    <w:rsid w:val="00D64DD0"/>
    <w:rsid w:val="00D729B4"/>
    <w:rsid w:val="00D7387D"/>
    <w:rsid w:val="00D913DA"/>
    <w:rsid w:val="00DB2A4A"/>
    <w:rsid w:val="00DB4DE2"/>
    <w:rsid w:val="00DC3875"/>
    <w:rsid w:val="00DC3C1A"/>
    <w:rsid w:val="00DC5714"/>
    <w:rsid w:val="00DD79BD"/>
    <w:rsid w:val="00DD7F5D"/>
    <w:rsid w:val="00DE577D"/>
    <w:rsid w:val="00DE5D82"/>
    <w:rsid w:val="00DF4518"/>
    <w:rsid w:val="00E1759A"/>
    <w:rsid w:val="00E428DF"/>
    <w:rsid w:val="00E43592"/>
    <w:rsid w:val="00E46A57"/>
    <w:rsid w:val="00E47DFA"/>
    <w:rsid w:val="00E5279D"/>
    <w:rsid w:val="00E54F0E"/>
    <w:rsid w:val="00E56EB9"/>
    <w:rsid w:val="00E64801"/>
    <w:rsid w:val="00E677D9"/>
    <w:rsid w:val="00E70A9F"/>
    <w:rsid w:val="00E735C1"/>
    <w:rsid w:val="00E80F47"/>
    <w:rsid w:val="00E850FF"/>
    <w:rsid w:val="00E93175"/>
    <w:rsid w:val="00EA4618"/>
    <w:rsid w:val="00EA6AA6"/>
    <w:rsid w:val="00EB67D3"/>
    <w:rsid w:val="00EB7F50"/>
    <w:rsid w:val="00EC42E6"/>
    <w:rsid w:val="00EC62D8"/>
    <w:rsid w:val="00ED19C1"/>
    <w:rsid w:val="00ED1E0A"/>
    <w:rsid w:val="00EE184E"/>
    <w:rsid w:val="00F15659"/>
    <w:rsid w:val="00F242D1"/>
    <w:rsid w:val="00F355CE"/>
    <w:rsid w:val="00F36C84"/>
    <w:rsid w:val="00F402C7"/>
    <w:rsid w:val="00F40907"/>
    <w:rsid w:val="00F436FA"/>
    <w:rsid w:val="00F45354"/>
    <w:rsid w:val="00F620C5"/>
    <w:rsid w:val="00F74F95"/>
    <w:rsid w:val="00F826AD"/>
    <w:rsid w:val="00F87D70"/>
    <w:rsid w:val="00FA055A"/>
    <w:rsid w:val="00FD304B"/>
    <w:rsid w:val="00FE6477"/>
    <w:rsid w:val="00FF5C6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FD756"/>
  <w15:chartTrackingRefBased/>
  <w15:docId w15:val="{C72B8427-A740-43BE-AE97-36E3B67B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372D4"/>
    <w:rPr>
      <w:rFonts w:ascii="Calibri" w:hAnsi="Calibri"/>
    </w:rPr>
  </w:style>
  <w:style w:type="paragraph" w:styleId="Kop1">
    <w:name w:val="heading 1"/>
    <w:basedOn w:val="Standaard"/>
    <w:next w:val="Standaard"/>
    <w:link w:val="Kop1Char"/>
    <w:uiPriority w:val="9"/>
    <w:qFormat/>
    <w:rsid w:val="00DC3C1A"/>
    <w:pPr>
      <w:keepNext/>
      <w:keepLines/>
      <w:spacing w:before="240"/>
      <w:outlineLvl w:val="0"/>
    </w:pPr>
    <w:rPr>
      <w:rFonts w:eastAsiaTheme="majorEastAsia" w:cstheme="majorBidi"/>
      <w:b/>
      <w:color w:val="003350"/>
      <w:sz w:val="32"/>
      <w:szCs w:val="32"/>
    </w:rPr>
  </w:style>
  <w:style w:type="paragraph" w:styleId="Kop2">
    <w:name w:val="heading 2"/>
    <w:basedOn w:val="Standaard"/>
    <w:next w:val="Standaard"/>
    <w:link w:val="Kop2Char"/>
    <w:uiPriority w:val="9"/>
    <w:unhideWhenUsed/>
    <w:qFormat/>
    <w:rsid w:val="00865E9A"/>
    <w:pPr>
      <w:keepNext/>
      <w:keepLines/>
      <w:spacing w:before="120"/>
      <w:outlineLvl w:val="1"/>
    </w:pPr>
    <w:rPr>
      <w:rFonts w:eastAsiaTheme="majorEastAsia" w:cstheme="majorBidi"/>
      <w:color w:val="003350"/>
      <w:sz w:val="26"/>
      <w:szCs w:val="26"/>
    </w:rPr>
  </w:style>
  <w:style w:type="paragraph" w:styleId="Kop3">
    <w:name w:val="heading 3"/>
    <w:basedOn w:val="Standaard"/>
    <w:next w:val="Standaard"/>
    <w:link w:val="Kop3Char"/>
    <w:uiPriority w:val="9"/>
    <w:qFormat/>
    <w:rsid w:val="00865E9A"/>
    <w:pPr>
      <w:keepNext/>
      <w:keepLines/>
      <w:spacing w:before="120"/>
      <w:outlineLvl w:val="2"/>
    </w:pPr>
    <w:rPr>
      <w:rFonts w:eastAsiaTheme="majorEastAsia" w:cstheme="majorBidi"/>
      <w:color w:val="00335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B0919"/>
    <w:pPr>
      <w:tabs>
        <w:tab w:val="center" w:pos="4536"/>
        <w:tab w:val="right" w:pos="9072"/>
      </w:tabs>
    </w:pPr>
  </w:style>
  <w:style w:type="character" w:customStyle="1" w:styleId="KoptekstChar">
    <w:name w:val="Koptekst Char"/>
    <w:basedOn w:val="Standaardalinea-lettertype"/>
    <w:link w:val="Koptekst"/>
    <w:uiPriority w:val="99"/>
    <w:rsid w:val="004B0919"/>
  </w:style>
  <w:style w:type="paragraph" w:styleId="Voettekst">
    <w:name w:val="footer"/>
    <w:basedOn w:val="Standaard"/>
    <w:link w:val="VoettekstChar"/>
    <w:uiPriority w:val="99"/>
    <w:unhideWhenUsed/>
    <w:rsid w:val="004B0919"/>
    <w:pPr>
      <w:tabs>
        <w:tab w:val="center" w:pos="4536"/>
        <w:tab w:val="right" w:pos="9072"/>
      </w:tabs>
    </w:pPr>
  </w:style>
  <w:style w:type="character" w:customStyle="1" w:styleId="VoettekstChar">
    <w:name w:val="Voettekst Char"/>
    <w:basedOn w:val="Standaardalinea-lettertype"/>
    <w:link w:val="Voettekst"/>
    <w:uiPriority w:val="99"/>
    <w:rsid w:val="004B0919"/>
  </w:style>
  <w:style w:type="paragraph" w:styleId="Ballontekst">
    <w:name w:val="Balloon Text"/>
    <w:basedOn w:val="Standaard"/>
    <w:link w:val="BallontekstChar"/>
    <w:uiPriority w:val="99"/>
    <w:semiHidden/>
    <w:unhideWhenUsed/>
    <w:rsid w:val="00911738"/>
    <w:rPr>
      <w:rFonts w:ascii="Segoe UI" w:hAnsi="Segoe UI" w:cs="Segoe UI"/>
      <w:szCs w:val="18"/>
    </w:rPr>
  </w:style>
  <w:style w:type="character" w:customStyle="1" w:styleId="BallontekstChar">
    <w:name w:val="Ballontekst Char"/>
    <w:basedOn w:val="Standaardalinea-lettertype"/>
    <w:link w:val="Ballontekst"/>
    <w:uiPriority w:val="99"/>
    <w:semiHidden/>
    <w:rsid w:val="00911738"/>
    <w:rPr>
      <w:rFonts w:ascii="Segoe UI" w:hAnsi="Segoe UI" w:cs="Segoe UI"/>
      <w:szCs w:val="18"/>
    </w:rPr>
  </w:style>
  <w:style w:type="character" w:customStyle="1" w:styleId="Kop1Char">
    <w:name w:val="Kop 1 Char"/>
    <w:basedOn w:val="Standaardalinea-lettertype"/>
    <w:link w:val="Kop1"/>
    <w:uiPriority w:val="9"/>
    <w:rsid w:val="00DC3C1A"/>
    <w:rPr>
      <w:rFonts w:ascii="Calibri" w:eastAsiaTheme="majorEastAsia" w:hAnsi="Calibri" w:cstheme="majorBidi"/>
      <w:b/>
      <w:color w:val="003350"/>
      <w:sz w:val="32"/>
      <w:szCs w:val="32"/>
    </w:rPr>
  </w:style>
  <w:style w:type="character" w:customStyle="1" w:styleId="Kop2Char">
    <w:name w:val="Kop 2 Char"/>
    <w:basedOn w:val="Standaardalinea-lettertype"/>
    <w:link w:val="Kop2"/>
    <w:uiPriority w:val="9"/>
    <w:rsid w:val="00865E9A"/>
    <w:rPr>
      <w:rFonts w:ascii="Calibri" w:eastAsiaTheme="majorEastAsia" w:hAnsi="Calibri" w:cstheme="majorBidi"/>
      <w:color w:val="003350"/>
      <w:sz w:val="26"/>
      <w:szCs w:val="26"/>
    </w:rPr>
  </w:style>
  <w:style w:type="character" w:customStyle="1" w:styleId="Kop3Char">
    <w:name w:val="Kop 3 Char"/>
    <w:basedOn w:val="Standaardalinea-lettertype"/>
    <w:link w:val="Kop3"/>
    <w:uiPriority w:val="9"/>
    <w:rsid w:val="00865E9A"/>
    <w:rPr>
      <w:rFonts w:ascii="Calibri" w:eastAsiaTheme="majorEastAsia" w:hAnsi="Calibri" w:cstheme="majorBidi"/>
      <w:color w:val="003350"/>
      <w:sz w:val="24"/>
      <w:szCs w:val="24"/>
    </w:rPr>
  </w:style>
  <w:style w:type="paragraph" w:styleId="Titel">
    <w:name w:val="Title"/>
    <w:basedOn w:val="Standaard"/>
    <w:next w:val="Standaard"/>
    <w:link w:val="TitelChar"/>
    <w:uiPriority w:val="10"/>
    <w:qFormat/>
    <w:rsid w:val="00DC3C1A"/>
    <w:rPr>
      <w:rFonts w:eastAsiaTheme="majorEastAsia" w:cstheme="majorBidi"/>
      <w:b/>
      <w:color w:val="003350"/>
      <w:spacing w:val="-10"/>
      <w:kern w:val="28"/>
      <w:sz w:val="56"/>
      <w:szCs w:val="56"/>
    </w:rPr>
  </w:style>
  <w:style w:type="character" w:customStyle="1" w:styleId="TitelChar">
    <w:name w:val="Titel Char"/>
    <w:basedOn w:val="Standaardalinea-lettertype"/>
    <w:link w:val="Titel"/>
    <w:uiPriority w:val="10"/>
    <w:rsid w:val="00DC3C1A"/>
    <w:rPr>
      <w:rFonts w:ascii="Calibri" w:eastAsiaTheme="majorEastAsia" w:hAnsi="Calibri" w:cstheme="majorBidi"/>
      <w:b/>
      <w:color w:val="003350"/>
      <w:spacing w:val="-10"/>
      <w:kern w:val="28"/>
      <w:sz w:val="56"/>
      <w:szCs w:val="56"/>
    </w:rPr>
  </w:style>
  <w:style w:type="paragraph" w:styleId="Geenafstand">
    <w:name w:val="No Spacing"/>
    <w:link w:val="GeenafstandChar"/>
    <w:uiPriority w:val="1"/>
    <w:qFormat/>
    <w:rsid w:val="00CF3D67"/>
    <w:rPr>
      <w:rFonts w:ascii="Calibri" w:hAnsi="Calibri"/>
    </w:rPr>
  </w:style>
  <w:style w:type="paragraph" w:styleId="Lijstalinea">
    <w:name w:val="List Paragraph"/>
    <w:basedOn w:val="Standaard"/>
    <w:uiPriority w:val="34"/>
    <w:qFormat/>
    <w:rsid w:val="00057B80"/>
    <w:pPr>
      <w:ind w:left="720"/>
    </w:pPr>
  </w:style>
  <w:style w:type="table" w:styleId="Tabelraster">
    <w:name w:val="Table Grid"/>
    <w:basedOn w:val="Standaardtabel"/>
    <w:uiPriority w:val="39"/>
    <w:rsid w:val="00240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uweAcademie">
    <w:name w:val="Gouwe Academie"/>
    <w:basedOn w:val="Standaardtabel"/>
    <w:uiPriority w:val="99"/>
    <w:rsid w:val="00CD0596"/>
    <w:rPr>
      <w:rFonts w:ascii="Calibri" w:hAnsi="Calibri"/>
    </w:rPr>
    <w:tblPr>
      <w:tblStyleRowBandSize w:val="1"/>
      <w:tblStyleColBandSize w:val="1"/>
      <w:tblBorders>
        <w:top w:val="single" w:sz="4" w:space="0" w:color="D2ECFC"/>
        <w:left w:val="single" w:sz="4" w:space="0" w:color="D2ECFC"/>
        <w:bottom w:val="single" w:sz="4" w:space="0" w:color="D2ECFC"/>
        <w:right w:val="single" w:sz="4" w:space="0" w:color="D2ECFC"/>
        <w:insideH w:val="single" w:sz="4" w:space="0" w:color="D2ECFC"/>
        <w:insideV w:val="single" w:sz="4" w:space="0" w:color="D2ECFC"/>
      </w:tblBorders>
    </w:tblPr>
    <w:tblStylePr w:type="firstRow">
      <w:pPr>
        <w:jc w:val="left"/>
      </w:pPr>
      <w:rPr>
        <w:rFonts w:ascii="Calibri" w:hAnsi="Calibri"/>
        <w:b/>
        <w:color w:val="003350"/>
        <w:sz w:val="18"/>
      </w:rPr>
      <w:tblPr/>
      <w:tcPr>
        <w:tcBorders>
          <w:top w:val="single" w:sz="4" w:space="0" w:color="D2ECFC"/>
          <w:left w:val="single" w:sz="4" w:space="0" w:color="D2ECFC"/>
          <w:bottom w:val="single" w:sz="4" w:space="0" w:color="D2ECFC"/>
          <w:right w:val="single" w:sz="4" w:space="0" w:color="D2ECFC"/>
          <w:insideH w:val="single" w:sz="4" w:space="0" w:color="D2ECFC"/>
          <w:insideV w:val="single" w:sz="4" w:space="0" w:color="D2ECFC"/>
        </w:tcBorders>
        <w:shd w:val="clear" w:color="auto" w:fill="D2ECFC"/>
      </w:tcPr>
    </w:tblStylePr>
    <w:tblStylePr w:type="band2Horz">
      <w:tblPr/>
      <w:tcPr>
        <w:shd w:val="clear" w:color="auto" w:fill="F8FCFE"/>
      </w:tcPr>
    </w:tblStylePr>
  </w:style>
  <w:style w:type="table" w:styleId="Rastertabel4-Accent1">
    <w:name w:val="Grid Table 4 Accent 1"/>
    <w:basedOn w:val="Standaardtabel"/>
    <w:uiPriority w:val="49"/>
    <w:rsid w:val="000A071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Kopvaninhoudsopgave">
    <w:name w:val="TOC Heading"/>
    <w:next w:val="Standaard"/>
    <w:uiPriority w:val="39"/>
    <w:unhideWhenUsed/>
    <w:qFormat/>
    <w:rsid w:val="008F1A4A"/>
    <w:rPr>
      <w:rFonts w:ascii="Calibri" w:eastAsiaTheme="majorEastAsia" w:hAnsi="Calibri" w:cstheme="majorBidi"/>
      <w:b/>
      <w:color w:val="003350"/>
      <w:sz w:val="32"/>
      <w:szCs w:val="32"/>
    </w:rPr>
  </w:style>
  <w:style w:type="paragraph" w:styleId="Inhopg1">
    <w:name w:val="toc 1"/>
    <w:basedOn w:val="Standaard"/>
    <w:next w:val="Standaard"/>
    <w:autoRedefine/>
    <w:uiPriority w:val="39"/>
    <w:unhideWhenUsed/>
    <w:rsid w:val="00AA5445"/>
    <w:pPr>
      <w:spacing w:after="100"/>
    </w:pPr>
  </w:style>
  <w:style w:type="paragraph" w:styleId="Inhopg2">
    <w:name w:val="toc 2"/>
    <w:basedOn w:val="Standaard"/>
    <w:next w:val="Standaard"/>
    <w:autoRedefine/>
    <w:uiPriority w:val="39"/>
    <w:unhideWhenUsed/>
    <w:rsid w:val="00614307"/>
    <w:pPr>
      <w:spacing w:after="100"/>
      <w:ind w:left="180"/>
    </w:pPr>
  </w:style>
  <w:style w:type="character" w:styleId="Hyperlink">
    <w:name w:val="Hyperlink"/>
    <w:basedOn w:val="Standaardalinea-lettertype"/>
    <w:uiPriority w:val="99"/>
    <w:unhideWhenUsed/>
    <w:rsid w:val="00614307"/>
    <w:rPr>
      <w:color w:val="0563C1" w:themeColor="hyperlink"/>
      <w:u w:val="single"/>
    </w:rPr>
  </w:style>
  <w:style w:type="paragraph" w:styleId="Inhopg3">
    <w:name w:val="toc 3"/>
    <w:basedOn w:val="Standaard"/>
    <w:next w:val="Standaard"/>
    <w:autoRedefine/>
    <w:uiPriority w:val="39"/>
    <w:unhideWhenUsed/>
    <w:rsid w:val="00371580"/>
    <w:pPr>
      <w:spacing w:after="100"/>
      <w:ind w:left="360"/>
    </w:pPr>
  </w:style>
  <w:style w:type="paragraph" w:customStyle="1" w:styleId="paragraph">
    <w:name w:val="paragraph"/>
    <w:basedOn w:val="Standaard"/>
    <w:rsid w:val="004A430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A4306"/>
  </w:style>
  <w:style w:type="character" w:customStyle="1" w:styleId="eop">
    <w:name w:val="eop"/>
    <w:basedOn w:val="Standaardalinea-lettertype"/>
    <w:rsid w:val="004A4306"/>
  </w:style>
  <w:style w:type="character" w:customStyle="1" w:styleId="scxw4946281">
    <w:name w:val="scxw4946281"/>
    <w:basedOn w:val="Standaardalinea-lettertype"/>
    <w:rsid w:val="004A4306"/>
  </w:style>
  <w:style w:type="character" w:customStyle="1" w:styleId="spellingerror">
    <w:name w:val="spellingerror"/>
    <w:basedOn w:val="Standaardalinea-lettertype"/>
    <w:rsid w:val="004A4306"/>
  </w:style>
  <w:style w:type="character" w:styleId="Verwijzingopmerking">
    <w:name w:val="annotation reference"/>
    <w:basedOn w:val="Standaardalinea-lettertype"/>
    <w:uiPriority w:val="99"/>
    <w:semiHidden/>
    <w:unhideWhenUsed/>
    <w:rsid w:val="00A25519"/>
    <w:rPr>
      <w:sz w:val="16"/>
      <w:szCs w:val="16"/>
    </w:rPr>
  </w:style>
  <w:style w:type="paragraph" w:styleId="Tekstopmerking">
    <w:name w:val="annotation text"/>
    <w:basedOn w:val="Standaard"/>
    <w:link w:val="TekstopmerkingChar"/>
    <w:uiPriority w:val="99"/>
    <w:unhideWhenUsed/>
    <w:rsid w:val="00A25519"/>
    <w:pPr>
      <w:spacing w:line="240" w:lineRule="auto"/>
    </w:pPr>
    <w:rPr>
      <w:sz w:val="20"/>
      <w:szCs w:val="20"/>
    </w:rPr>
  </w:style>
  <w:style w:type="character" w:customStyle="1" w:styleId="TekstopmerkingChar">
    <w:name w:val="Tekst opmerking Char"/>
    <w:basedOn w:val="Standaardalinea-lettertype"/>
    <w:link w:val="Tekstopmerking"/>
    <w:uiPriority w:val="99"/>
    <w:rsid w:val="00A25519"/>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A25519"/>
    <w:rPr>
      <w:b/>
      <w:bCs/>
    </w:rPr>
  </w:style>
  <w:style w:type="character" w:customStyle="1" w:styleId="OnderwerpvanopmerkingChar">
    <w:name w:val="Onderwerp van opmerking Char"/>
    <w:basedOn w:val="TekstopmerkingChar"/>
    <w:link w:val="Onderwerpvanopmerking"/>
    <w:uiPriority w:val="99"/>
    <w:semiHidden/>
    <w:rsid w:val="00A25519"/>
    <w:rPr>
      <w:rFonts w:ascii="Calibri" w:hAnsi="Calibri"/>
      <w:b/>
      <w:bCs/>
      <w:sz w:val="20"/>
      <w:szCs w:val="20"/>
    </w:rPr>
  </w:style>
  <w:style w:type="character" w:styleId="Onopgelostemelding">
    <w:name w:val="Unresolved Mention"/>
    <w:basedOn w:val="Standaardalinea-lettertype"/>
    <w:uiPriority w:val="99"/>
    <w:semiHidden/>
    <w:unhideWhenUsed/>
    <w:rsid w:val="004B5F3E"/>
    <w:rPr>
      <w:color w:val="605E5C"/>
      <w:shd w:val="clear" w:color="auto" w:fill="E1DFDD"/>
    </w:rPr>
  </w:style>
  <w:style w:type="paragraph" w:customStyle="1" w:styleId="Default">
    <w:name w:val="Default"/>
    <w:rsid w:val="000714EB"/>
    <w:pPr>
      <w:autoSpaceDE w:val="0"/>
      <w:autoSpaceDN w:val="0"/>
      <w:adjustRightInd w:val="0"/>
      <w:spacing w:line="240" w:lineRule="auto"/>
    </w:pPr>
    <w:rPr>
      <w:rFonts w:cs="Verdana"/>
      <w:color w:val="000000"/>
      <w:sz w:val="24"/>
      <w:szCs w:val="24"/>
    </w:rPr>
  </w:style>
  <w:style w:type="character" w:customStyle="1" w:styleId="GeenafstandChar">
    <w:name w:val="Geen afstand Char"/>
    <w:link w:val="Geenafstand"/>
    <w:uiPriority w:val="1"/>
    <w:rsid w:val="006D2A35"/>
    <w:rPr>
      <w:rFonts w:ascii="Calibri" w:hAnsi="Calibri"/>
    </w:rPr>
  </w:style>
  <w:style w:type="table" w:styleId="Rastertabel4-Accent5">
    <w:name w:val="Grid Table 4 Accent 5"/>
    <w:basedOn w:val="Standaardtabel"/>
    <w:uiPriority w:val="49"/>
    <w:rsid w:val="00B445E7"/>
    <w:pPr>
      <w:spacing w:line="240" w:lineRule="auto"/>
    </w:pPr>
    <w:rPr>
      <w:rFonts w:asciiTheme="minorHAnsi" w:hAnsiTheme="minorHAnsi"/>
      <w:sz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astertabel5donker-Accent5">
    <w:name w:val="Grid Table 5 Dark Accent 5"/>
    <w:basedOn w:val="Standaardtabel"/>
    <w:uiPriority w:val="50"/>
    <w:rsid w:val="00B445E7"/>
    <w:pPr>
      <w:spacing w:line="240" w:lineRule="auto"/>
    </w:pPr>
    <w:rPr>
      <w:rFonts w:asciiTheme="minorHAnsi" w:hAnsiTheme="minorHAnsi"/>
      <w:sz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astertabel5donker-Accent1">
    <w:name w:val="Grid Table 5 Dark Accent 1"/>
    <w:basedOn w:val="Standaardtabel"/>
    <w:uiPriority w:val="50"/>
    <w:rsid w:val="00B445E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566172">
      <w:bodyDiv w:val="1"/>
      <w:marLeft w:val="0"/>
      <w:marRight w:val="0"/>
      <w:marTop w:val="0"/>
      <w:marBottom w:val="0"/>
      <w:divBdr>
        <w:top w:val="none" w:sz="0" w:space="0" w:color="auto"/>
        <w:left w:val="none" w:sz="0" w:space="0" w:color="auto"/>
        <w:bottom w:val="none" w:sz="0" w:space="0" w:color="auto"/>
        <w:right w:val="none" w:sz="0" w:space="0" w:color="auto"/>
      </w:divBdr>
      <w:divsChild>
        <w:div w:id="1737849179">
          <w:marLeft w:val="0"/>
          <w:marRight w:val="0"/>
          <w:marTop w:val="0"/>
          <w:marBottom w:val="0"/>
          <w:divBdr>
            <w:top w:val="none" w:sz="0" w:space="0" w:color="auto"/>
            <w:left w:val="none" w:sz="0" w:space="0" w:color="auto"/>
            <w:bottom w:val="none" w:sz="0" w:space="0" w:color="auto"/>
            <w:right w:val="none" w:sz="0" w:space="0" w:color="auto"/>
          </w:divBdr>
          <w:divsChild>
            <w:div w:id="1669090586">
              <w:marLeft w:val="0"/>
              <w:marRight w:val="0"/>
              <w:marTop w:val="0"/>
              <w:marBottom w:val="0"/>
              <w:divBdr>
                <w:top w:val="none" w:sz="0" w:space="0" w:color="auto"/>
                <w:left w:val="none" w:sz="0" w:space="0" w:color="auto"/>
                <w:bottom w:val="none" w:sz="0" w:space="0" w:color="auto"/>
                <w:right w:val="none" w:sz="0" w:space="0" w:color="auto"/>
              </w:divBdr>
            </w:div>
            <w:div w:id="56438453">
              <w:marLeft w:val="0"/>
              <w:marRight w:val="0"/>
              <w:marTop w:val="0"/>
              <w:marBottom w:val="0"/>
              <w:divBdr>
                <w:top w:val="none" w:sz="0" w:space="0" w:color="auto"/>
                <w:left w:val="none" w:sz="0" w:space="0" w:color="auto"/>
                <w:bottom w:val="none" w:sz="0" w:space="0" w:color="auto"/>
                <w:right w:val="none" w:sz="0" w:space="0" w:color="auto"/>
              </w:divBdr>
            </w:div>
            <w:div w:id="1679887690">
              <w:marLeft w:val="0"/>
              <w:marRight w:val="0"/>
              <w:marTop w:val="0"/>
              <w:marBottom w:val="0"/>
              <w:divBdr>
                <w:top w:val="none" w:sz="0" w:space="0" w:color="auto"/>
                <w:left w:val="none" w:sz="0" w:space="0" w:color="auto"/>
                <w:bottom w:val="none" w:sz="0" w:space="0" w:color="auto"/>
                <w:right w:val="none" w:sz="0" w:space="0" w:color="auto"/>
              </w:divBdr>
            </w:div>
            <w:div w:id="1618247453">
              <w:marLeft w:val="0"/>
              <w:marRight w:val="0"/>
              <w:marTop w:val="0"/>
              <w:marBottom w:val="0"/>
              <w:divBdr>
                <w:top w:val="none" w:sz="0" w:space="0" w:color="auto"/>
                <w:left w:val="none" w:sz="0" w:space="0" w:color="auto"/>
                <w:bottom w:val="none" w:sz="0" w:space="0" w:color="auto"/>
                <w:right w:val="none" w:sz="0" w:space="0" w:color="auto"/>
              </w:divBdr>
            </w:div>
            <w:div w:id="978729460">
              <w:marLeft w:val="0"/>
              <w:marRight w:val="0"/>
              <w:marTop w:val="0"/>
              <w:marBottom w:val="0"/>
              <w:divBdr>
                <w:top w:val="none" w:sz="0" w:space="0" w:color="auto"/>
                <w:left w:val="none" w:sz="0" w:space="0" w:color="auto"/>
                <w:bottom w:val="none" w:sz="0" w:space="0" w:color="auto"/>
                <w:right w:val="none" w:sz="0" w:space="0" w:color="auto"/>
              </w:divBdr>
            </w:div>
          </w:divsChild>
        </w:div>
        <w:div w:id="1928028893">
          <w:marLeft w:val="0"/>
          <w:marRight w:val="0"/>
          <w:marTop w:val="0"/>
          <w:marBottom w:val="0"/>
          <w:divBdr>
            <w:top w:val="none" w:sz="0" w:space="0" w:color="auto"/>
            <w:left w:val="none" w:sz="0" w:space="0" w:color="auto"/>
            <w:bottom w:val="none" w:sz="0" w:space="0" w:color="auto"/>
            <w:right w:val="none" w:sz="0" w:space="0" w:color="auto"/>
          </w:divBdr>
          <w:divsChild>
            <w:div w:id="1862237958">
              <w:marLeft w:val="0"/>
              <w:marRight w:val="0"/>
              <w:marTop w:val="0"/>
              <w:marBottom w:val="0"/>
              <w:divBdr>
                <w:top w:val="none" w:sz="0" w:space="0" w:color="auto"/>
                <w:left w:val="none" w:sz="0" w:space="0" w:color="auto"/>
                <w:bottom w:val="none" w:sz="0" w:space="0" w:color="auto"/>
                <w:right w:val="none" w:sz="0" w:space="0" w:color="auto"/>
              </w:divBdr>
            </w:div>
            <w:div w:id="678853645">
              <w:marLeft w:val="0"/>
              <w:marRight w:val="0"/>
              <w:marTop w:val="0"/>
              <w:marBottom w:val="0"/>
              <w:divBdr>
                <w:top w:val="none" w:sz="0" w:space="0" w:color="auto"/>
                <w:left w:val="none" w:sz="0" w:space="0" w:color="auto"/>
                <w:bottom w:val="none" w:sz="0" w:space="0" w:color="auto"/>
                <w:right w:val="none" w:sz="0" w:space="0" w:color="auto"/>
              </w:divBdr>
            </w:div>
            <w:div w:id="1341657576">
              <w:marLeft w:val="0"/>
              <w:marRight w:val="0"/>
              <w:marTop w:val="0"/>
              <w:marBottom w:val="0"/>
              <w:divBdr>
                <w:top w:val="none" w:sz="0" w:space="0" w:color="auto"/>
                <w:left w:val="none" w:sz="0" w:space="0" w:color="auto"/>
                <w:bottom w:val="none" w:sz="0" w:space="0" w:color="auto"/>
                <w:right w:val="none" w:sz="0" w:space="0" w:color="auto"/>
              </w:divBdr>
            </w:div>
            <w:div w:id="760292691">
              <w:marLeft w:val="0"/>
              <w:marRight w:val="0"/>
              <w:marTop w:val="0"/>
              <w:marBottom w:val="0"/>
              <w:divBdr>
                <w:top w:val="none" w:sz="0" w:space="0" w:color="auto"/>
                <w:left w:val="none" w:sz="0" w:space="0" w:color="auto"/>
                <w:bottom w:val="none" w:sz="0" w:space="0" w:color="auto"/>
                <w:right w:val="none" w:sz="0" w:space="0" w:color="auto"/>
              </w:divBdr>
            </w:div>
          </w:divsChild>
        </w:div>
        <w:div w:id="702480961">
          <w:marLeft w:val="0"/>
          <w:marRight w:val="0"/>
          <w:marTop w:val="0"/>
          <w:marBottom w:val="0"/>
          <w:divBdr>
            <w:top w:val="none" w:sz="0" w:space="0" w:color="auto"/>
            <w:left w:val="none" w:sz="0" w:space="0" w:color="auto"/>
            <w:bottom w:val="none" w:sz="0" w:space="0" w:color="auto"/>
            <w:right w:val="none" w:sz="0" w:space="0" w:color="auto"/>
          </w:divBdr>
          <w:divsChild>
            <w:div w:id="1682511968">
              <w:marLeft w:val="0"/>
              <w:marRight w:val="0"/>
              <w:marTop w:val="0"/>
              <w:marBottom w:val="0"/>
              <w:divBdr>
                <w:top w:val="none" w:sz="0" w:space="0" w:color="auto"/>
                <w:left w:val="none" w:sz="0" w:space="0" w:color="auto"/>
                <w:bottom w:val="none" w:sz="0" w:space="0" w:color="auto"/>
                <w:right w:val="none" w:sz="0" w:space="0" w:color="auto"/>
              </w:divBdr>
            </w:div>
            <w:div w:id="1933932795">
              <w:marLeft w:val="0"/>
              <w:marRight w:val="0"/>
              <w:marTop w:val="0"/>
              <w:marBottom w:val="0"/>
              <w:divBdr>
                <w:top w:val="none" w:sz="0" w:space="0" w:color="auto"/>
                <w:left w:val="none" w:sz="0" w:space="0" w:color="auto"/>
                <w:bottom w:val="none" w:sz="0" w:space="0" w:color="auto"/>
                <w:right w:val="none" w:sz="0" w:space="0" w:color="auto"/>
              </w:divBdr>
            </w:div>
            <w:div w:id="440489020">
              <w:marLeft w:val="0"/>
              <w:marRight w:val="0"/>
              <w:marTop w:val="0"/>
              <w:marBottom w:val="0"/>
              <w:divBdr>
                <w:top w:val="none" w:sz="0" w:space="0" w:color="auto"/>
                <w:left w:val="none" w:sz="0" w:space="0" w:color="auto"/>
                <w:bottom w:val="none" w:sz="0" w:space="0" w:color="auto"/>
                <w:right w:val="none" w:sz="0" w:space="0" w:color="auto"/>
              </w:divBdr>
            </w:div>
            <w:div w:id="290986377">
              <w:marLeft w:val="0"/>
              <w:marRight w:val="0"/>
              <w:marTop w:val="0"/>
              <w:marBottom w:val="0"/>
              <w:divBdr>
                <w:top w:val="none" w:sz="0" w:space="0" w:color="auto"/>
                <w:left w:val="none" w:sz="0" w:space="0" w:color="auto"/>
                <w:bottom w:val="none" w:sz="0" w:space="0" w:color="auto"/>
                <w:right w:val="none" w:sz="0" w:space="0" w:color="auto"/>
              </w:divBdr>
            </w:div>
            <w:div w:id="1584949250">
              <w:marLeft w:val="0"/>
              <w:marRight w:val="0"/>
              <w:marTop w:val="0"/>
              <w:marBottom w:val="0"/>
              <w:divBdr>
                <w:top w:val="none" w:sz="0" w:space="0" w:color="auto"/>
                <w:left w:val="none" w:sz="0" w:space="0" w:color="auto"/>
                <w:bottom w:val="none" w:sz="0" w:space="0" w:color="auto"/>
                <w:right w:val="none" w:sz="0" w:space="0" w:color="auto"/>
              </w:divBdr>
            </w:div>
          </w:divsChild>
        </w:div>
        <w:div w:id="1063136250">
          <w:marLeft w:val="0"/>
          <w:marRight w:val="0"/>
          <w:marTop w:val="0"/>
          <w:marBottom w:val="0"/>
          <w:divBdr>
            <w:top w:val="none" w:sz="0" w:space="0" w:color="auto"/>
            <w:left w:val="none" w:sz="0" w:space="0" w:color="auto"/>
            <w:bottom w:val="none" w:sz="0" w:space="0" w:color="auto"/>
            <w:right w:val="none" w:sz="0" w:space="0" w:color="auto"/>
          </w:divBdr>
          <w:divsChild>
            <w:div w:id="918296243">
              <w:marLeft w:val="0"/>
              <w:marRight w:val="0"/>
              <w:marTop w:val="0"/>
              <w:marBottom w:val="0"/>
              <w:divBdr>
                <w:top w:val="none" w:sz="0" w:space="0" w:color="auto"/>
                <w:left w:val="none" w:sz="0" w:space="0" w:color="auto"/>
                <w:bottom w:val="none" w:sz="0" w:space="0" w:color="auto"/>
                <w:right w:val="none" w:sz="0" w:space="0" w:color="auto"/>
              </w:divBdr>
            </w:div>
            <w:div w:id="1200705041">
              <w:marLeft w:val="0"/>
              <w:marRight w:val="0"/>
              <w:marTop w:val="0"/>
              <w:marBottom w:val="0"/>
              <w:divBdr>
                <w:top w:val="none" w:sz="0" w:space="0" w:color="auto"/>
                <w:left w:val="none" w:sz="0" w:space="0" w:color="auto"/>
                <w:bottom w:val="none" w:sz="0" w:space="0" w:color="auto"/>
                <w:right w:val="none" w:sz="0" w:space="0" w:color="auto"/>
              </w:divBdr>
            </w:div>
            <w:div w:id="824318279">
              <w:marLeft w:val="0"/>
              <w:marRight w:val="0"/>
              <w:marTop w:val="0"/>
              <w:marBottom w:val="0"/>
              <w:divBdr>
                <w:top w:val="none" w:sz="0" w:space="0" w:color="auto"/>
                <w:left w:val="none" w:sz="0" w:space="0" w:color="auto"/>
                <w:bottom w:val="none" w:sz="0" w:space="0" w:color="auto"/>
                <w:right w:val="none" w:sz="0" w:space="0" w:color="auto"/>
              </w:divBdr>
            </w:div>
            <w:div w:id="2107575533">
              <w:marLeft w:val="0"/>
              <w:marRight w:val="0"/>
              <w:marTop w:val="0"/>
              <w:marBottom w:val="0"/>
              <w:divBdr>
                <w:top w:val="none" w:sz="0" w:space="0" w:color="auto"/>
                <w:left w:val="none" w:sz="0" w:space="0" w:color="auto"/>
                <w:bottom w:val="none" w:sz="0" w:space="0" w:color="auto"/>
                <w:right w:val="none" w:sz="0" w:space="0" w:color="auto"/>
              </w:divBdr>
            </w:div>
            <w:div w:id="1905994126">
              <w:marLeft w:val="0"/>
              <w:marRight w:val="0"/>
              <w:marTop w:val="0"/>
              <w:marBottom w:val="0"/>
              <w:divBdr>
                <w:top w:val="none" w:sz="0" w:space="0" w:color="auto"/>
                <w:left w:val="none" w:sz="0" w:space="0" w:color="auto"/>
                <w:bottom w:val="none" w:sz="0" w:space="0" w:color="auto"/>
                <w:right w:val="none" w:sz="0" w:space="0" w:color="auto"/>
              </w:divBdr>
            </w:div>
          </w:divsChild>
        </w:div>
        <w:div w:id="422605852">
          <w:marLeft w:val="0"/>
          <w:marRight w:val="0"/>
          <w:marTop w:val="0"/>
          <w:marBottom w:val="0"/>
          <w:divBdr>
            <w:top w:val="none" w:sz="0" w:space="0" w:color="auto"/>
            <w:left w:val="none" w:sz="0" w:space="0" w:color="auto"/>
            <w:bottom w:val="none" w:sz="0" w:space="0" w:color="auto"/>
            <w:right w:val="none" w:sz="0" w:space="0" w:color="auto"/>
          </w:divBdr>
          <w:divsChild>
            <w:div w:id="1981886042">
              <w:marLeft w:val="0"/>
              <w:marRight w:val="0"/>
              <w:marTop w:val="0"/>
              <w:marBottom w:val="0"/>
              <w:divBdr>
                <w:top w:val="none" w:sz="0" w:space="0" w:color="auto"/>
                <w:left w:val="none" w:sz="0" w:space="0" w:color="auto"/>
                <w:bottom w:val="none" w:sz="0" w:space="0" w:color="auto"/>
                <w:right w:val="none" w:sz="0" w:space="0" w:color="auto"/>
              </w:divBdr>
            </w:div>
            <w:div w:id="839078130">
              <w:marLeft w:val="0"/>
              <w:marRight w:val="0"/>
              <w:marTop w:val="0"/>
              <w:marBottom w:val="0"/>
              <w:divBdr>
                <w:top w:val="none" w:sz="0" w:space="0" w:color="auto"/>
                <w:left w:val="none" w:sz="0" w:space="0" w:color="auto"/>
                <w:bottom w:val="none" w:sz="0" w:space="0" w:color="auto"/>
                <w:right w:val="none" w:sz="0" w:space="0" w:color="auto"/>
              </w:divBdr>
            </w:div>
            <w:div w:id="2045591735">
              <w:marLeft w:val="0"/>
              <w:marRight w:val="0"/>
              <w:marTop w:val="0"/>
              <w:marBottom w:val="0"/>
              <w:divBdr>
                <w:top w:val="none" w:sz="0" w:space="0" w:color="auto"/>
                <w:left w:val="none" w:sz="0" w:space="0" w:color="auto"/>
                <w:bottom w:val="none" w:sz="0" w:space="0" w:color="auto"/>
                <w:right w:val="none" w:sz="0" w:space="0" w:color="auto"/>
              </w:divBdr>
            </w:div>
            <w:div w:id="1181818796">
              <w:marLeft w:val="0"/>
              <w:marRight w:val="0"/>
              <w:marTop w:val="0"/>
              <w:marBottom w:val="0"/>
              <w:divBdr>
                <w:top w:val="none" w:sz="0" w:space="0" w:color="auto"/>
                <w:left w:val="none" w:sz="0" w:space="0" w:color="auto"/>
                <w:bottom w:val="none" w:sz="0" w:space="0" w:color="auto"/>
                <w:right w:val="none" w:sz="0" w:space="0" w:color="auto"/>
              </w:divBdr>
            </w:div>
            <w:div w:id="700008817">
              <w:marLeft w:val="0"/>
              <w:marRight w:val="0"/>
              <w:marTop w:val="0"/>
              <w:marBottom w:val="0"/>
              <w:divBdr>
                <w:top w:val="none" w:sz="0" w:space="0" w:color="auto"/>
                <w:left w:val="none" w:sz="0" w:space="0" w:color="auto"/>
                <w:bottom w:val="none" w:sz="0" w:space="0" w:color="auto"/>
                <w:right w:val="none" w:sz="0" w:space="0" w:color="auto"/>
              </w:divBdr>
            </w:div>
          </w:divsChild>
        </w:div>
        <w:div w:id="263806451">
          <w:marLeft w:val="0"/>
          <w:marRight w:val="0"/>
          <w:marTop w:val="0"/>
          <w:marBottom w:val="0"/>
          <w:divBdr>
            <w:top w:val="none" w:sz="0" w:space="0" w:color="auto"/>
            <w:left w:val="none" w:sz="0" w:space="0" w:color="auto"/>
            <w:bottom w:val="none" w:sz="0" w:space="0" w:color="auto"/>
            <w:right w:val="none" w:sz="0" w:space="0" w:color="auto"/>
          </w:divBdr>
          <w:divsChild>
            <w:div w:id="806553974">
              <w:marLeft w:val="0"/>
              <w:marRight w:val="0"/>
              <w:marTop w:val="0"/>
              <w:marBottom w:val="0"/>
              <w:divBdr>
                <w:top w:val="none" w:sz="0" w:space="0" w:color="auto"/>
                <w:left w:val="none" w:sz="0" w:space="0" w:color="auto"/>
                <w:bottom w:val="none" w:sz="0" w:space="0" w:color="auto"/>
                <w:right w:val="none" w:sz="0" w:space="0" w:color="auto"/>
              </w:divBdr>
            </w:div>
            <w:div w:id="4285146">
              <w:marLeft w:val="0"/>
              <w:marRight w:val="0"/>
              <w:marTop w:val="0"/>
              <w:marBottom w:val="0"/>
              <w:divBdr>
                <w:top w:val="none" w:sz="0" w:space="0" w:color="auto"/>
                <w:left w:val="none" w:sz="0" w:space="0" w:color="auto"/>
                <w:bottom w:val="none" w:sz="0" w:space="0" w:color="auto"/>
                <w:right w:val="none" w:sz="0" w:space="0" w:color="auto"/>
              </w:divBdr>
            </w:div>
            <w:div w:id="837577183">
              <w:marLeft w:val="0"/>
              <w:marRight w:val="0"/>
              <w:marTop w:val="0"/>
              <w:marBottom w:val="0"/>
              <w:divBdr>
                <w:top w:val="none" w:sz="0" w:space="0" w:color="auto"/>
                <w:left w:val="none" w:sz="0" w:space="0" w:color="auto"/>
                <w:bottom w:val="none" w:sz="0" w:space="0" w:color="auto"/>
                <w:right w:val="none" w:sz="0" w:space="0" w:color="auto"/>
              </w:divBdr>
            </w:div>
            <w:div w:id="683363919">
              <w:marLeft w:val="0"/>
              <w:marRight w:val="0"/>
              <w:marTop w:val="0"/>
              <w:marBottom w:val="0"/>
              <w:divBdr>
                <w:top w:val="none" w:sz="0" w:space="0" w:color="auto"/>
                <w:left w:val="none" w:sz="0" w:space="0" w:color="auto"/>
                <w:bottom w:val="none" w:sz="0" w:space="0" w:color="auto"/>
                <w:right w:val="none" w:sz="0" w:space="0" w:color="auto"/>
              </w:divBdr>
            </w:div>
            <w:div w:id="1189418086">
              <w:marLeft w:val="0"/>
              <w:marRight w:val="0"/>
              <w:marTop w:val="0"/>
              <w:marBottom w:val="0"/>
              <w:divBdr>
                <w:top w:val="none" w:sz="0" w:space="0" w:color="auto"/>
                <w:left w:val="none" w:sz="0" w:space="0" w:color="auto"/>
                <w:bottom w:val="none" w:sz="0" w:space="0" w:color="auto"/>
                <w:right w:val="none" w:sz="0" w:space="0" w:color="auto"/>
              </w:divBdr>
            </w:div>
          </w:divsChild>
        </w:div>
        <w:div w:id="1558467695">
          <w:marLeft w:val="0"/>
          <w:marRight w:val="0"/>
          <w:marTop w:val="0"/>
          <w:marBottom w:val="0"/>
          <w:divBdr>
            <w:top w:val="none" w:sz="0" w:space="0" w:color="auto"/>
            <w:left w:val="none" w:sz="0" w:space="0" w:color="auto"/>
            <w:bottom w:val="none" w:sz="0" w:space="0" w:color="auto"/>
            <w:right w:val="none" w:sz="0" w:space="0" w:color="auto"/>
          </w:divBdr>
        </w:div>
        <w:div w:id="1368792705">
          <w:marLeft w:val="0"/>
          <w:marRight w:val="0"/>
          <w:marTop w:val="0"/>
          <w:marBottom w:val="0"/>
          <w:divBdr>
            <w:top w:val="none" w:sz="0" w:space="0" w:color="auto"/>
            <w:left w:val="none" w:sz="0" w:space="0" w:color="auto"/>
            <w:bottom w:val="none" w:sz="0" w:space="0" w:color="auto"/>
            <w:right w:val="none" w:sz="0" w:space="0" w:color="auto"/>
          </w:divBdr>
        </w:div>
        <w:div w:id="1505246487">
          <w:marLeft w:val="0"/>
          <w:marRight w:val="0"/>
          <w:marTop w:val="0"/>
          <w:marBottom w:val="0"/>
          <w:divBdr>
            <w:top w:val="none" w:sz="0" w:space="0" w:color="auto"/>
            <w:left w:val="none" w:sz="0" w:space="0" w:color="auto"/>
            <w:bottom w:val="none" w:sz="0" w:space="0" w:color="auto"/>
            <w:right w:val="none" w:sz="0" w:space="0" w:color="auto"/>
          </w:divBdr>
        </w:div>
        <w:div w:id="1073773018">
          <w:marLeft w:val="0"/>
          <w:marRight w:val="0"/>
          <w:marTop w:val="0"/>
          <w:marBottom w:val="0"/>
          <w:divBdr>
            <w:top w:val="none" w:sz="0" w:space="0" w:color="auto"/>
            <w:left w:val="none" w:sz="0" w:space="0" w:color="auto"/>
            <w:bottom w:val="none" w:sz="0" w:space="0" w:color="auto"/>
            <w:right w:val="none" w:sz="0" w:space="0" w:color="auto"/>
          </w:divBdr>
        </w:div>
        <w:div w:id="1191914752">
          <w:marLeft w:val="0"/>
          <w:marRight w:val="0"/>
          <w:marTop w:val="0"/>
          <w:marBottom w:val="0"/>
          <w:divBdr>
            <w:top w:val="none" w:sz="0" w:space="0" w:color="auto"/>
            <w:left w:val="none" w:sz="0" w:space="0" w:color="auto"/>
            <w:bottom w:val="none" w:sz="0" w:space="0" w:color="auto"/>
            <w:right w:val="none" w:sz="0" w:space="0" w:color="auto"/>
          </w:divBdr>
        </w:div>
        <w:div w:id="2011372812">
          <w:marLeft w:val="0"/>
          <w:marRight w:val="0"/>
          <w:marTop w:val="0"/>
          <w:marBottom w:val="0"/>
          <w:divBdr>
            <w:top w:val="none" w:sz="0" w:space="0" w:color="auto"/>
            <w:left w:val="none" w:sz="0" w:space="0" w:color="auto"/>
            <w:bottom w:val="none" w:sz="0" w:space="0" w:color="auto"/>
            <w:right w:val="none" w:sz="0" w:space="0" w:color="auto"/>
          </w:divBdr>
          <w:divsChild>
            <w:div w:id="969820933">
              <w:marLeft w:val="0"/>
              <w:marRight w:val="0"/>
              <w:marTop w:val="0"/>
              <w:marBottom w:val="0"/>
              <w:divBdr>
                <w:top w:val="none" w:sz="0" w:space="0" w:color="auto"/>
                <w:left w:val="none" w:sz="0" w:space="0" w:color="auto"/>
                <w:bottom w:val="none" w:sz="0" w:space="0" w:color="auto"/>
                <w:right w:val="none" w:sz="0" w:space="0" w:color="auto"/>
              </w:divBdr>
            </w:div>
            <w:div w:id="394553398">
              <w:marLeft w:val="0"/>
              <w:marRight w:val="0"/>
              <w:marTop w:val="0"/>
              <w:marBottom w:val="0"/>
              <w:divBdr>
                <w:top w:val="none" w:sz="0" w:space="0" w:color="auto"/>
                <w:left w:val="none" w:sz="0" w:space="0" w:color="auto"/>
                <w:bottom w:val="none" w:sz="0" w:space="0" w:color="auto"/>
                <w:right w:val="none" w:sz="0" w:space="0" w:color="auto"/>
              </w:divBdr>
            </w:div>
            <w:div w:id="160314284">
              <w:marLeft w:val="0"/>
              <w:marRight w:val="0"/>
              <w:marTop w:val="0"/>
              <w:marBottom w:val="0"/>
              <w:divBdr>
                <w:top w:val="none" w:sz="0" w:space="0" w:color="auto"/>
                <w:left w:val="none" w:sz="0" w:space="0" w:color="auto"/>
                <w:bottom w:val="none" w:sz="0" w:space="0" w:color="auto"/>
                <w:right w:val="none" w:sz="0" w:space="0" w:color="auto"/>
              </w:divBdr>
            </w:div>
            <w:div w:id="1546715259">
              <w:marLeft w:val="0"/>
              <w:marRight w:val="0"/>
              <w:marTop w:val="0"/>
              <w:marBottom w:val="0"/>
              <w:divBdr>
                <w:top w:val="none" w:sz="0" w:space="0" w:color="auto"/>
                <w:left w:val="none" w:sz="0" w:space="0" w:color="auto"/>
                <w:bottom w:val="none" w:sz="0" w:space="0" w:color="auto"/>
                <w:right w:val="none" w:sz="0" w:space="0" w:color="auto"/>
              </w:divBdr>
            </w:div>
            <w:div w:id="1905338864">
              <w:marLeft w:val="0"/>
              <w:marRight w:val="0"/>
              <w:marTop w:val="0"/>
              <w:marBottom w:val="0"/>
              <w:divBdr>
                <w:top w:val="none" w:sz="0" w:space="0" w:color="auto"/>
                <w:left w:val="none" w:sz="0" w:space="0" w:color="auto"/>
                <w:bottom w:val="none" w:sz="0" w:space="0" w:color="auto"/>
                <w:right w:val="none" w:sz="0" w:space="0" w:color="auto"/>
              </w:divBdr>
            </w:div>
          </w:divsChild>
        </w:div>
        <w:div w:id="742987836">
          <w:marLeft w:val="0"/>
          <w:marRight w:val="0"/>
          <w:marTop w:val="0"/>
          <w:marBottom w:val="0"/>
          <w:divBdr>
            <w:top w:val="none" w:sz="0" w:space="0" w:color="auto"/>
            <w:left w:val="none" w:sz="0" w:space="0" w:color="auto"/>
            <w:bottom w:val="none" w:sz="0" w:space="0" w:color="auto"/>
            <w:right w:val="none" w:sz="0" w:space="0" w:color="auto"/>
          </w:divBdr>
          <w:divsChild>
            <w:div w:id="1154226068">
              <w:marLeft w:val="0"/>
              <w:marRight w:val="0"/>
              <w:marTop w:val="0"/>
              <w:marBottom w:val="0"/>
              <w:divBdr>
                <w:top w:val="none" w:sz="0" w:space="0" w:color="auto"/>
                <w:left w:val="none" w:sz="0" w:space="0" w:color="auto"/>
                <w:bottom w:val="none" w:sz="0" w:space="0" w:color="auto"/>
                <w:right w:val="none" w:sz="0" w:space="0" w:color="auto"/>
              </w:divBdr>
            </w:div>
            <w:div w:id="130363831">
              <w:marLeft w:val="0"/>
              <w:marRight w:val="0"/>
              <w:marTop w:val="0"/>
              <w:marBottom w:val="0"/>
              <w:divBdr>
                <w:top w:val="none" w:sz="0" w:space="0" w:color="auto"/>
                <w:left w:val="none" w:sz="0" w:space="0" w:color="auto"/>
                <w:bottom w:val="none" w:sz="0" w:space="0" w:color="auto"/>
                <w:right w:val="none" w:sz="0" w:space="0" w:color="auto"/>
              </w:divBdr>
            </w:div>
            <w:div w:id="1698121023">
              <w:marLeft w:val="0"/>
              <w:marRight w:val="0"/>
              <w:marTop w:val="0"/>
              <w:marBottom w:val="0"/>
              <w:divBdr>
                <w:top w:val="none" w:sz="0" w:space="0" w:color="auto"/>
                <w:left w:val="none" w:sz="0" w:space="0" w:color="auto"/>
                <w:bottom w:val="none" w:sz="0" w:space="0" w:color="auto"/>
                <w:right w:val="none" w:sz="0" w:space="0" w:color="auto"/>
              </w:divBdr>
            </w:div>
          </w:divsChild>
        </w:div>
        <w:div w:id="1367755449">
          <w:marLeft w:val="0"/>
          <w:marRight w:val="0"/>
          <w:marTop w:val="0"/>
          <w:marBottom w:val="0"/>
          <w:divBdr>
            <w:top w:val="none" w:sz="0" w:space="0" w:color="auto"/>
            <w:left w:val="none" w:sz="0" w:space="0" w:color="auto"/>
            <w:bottom w:val="none" w:sz="0" w:space="0" w:color="auto"/>
            <w:right w:val="none" w:sz="0" w:space="0" w:color="auto"/>
          </w:divBdr>
          <w:divsChild>
            <w:div w:id="987978971">
              <w:marLeft w:val="0"/>
              <w:marRight w:val="0"/>
              <w:marTop w:val="0"/>
              <w:marBottom w:val="0"/>
              <w:divBdr>
                <w:top w:val="none" w:sz="0" w:space="0" w:color="auto"/>
                <w:left w:val="none" w:sz="0" w:space="0" w:color="auto"/>
                <w:bottom w:val="none" w:sz="0" w:space="0" w:color="auto"/>
                <w:right w:val="none" w:sz="0" w:space="0" w:color="auto"/>
              </w:divBdr>
            </w:div>
            <w:div w:id="1459954086">
              <w:marLeft w:val="0"/>
              <w:marRight w:val="0"/>
              <w:marTop w:val="0"/>
              <w:marBottom w:val="0"/>
              <w:divBdr>
                <w:top w:val="none" w:sz="0" w:space="0" w:color="auto"/>
                <w:left w:val="none" w:sz="0" w:space="0" w:color="auto"/>
                <w:bottom w:val="none" w:sz="0" w:space="0" w:color="auto"/>
                <w:right w:val="none" w:sz="0" w:space="0" w:color="auto"/>
              </w:divBdr>
            </w:div>
            <w:div w:id="814488597">
              <w:marLeft w:val="0"/>
              <w:marRight w:val="0"/>
              <w:marTop w:val="0"/>
              <w:marBottom w:val="0"/>
              <w:divBdr>
                <w:top w:val="none" w:sz="0" w:space="0" w:color="auto"/>
                <w:left w:val="none" w:sz="0" w:space="0" w:color="auto"/>
                <w:bottom w:val="none" w:sz="0" w:space="0" w:color="auto"/>
                <w:right w:val="none" w:sz="0" w:space="0" w:color="auto"/>
              </w:divBdr>
            </w:div>
            <w:div w:id="1925217846">
              <w:marLeft w:val="0"/>
              <w:marRight w:val="0"/>
              <w:marTop w:val="0"/>
              <w:marBottom w:val="0"/>
              <w:divBdr>
                <w:top w:val="none" w:sz="0" w:space="0" w:color="auto"/>
                <w:left w:val="none" w:sz="0" w:space="0" w:color="auto"/>
                <w:bottom w:val="none" w:sz="0" w:space="0" w:color="auto"/>
                <w:right w:val="none" w:sz="0" w:space="0" w:color="auto"/>
              </w:divBdr>
            </w:div>
            <w:div w:id="184711312">
              <w:marLeft w:val="0"/>
              <w:marRight w:val="0"/>
              <w:marTop w:val="0"/>
              <w:marBottom w:val="0"/>
              <w:divBdr>
                <w:top w:val="none" w:sz="0" w:space="0" w:color="auto"/>
                <w:left w:val="none" w:sz="0" w:space="0" w:color="auto"/>
                <w:bottom w:val="none" w:sz="0" w:space="0" w:color="auto"/>
                <w:right w:val="none" w:sz="0" w:space="0" w:color="auto"/>
              </w:divBdr>
            </w:div>
          </w:divsChild>
        </w:div>
        <w:div w:id="1138958821">
          <w:marLeft w:val="0"/>
          <w:marRight w:val="0"/>
          <w:marTop w:val="0"/>
          <w:marBottom w:val="0"/>
          <w:divBdr>
            <w:top w:val="none" w:sz="0" w:space="0" w:color="auto"/>
            <w:left w:val="none" w:sz="0" w:space="0" w:color="auto"/>
            <w:bottom w:val="none" w:sz="0" w:space="0" w:color="auto"/>
            <w:right w:val="none" w:sz="0" w:space="0" w:color="auto"/>
          </w:divBdr>
        </w:div>
        <w:div w:id="1307784325">
          <w:marLeft w:val="0"/>
          <w:marRight w:val="0"/>
          <w:marTop w:val="0"/>
          <w:marBottom w:val="0"/>
          <w:divBdr>
            <w:top w:val="none" w:sz="0" w:space="0" w:color="auto"/>
            <w:left w:val="none" w:sz="0" w:space="0" w:color="auto"/>
            <w:bottom w:val="none" w:sz="0" w:space="0" w:color="auto"/>
            <w:right w:val="none" w:sz="0" w:space="0" w:color="auto"/>
          </w:divBdr>
        </w:div>
        <w:div w:id="1885674866">
          <w:marLeft w:val="0"/>
          <w:marRight w:val="0"/>
          <w:marTop w:val="0"/>
          <w:marBottom w:val="0"/>
          <w:divBdr>
            <w:top w:val="none" w:sz="0" w:space="0" w:color="auto"/>
            <w:left w:val="none" w:sz="0" w:space="0" w:color="auto"/>
            <w:bottom w:val="none" w:sz="0" w:space="0" w:color="auto"/>
            <w:right w:val="none" w:sz="0" w:space="0" w:color="auto"/>
          </w:divBdr>
        </w:div>
        <w:div w:id="928854052">
          <w:marLeft w:val="0"/>
          <w:marRight w:val="0"/>
          <w:marTop w:val="0"/>
          <w:marBottom w:val="0"/>
          <w:divBdr>
            <w:top w:val="none" w:sz="0" w:space="0" w:color="auto"/>
            <w:left w:val="none" w:sz="0" w:space="0" w:color="auto"/>
            <w:bottom w:val="none" w:sz="0" w:space="0" w:color="auto"/>
            <w:right w:val="none" w:sz="0" w:space="0" w:color="auto"/>
          </w:divBdr>
        </w:div>
        <w:div w:id="1910114361">
          <w:marLeft w:val="0"/>
          <w:marRight w:val="0"/>
          <w:marTop w:val="0"/>
          <w:marBottom w:val="0"/>
          <w:divBdr>
            <w:top w:val="none" w:sz="0" w:space="0" w:color="auto"/>
            <w:left w:val="none" w:sz="0" w:space="0" w:color="auto"/>
            <w:bottom w:val="none" w:sz="0" w:space="0" w:color="auto"/>
            <w:right w:val="none" w:sz="0" w:space="0" w:color="auto"/>
          </w:divBdr>
        </w:div>
        <w:div w:id="318075196">
          <w:marLeft w:val="0"/>
          <w:marRight w:val="0"/>
          <w:marTop w:val="0"/>
          <w:marBottom w:val="0"/>
          <w:divBdr>
            <w:top w:val="none" w:sz="0" w:space="0" w:color="auto"/>
            <w:left w:val="none" w:sz="0" w:space="0" w:color="auto"/>
            <w:bottom w:val="none" w:sz="0" w:space="0" w:color="auto"/>
            <w:right w:val="none" w:sz="0" w:space="0" w:color="auto"/>
          </w:divBdr>
          <w:divsChild>
            <w:div w:id="2098596638">
              <w:marLeft w:val="0"/>
              <w:marRight w:val="0"/>
              <w:marTop w:val="0"/>
              <w:marBottom w:val="0"/>
              <w:divBdr>
                <w:top w:val="none" w:sz="0" w:space="0" w:color="auto"/>
                <w:left w:val="none" w:sz="0" w:space="0" w:color="auto"/>
                <w:bottom w:val="none" w:sz="0" w:space="0" w:color="auto"/>
                <w:right w:val="none" w:sz="0" w:space="0" w:color="auto"/>
              </w:divBdr>
            </w:div>
            <w:div w:id="708645636">
              <w:marLeft w:val="0"/>
              <w:marRight w:val="0"/>
              <w:marTop w:val="0"/>
              <w:marBottom w:val="0"/>
              <w:divBdr>
                <w:top w:val="none" w:sz="0" w:space="0" w:color="auto"/>
                <w:left w:val="none" w:sz="0" w:space="0" w:color="auto"/>
                <w:bottom w:val="none" w:sz="0" w:space="0" w:color="auto"/>
                <w:right w:val="none" w:sz="0" w:space="0" w:color="auto"/>
              </w:divBdr>
            </w:div>
            <w:div w:id="60376345">
              <w:marLeft w:val="0"/>
              <w:marRight w:val="0"/>
              <w:marTop w:val="0"/>
              <w:marBottom w:val="0"/>
              <w:divBdr>
                <w:top w:val="none" w:sz="0" w:space="0" w:color="auto"/>
                <w:left w:val="none" w:sz="0" w:space="0" w:color="auto"/>
                <w:bottom w:val="none" w:sz="0" w:space="0" w:color="auto"/>
                <w:right w:val="none" w:sz="0" w:space="0" w:color="auto"/>
              </w:divBdr>
            </w:div>
            <w:div w:id="2131051458">
              <w:marLeft w:val="0"/>
              <w:marRight w:val="0"/>
              <w:marTop w:val="0"/>
              <w:marBottom w:val="0"/>
              <w:divBdr>
                <w:top w:val="none" w:sz="0" w:space="0" w:color="auto"/>
                <w:left w:val="none" w:sz="0" w:space="0" w:color="auto"/>
                <w:bottom w:val="none" w:sz="0" w:space="0" w:color="auto"/>
                <w:right w:val="none" w:sz="0" w:space="0" w:color="auto"/>
              </w:divBdr>
            </w:div>
            <w:div w:id="2015066591">
              <w:marLeft w:val="0"/>
              <w:marRight w:val="0"/>
              <w:marTop w:val="0"/>
              <w:marBottom w:val="0"/>
              <w:divBdr>
                <w:top w:val="none" w:sz="0" w:space="0" w:color="auto"/>
                <w:left w:val="none" w:sz="0" w:space="0" w:color="auto"/>
                <w:bottom w:val="none" w:sz="0" w:space="0" w:color="auto"/>
                <w:right w:val="none" w:sz="0" w:space="0" w:color="auto"/>
              </w:divBdr>
            </w:div>
          </w:divsChild>
        </w:div>
        <w:div w:id="1306814273">
          <w:marLeft w:val="0"/>
          <w:marRight w:val="0"/>
          <w:marTop w:val="0"/>
          <w:marBottom w:val="0"/>
          <w:divBdr>
            <w:top w:val="none" w:sz="0" w:space="0" w:color="auto"/>
            <w:left w:val="none" w:sz="0" w:space="0" w:color="auto"/>
            <w:bottom w:val="none" w:sz="0" w:space="0" w:color="auto"/>
            <w:right w:val="none" w:sz="0" w:space="0" w:color="auto"/>
          </w:divBdr>
          <w:divsChild>
            <w:div w:id="793866677">
              <w:marLeft w:val="0"/>
              <w:marRight w:val="0"/>
              <w:marTop w:val="0"/>
              <w:marBottom w:val="0"/>
              <w:divBdr>
                <w:top w:val="none" w:sz="0" w:space="0" w:color="auto"/>
                <w:left w:val="none" w:sz="0" w:space="0" w:color="auto"/>
                <w:bottom w:val="none" w:sz="0" w:space="0" w:color="auto"/>
                <w:right w:val="none" w:sz="0" w:space="0" w:color="auto"/>
              </w:divBdr>
            </w:div>
            <w:div w:id="1057977071">
              <w:marLeft w:val="0"/>
              <w:marRight w:val="0"/>
              <w:marTop w:val="0"/>
              <w:marBottom w:val="0"/>
              <w:divBdr>
                <w:top w:val="none" w:sz="0" w:space="0" w:color="auto"/>
                <w:left w:val="none" w:sz="0" w:space="0" w:color="auto"/>
                <w:bottom w:val="none" w:sz="0" w:space="0" w:color="auto"/>
                <w:right w:val="none" w:sz="0" w:space="0" w:color="auto"/>
              </w:divBdr>
            </w:div>
            <w:div w:id="1949389969">
              <w:marLeft w:val="0"/>
              <w:marRight w:val="0"/>
              <w:marTop w:val="0"/>
              <w:marBottom w:val="0"/>
              <w:divBdr>
                <w:top w:val="none" w:sz="0" w:space="0" w:color="auto"/>
                <w:left w:val="none" w:sz="0" w:space="0" w:color="auto"/>
                <w:bottom w:val="none" w:sz="0" w:space="0" w:color="auto"/>
                <w:right w:val="none" w:sz="0" w:space="0" w:color="auto"/>
              </w:divBdr>
            </w:div>
            <w:div w:id="341705552">
              <w:marLeft w:val="0"/>
              <w:marRight w:val="0"/>
              <w:marTop w:val="0"/>
              <w:marBottom w:val="0"/>
              <w:divBdr>
                <w:top w:val="none" w:sz="0" w:space="0" w:color="auto"/>
                <w:left w:val="none" w:sz="0" w:space="0" w:color="auto"/>
                <w:bottom w:val="none" w:sz="0" w:space="0" w:color="auto"/>
                <w:right w:val="none" w:sz="0" w:space="0" w:color="auto"/>
              </w:divBdr>
            </w:div>
            <w:div w:id="494763162">
              <w:marLeft w:val="0"/>
              <w:marRight w:val="0"/>
              <w:marTop w:val="0"/>
              <w:marBottom w:val="0"/>
              <w:divBdr>
                <w:top w:val="none" w:sz="0" w:space="0" w:color="auto"/>
                <w:left w:val="none" w:sz="0" w:space="0" w:color="auto"/>
                <w:bottom w:val="none" w:sz="0" w:space="0" w:color="auto"/>
                <w:right w:val="none" w:sz="0" w:space="0" w:color="auto"/>
              </w:divBdr>
            </w:div>
          </w:divsChild>
        </w:div>
        <w:div w:id="346635684">
          <w:marLeft w:val="0"/>
          <w:marRight w:val="0"/>
          <w:marTop w:val="0"/>
          <w:marBottom w:val="0"/>
          <w:divBdr>
            <w:top w:val="none" w:sz="0" w:space="0" w:color="auto"/>
            <w:left w:val="none" w:sz="0" w:space="0" w:color="auto"/>
            <w:bottom w:val="none" w:sz="0" w:space="0" w:color="auto"/>
            <w:right w:val="none" w:sz="0" w:space="0" w:color="auto"/>
          </w:divBdr>
          <w:divsChild>
            <w:div w:id="1408457419">
              <w:marLeft w:val="0"/>
              <w:marRight w:val="0"/>
              <w:marTop w:val="0"/>
              <w:marBottom w:val="0"/>
              <w:divBdr>
                <w:top w:val="none" w:sz="0" w:space="0" w:color="auto"/>
                <w:left w:val="none" w:sz="0" w:space="0" w:color="auto"/>
                <w:bottom w:val="none" w:sz="0" w:space="0" w:color="auto"/>
                <w:right w:val="none" w:sz="0" w:space="0" w:color="auto"/>
              </w:divBdr>
            </w:div>
            <w:div w:id="905074109">
              <w:marLeft w:val="0"/>
              <w:marRight w:val="0"/>
              <w:marTop w:val="0"/>
              <w:marBottom w:val="0"/>
              <w:divBdr>
                <w:top w:val="none" w:sz="0" w:space="0" w:color="auto"/>
                <w:left w:val="none" w:sz="0" w:space="0" w:color="auto"/>
                <w:bottom w:val="none" w:sz="0" w:space="0" w:color="auto"/>
                <w:right w:val="none" w:sz="0" w:space="0" w:color="auto"/>
              </w:divBdr>
            </w:div>
            <w:div w:id="2093158685">
              <w:marLeft w:val="0"/>
              <w:marRight w:val="0"/>
              <w:marTop w:val="0"/>
              <w:marBottom w:val="0"/>
              <w:divBdr>
                <w:top w:val="none" w:sz="0" w:space="0" w:color="auto"/>
                <w:left w:val="none" w:sz="0" w:space="0" w:color="auto"/>
                <w:bottom w:val="none" w:sz="0" w:space="0" w:color="auto"/>
                <w:right w:val="none" w:sz="0" w:space="0" w:color="auto"/>
              </w:divBdr>
            </w:div>
            <w:div w:id="305476303">
              <w:marLeft w:val="0"/>
              <w:marRight w:val="0"/>
              <w:marTop w:val="0"/>
              <w:marBottom w:val="0"/>
              <w:divBdr>
                <w:top w:val="none" w:sz="0" w:space="0" w:color="auto"/>
                <w:left w:val="none" w:sz="0" w:space="0" w:color="auto"/>
                <w:bottom w:val="none" w:sz="0" w:space="0" w:color="auto"/>
                <w:right w:val="none" w:sz="0" w:space="0" w:color="auto"/>
              </w:divBdr>
            </w:div>
            <w:div w:id="1225871563">
              <w:marLeft w:val="0"/>
              <w:marRight w:val="0"/>
              <w:marTop w:val="0"/>
              <w:marBottom w:val="0"/>
              <w:divBdr>
                <w:top w:val="none" w:sz="0" w:space="0" w:color="auto"/>
                <w:left w:val="none" w:sz="0" w:space="0" w:color="auto"/>
                <w:bottom w:val="none" w:sz="0" w:space="0" w:color="auto"/>
                <w:right w:val="none" w:sz="0" w:space="0" w:color="auto"/>
              </w:divBdr>
            </w:div>
          </w:divsChild>
        </w:div>
        <w:div w:id="1256743383">
          <w:marLeft w:val="0"/>
          <w:marRight w:val="0"/>
          <w:marTop w:val="0"/>
          <w:marBottom w:val="0"/>
          <w:divBdr>
            <w:top w:val="none" w:sz="0" w:space="0" w:color="auto"/>
            <w:left w:val="none" w:sz="0" w:space="0" w:color="auto"/>
            <w:bottom w:val="none" w:sz="0" w:space="0" w:color="auto"/>
            <w:right w:val="none" w:sz="0" w:space="0" w:color="auto"/>
          </w:divBdr>
          <w:divsChild>
            <w:div w:id="1456368284">
              <w:marLeft w:val="0"/>
              <w:marRight w:val="0"/>
              <w:marTop w:val="0"/>
              <w:marBottom w:val="0"/>
              <w:divBdr>
                <w:top w:val="none" w:sz="0" w:space="0" w:color="auto"/>
                <w:left w:val="none" w:sz="0" w:space="0" w:color="auto"/>
                <w:bottom w:val="none" w:sz="0" w:space="0" w:color="auto"/>
                <w:right w:val="none" w:sz="0" w:space="0" w:color="auto"/>
              </w:divBdr>
            </w:div>
            <w:div w:id="2119373041">
              <w:marLeft w:val="0"/>
              <w:marRight w:val="0"/>
              <w:marTop w:val="0"/>
              <w:marBottom w:val="0"/>
              <w:divBdr>
                <w:top w:val="none" w:sz="0" w:space="0" w:color="auto"/>
                <w:left w:val="none" w:sz="0" w:space="0" w:color="auto"/>
                <w:bottom w:val="none" w:sz="0" w:space="0" w:color="auto"/>
                <w:right w:val="none" w:sz="0" w:space="0" w:color="auto"/>
              </w:divBdr>
            </w:div>
            <w:div w:id="1771706801">
              <w:marLeft w:val="0"/>
              <w:marRight w:val="0"/>
              <w:marTop w:val="0"/>
              <w:marBottom w:val="0"/>
              <w:divBdr>
                <w:top w:val="none" w:sz="0" w:space="0" w:color="auto"/>
                <w:left w:val="none" w:sz="0" w:space="0" w:color="auto"/>
                <w:bottom w:val="none" w:sz="0" w:space="0" w:color="auto"/>
                <w:right w:val="none" w:sz="0" w:space="0" w:color="auto"/>
              </w:divBdr>
            </w:div>
            <w:div w:id="1719433642">
              <w:marLeft w:val="0"/>
              <w:marRight w:val="0"/>
              <w:marTop w:val="0"/>
              <w:marBottom w:val="0"/>
              <w:divBdr>
                <w:top w:val="none" w:sz="0" w:space="0" w:color="auto"/>
                <w:left w:val="none" w:sz="0" w:space="0" w:color="auto"/>
                <w:bottom w:val="none" w:sz="0" w:space="0" w:color="auto"/>
                <w:right w:val="none" w:sz="0" w:space="0" w:color="auto"/>
              </w:divBdr>
            </w:div>
            <w:div w:id="494340992">
              <w:marLeft w:val="0"/>
              <w:marRight w:val="0"/>
              <w:marTop w:val="0"/>
              <w:marBottom w:val="0"/>
              <w:divBdr>
                <w:top w:val="none" w:sz="0" w:space="0" w:color="auto"/>
                <w:left w:val="none" w:sz="0" w:space="0" w:color="auto"/>
                <w:bottom w:val="none" w:sz="0" w:space="0" w:color="auto"/>
                <w:right w:val="none" w:sz="0" w:space="0" w:color="auto"/>
              </w:divBdr>
            </w:div>
          </w:divsChild>
        </w:div>
        <w:div w:id="151333727">
          <w:marLeft w:val="0"/>
          <w:marRight w:val="0"/>
          <w:marTop w:val="0"/>
          <w:marBottom w:val="0"/>
          <w:divBdr>
            <w:top w:val="none" w:sz="0" w:space="0" w:color="auto"/>
            <w:left w:val="none" w:sz="0" w:space="0" w:color="auto"/>
            <w:bottom w:val="none" w:sz="0" w:space="0" w:color="auto"/>
            <w:right w:val="none" w:sz="0" w:space="0" w:color="auto"/>
          </w:divBdr>
          <w:divsChild>
            <w:div w:id="1947885068">
              <w:marLeft w:val="0"/>
              <w:marRight w:val="0"/>
              <w:marTop w:val="0"/>
              <w:marBottom w:val="0"/>
              <w:divBdr>
                <w:top w:val="none" w:sz="0" w:space="0" w:color="auto"/>
                <w:left w:val="none" w:sz="0" w:space="0" w:color="auto"/>
                <w:bottom w:val="none" w:sz="0" w:space="0" w:color="auto"/>
                <w:right w:val="none" w:sz="0" w:space="0" w:color="auto"/>
              </w:divBdr>
            </w:div>
            <w:div w:id="814298841">
              <w:marLeft w:val="0"/>
              <w:marRight w:val="0"/>
              <w:marTop w:val="0"/>
              <w:marBottom w:val="0"/>
              <w:divBdr>
                <w:top w:val="none" w:sz="0" w:space="0" w:color="auto"/>
                <w:left w:val="none" w:sz="0" w:space="0" w:color="auto"/>
                <w:bottom w:val="none" w:sz="0" w:space="0" w:color="auto"/>
                <w:right w:val="none" w:sz="0" w:space="0" w:color="auto"/>
              </w:divBdr>
            </w:div>
            <w:div w:id="1233345758">
              <w:marLeft w:val="0"/>
              <w:marRight w:val="0"/>
              <w:marTop w:val="0"/>
              <w:marBottom w:val="0"/>
              <w:divBdr>
                <w:top w:val="none" w:sz="0" w:space="0" w:color="auto"/>
                <w:left w:val="none" w:sz="0" w:space="0" w:color="auto"/>
                <w:bottom w:val="none" w:sz="0" w:space="0" w:color="auto"/>
                <w:right w:val="none" w:sz="0" w:space="0" w:color="auto"/>
              </w:divBdr>
            </w:div>
            <w:div w:id="438069179">
              <w:marLeft w:val="0"/>
              <w:marRight w:val="0"/>
              <w:marTop w:val="0"/>
              <w:marBottom w:val="0"/>
              <w:divBdr>
                <w:top w:val="none" w:sz="0" w:space="0" w:color="auto"/>
                <w:left w:val="none" w:sz="0" w:space="0" w:color="auto"/>
                <w:bottom w:val="none" w:sz="0" w:space="0" w:color="auto"/>
                <w:right w:val="none" w:sz="0" w:space="0" w:color="auto"/>
              </w:divBdr>
            </w:div>
          </w:divsChild>
        </w:div>
        <w:div w:id="1770809254">
          <w:marLeft w:val="0"/>
          <w:marRight w:val="0"/>
          <w:marTop w:val="0"/>
          <w:marBottom w:val="0"/>
          <w:divBdr>
            <w:top w:val="none" w:sz="0" w:space="0" w:color="auto"/>
            <w:left w:val="none" w:sz="0" w:space="0" w:color="auto"/>
            <w:bottom w:val="none" w:sz="0" w:space="0" w:color="auto"/>
            <w:right w:val="none" w:sz="0" w:space="0" w:color="auto"/>
          </w:divBdr>
          <w:divsChild>
            <w:div w:id="384841854">
              <w:marLeft w:val="0"/>
              <w:marRight w:val="0"/>
              <w:marTop w:val="0"/>
              <w:marBottom w:val="0"/>
              <w:divBdr>
                <w:top w:val="none" w:sz="0" w:space="0" w:color="auto"/>
                <w:left w:val="none" w:sz="0" w:space="0" w:color="auto"/>
                <w:bottom w:val="none" w:sz="0" w:space="0" w:color="auto"/>
                <w:right w:val="none" w:sz="0" w:space="0" w:color="auto"/>
              </w:divBdr>
            </w:div>
            <w:div w:id="1584141246">
              <w:marLeft w:val="0"/>
              <w:marRight w:val="0"/>
              <w:marTop w:val="0"/>
              <w:marBottom w:val="0"/>
              <w:divBdr>
                <w:top w:val="none" w:sz="0" w:space="0" w:color="auto"/>
                <w:left w:val="none" w:sz="0" w:space="0" w:color="auto"/>
                <w:bottom w:val="none" w:sz="0" w:space="0" w:color="auto"/>
                <w:right w:val="none" w:sz="0" w:space="0" w:color="auto"/>
              </w:divBdr>
            </w:div>
            <w:div w:id="1437288372">
              <w:marLeft w:val="0"/>
              <w:marRight w:val="0"/>
              <w:marTop w:val="0"/>
              <w:marBottom w:val="0"/>
              <w:divBdr>
                <w:top w:val="none" w:sz="0" w:space="0" w:color="auto"/>
                <w:left w:val="none" w:sz="0" w:space="0" w:color="auto"/>
                <w:bottom w:val="none" w:sz="0" w:space="0" w:color="auto"/>
                <w:right w:val="none" w:sz="0" w:space="0" w:color="auto"/>
              </w:divBdr>
            </w:div>
          </w:divsChild>
        </w:div>
        <w:div w:id="192426331">
          <w:marLeft w:val="0"/>
          <w:marRight w:val="0"/>
          <w:marTop w:val="0"/>
          <w:marBottom w:val="0"/>
          <w:divBdr>
            <w:top w:val="none" w:sz="0" w:space="0" w:color="auto"/>
            <w:left w:val="none" w:sz="0" w:space="0" w:color="auto"/>
            <w:bottom w:val="none" w:sz="0" w:space="0" w:color="auto"/>
            <w:right w:val="none" w:sz="0" w:space="0" w:color="auto"/>
          </w:divBdr>
          <w:divsChild>
            <w:div w:id="1987396963">
              <w:marLeft w:val="0"/>
              <w:marRight w:val="0"/>
              <w:marTop w:val="0"/>
              <w:marBottom w:val="0"/>
              <w:divBdr>
                <w:top w:val="none" w:sz="0" w:space="0" w:color="auto"/>
                <w:left w:val="none" w:sz="0" w:space="0" w:color="auto"/>
                <w:bottom w:val="none" w:sz="0" w:space="0" w:color="auto"/>
                <w:right w:val="none" w:sz="0" w:space="0" w:color="auto"/>
              </w:divBdr>
            </w:div>
            <w:div w:id="1998265620">
              <w:marLeft w:val="0"/>
              <w:marRight w:val="0"/>
              <w:marTop w:val="0"/>
              <w:marBottom w:val="0"/>
              <w:divBdr>
                <w:top w:val="none" w:sz="0" w:space="0" w:color="auto"/>
                <w:left w:val="none" w:sz="0" w:space="0" w:color="auto"/>
                <w:bottom w:val="none" w:sz="0" w:space="0" w:color="auto"/>
                <w:right w:val="none" w:sz="0" w:space="0" w:color="auto"/>
              </w:divBdr>
            </w:div>
          </w:divsChild>
        </w:div>
        <w:div w:id="1833788029">
          <w:marLeft w:val="0"/>
          <w:marRight w:val="0"/>
          <w:marTop w:val="0"/>
          <w:marBottom w:val="0"/>
          <w:divBdr>
            <w:top w:val="none" w:sz="0" w:space="0" w:color="auto"/>
            <w:left w:val="none" w:sz="0" w:space="0" w:color="auto"/>
            <w:bottom w:val="none" w:sz="0" w:space="0" w:color="auto"/>
            <w:right w:val="none" w:sz="0" w:space="0" w:color="auto"/>
          </w:divBdr>
          <w:divsChild>
            <w:div w:id="941498702">
              <w:marLeft w:val="0"/>
              <w:marRight w:val="0"/>
              <w:marTop w:val="0"/>
              <w:marBottom w:val="0"/>
              <w:divBdr>
                <w:top w:val="none" w:sz="0" w:space="0" w:color="auto"/>
                <w:left w:val="none" w:sz="0" w:space="0" w:color="auto"/>
                <w:bottom w:val="none" w:sz="0" w:space="0" w:color="auto"/>
                <w:right w:val="none" w:sz="0" w:space="0" w:color="auto"/>
              </w:divBdr>
            </w:div>
            <w:div w:id="120924226">
              <w:marLeft w:val="0"/>
              <w:marRight w:val="0"/>
              <w:marTop w:val="0"/>
              <w:marBottom w:val="0"/>
              <w:divBdr>
                <w:top w:val="none" w:sz="0" w:space="0" w:color="auto"/>
                <w:left w:val="none" w:sz="0" w:space="0" w:color="auto"/>
                <w:bottom w:val="none" w:sz="0" w:space="0" w:color="auto"/>
                <w:right w:val="none" w:sz="0" w:space="0" w:color="auto"/>
              </w:divBdr>
            </w:div>
          </w:divsChild>
        </w:div>
        <w:div w:id="270169315">
          <w:marLeft w:val="0"/>
          <w:marRight w:val="0"/>
          <w:marTop w:val="0"/>
          <w:marBottom w:val="0"/>
          <w:divBdr>
            <w:top w:val="none" w:sz="0" w:space="0" w:color="auto"/>
            <w:left w:val="none" w:sz="0" w:space="0" w:color="auto"/>
            <w:bottom w:val="none" w:sz="0" w:space="0" w:color="auto"/>
            <w:right w:val="none" w:sz="0" w:space="0" w:color="auto"/>
          </w:divBdr>
          <w:divsChild>
            <w:div w:id="1748384455">
              <w:marLeft w:val="0"/>
              <w:marRight w:val="0"/>
              <w:marTop w:val="0"/>
              <w:marBottom w:val="0"/>
              <w:divBdr>
                <w:top w:val="none" w:sz="0" w:space="0" w:color="auto"/>
                <w:left w:val="none" w:sz="0" w:space="0" w:color="auto"/>
                <w:bottom w:val="none" w:sz="0" w:space="0" w:color="auto"/>
                <w:right w:val="none" w:sz="0" w:space="0" w:color="auto"/>
              </w:divBdr>
            </w:div>
          </w:divsChild>
        </w:div>
        <w:div w:id="1586837406">
          <w:marLeft w:val="0"/>
          <w:marRight w:val="0"/>
          <w:marTop w:val="0"/>
          <w:marBottom w:val="0"/>
          <w:divBdr>
            <w:top w:val="none" w:sz="0" w:space="0" w:color="auto"/>
            <w:left w:val="none" w:sz="0" w:space="0" w:color="auto"/>
            <w:bottom w:val="none" w:sz="0" w:space="0" w:color="auto"/>
            <w:right w:val="none" w:sz="0" w:space="0" w:color="auto"/>
          </w:divBdr>
        </w:div>
        <w:div w:id="901335362">
          <w:marLeft w:val="0"/>
          <w:marRight w:val="0"/>
          <w:marTop w:val="0"/>
          <w:marBottom w:val="0"/>
          <w:divBdr>
            <w:top w:val="none" w:sz="0" w:space="0" w:color="auto"/>
            <w:left w:val="none" w:sz="0" w:space="0" w:color="auto"/>
            <w:bottom w:val="none" w:sz="0" w:space="0" w:color="auto"/>
            <w:right w:val="none" w:sz="0" w:space="0" w:color="auto"/>
          </w:divBdr>
        </w:div>
        <w:div w:id="418867419">
          <w:marLeft w:val="0"/>
          <w:marRight w:val="0"/>
          <w:marTop w:val="0"/>
          <w:marBottom w:val="0"/>
          <w:divBdr>
            <w:top w:val="none" w:sz="0" w:space="0" w:color="auto"/>
            <w:left w:val="none" w:sz="0" w:space="0" w:color="auto"/>
            <w:bottom w:val="none" w:sz="0" w:space="0" w:color="auto"/>
            <w:right w:val="none" w:sz="0" w:space="0" w:color="auto"/>
          </w:divBdr>
        </w:div>
        <w:div w:id="1101294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yperlink" Target="https://www.onderwijsinspectie.nl/documenten/2021/07/01/onderzoekskader-2021-primair-onderwijs" TargetMode="External"/><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gouwe-academie.nl/downloadszien!1-16/schoolniveau-en-inspecti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nderwijsinspectie.nl/documenten/2021/07/01/onderzoekskader-2021-voortgezet-speciaal-onderwij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header" Target="header3.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gc\Driestar%20educatief\Praktische%20informatie%20-%20HuisstijlportaalGA\GouweAcademie\GA_Staand.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0894600-8476-4fd7-b2c5-ff917fc705dd">
      <Terms xmlns="http://schemas.microsoft.com/office/infopath/2007/PartnerControls"/>
    </lcf76f155ced4ddcb4097134ff3c332f>
    <TaxCatchAll xmlns="fbe72611-bf81-487e-b0f6-1ac12b8ec03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227886670A4734A9243D440CDF8C67F" ma:contentTypeVersion="16" ma:contentTypeDescription="Een nieuw document maken." ma:contentTypeScope="" ma:versionID="aeee375bf8a433b7a1802f7bfae75d8e">
  <xsd:schema xmlns:xsd="http://www.w3.org/2001/XMLSchema" xmlns:xs="http://www.w3.org/2001/XMLSchema" xmlns:p="http://schemas.microsoft.com/office/2006/metadata/properties" xmlns:ns2="60894600-8476-4fd7-b2c5-ff917fc705dd" xmlns:ns3="fbe72611-bf81-487e-b0f6-1ac12b8ec030" targetNamespace="http://schemas.microsoft.com/office/2006/metadata/properties" ma:root="true" ma:fieldsID="12654591819ffe6374fe9948e493d0c1" ns2:_="" ns3:_="">
    <xsd:import namespace="60894600-8476-4fd7-b2c5-ff917fc705dd"/>
    <xsd:import namespace="fbe72611-bf81-487e-b0f6-1ac12b8ec0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ServiceDateTake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894600-8476-4fd7-b2c5-ff917fc705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e72611-bf81-487e-b0f6-1ac12b8ec03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2623462e-c134-4ecc-bd9b-e36bdd3d65dd}" ma:internalName="TaxCatchAll" ma:showField="CatchAllData" ma:web="fbe72611-bf81-487e-b0f6-1ac12b8ec0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9AAD7D-87DC-4070-B48F-F3887E255B65}">
  <ds:schemaRefs>
    <ds:schemaRef ds:uri="http://schemas.microsoft.com/office/2006/metadata/properties"/>
    <ds:schemaRef ds:uri="http://schemas.microsoft.com/office/infopath/2007/PartnerControls"/>
    <ds:schemaRef ds:uri="60894600-8476-4fd7-b2c5-ff917fc705dd"/>
    <ds:schemaRef ds:uri="fbe72611-bf81-487e-b0f6-1ac12b8ec030"/>
  </ds:schemaRefs>
</ds:datastoreItem>
</file>

<file path=customXml/itemProps2.xml><?xml version="1.0" encoding="utf-8"?>
<ds:datastoreItem xmlns:ds="http://schemas.openxmlformats.org/officeDocument/2006/customXml" ds:itemID="{B18ABA0B-B56F-43C4-BC6C-7A51F1F670C6}">
  <ds:schemaRefs>
    <ds:schemaRef ds:uri="http://schemas.openxmlformats.org/officeDocument/2006/bibliography"/>
  </ds:schemaRefs>
</ds:datastoreItem>
</file>

<file path=customXml/itemProps3.xml><?xml version="1.0" encoding="utf-8"?>
<ds:datastoreItem xmlns:ds="http://schemas.openxmlformats.org/officeDocument/2006/customXml" ds:itemID="{9AFC6D44-B157-4A0B-8DB1-5AC9053AFB7B}">
  <ds:schemaRefs>
    <ds:schemaRef ds:uri="http://schemas.microsoft.com/sharepoint/v3/contenttype/forms"/>
  </ds:schemaRefs>
</ds:datastoreItem>
</file>

<file path=customXml/itemProps4.xml><?xml version="1.0" encoding="utf-8"?>
<ds:datastoreItem xmlns:ds="http://schemas.openxmlformats.org/officeDocument/2006/customXml" ds:itemID="{F0E4E7EE-6976-44AE-8D18-180DE17BC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894600-8476-4fd7-b2c5-ff917fc705dd"/>
    <ds:schemaRef ds:uri="fbe72611-bf81-487e-b0f6-1ac12b8ec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GA_Staand</Template>
  <TotalTime>1</TotalTime>
  <Pages>9</Pages>
  <Words>3794</Words>
  <Characters>20871</Characters>
  <Application>Microsoft Office Word</Application>
  <DocSecurity>0</DocSecurity>
  <Lines>173</Lines>
  <Paragraphs>49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Tigchelaar.D.</dc:creator>
  <cp:keywords/>
  <dc:description/>
  <cp:lastModifiedBy>Jansen-Tigchelaar, Doreanne | Gouwe Academie</cp:lastModifiedBy>
  <cp:revision>2</cp:revision>
  <dcterms:created xsi:type="dcterms:W3CDTF">2026-09-07T12:22:00Z</dcterms:created>
  <dcterms:modified xsi:type="dcterms:W3CDTF">2026-09-07T12:22:00Z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0x0101007227886670A4734A9243D440CDF8C67F</vt:lpwstr>
  </property>
  <property fmtid="{D5CDD505-2E9C-101B-9397-08002B2CF9AE}" pid="3" name="MediaServiceImageTags">
    <vt:lpwstr/>
  </property>
</Properties>
</file>