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8CE63" w14:textId="1C93BB22" w:rsidR="00F15659" w:rsidRDefault="00F15659" w:rsidP="00AD6A94"/>
    <w:p w14:paraId="2BD09FD2" w14:textId="08E485C8" w:rsidR="0038220C" w:rsidRDefault="00C66F9E" w:rsidP="00C66F9E">
      <w:pPr>
        <w:pStyle w:val="Kop1"/>
      </w:pPr>
      <w:r w:rsidRPr="00C66F9E">
        <w:t>Instructieblad Zien!</w:t>
      </w:r>
      <w:r w:rsidR="00D013C3">
        <w:t>vo</w:t>
      </w:r>
      <w:r w:rsidR="00C430E5">
        <w:t xml:space="preserve"> </w:t>
      </w:r>
      <w:r w:rsidR="00D013C3">
        <w:t>l</w:t>
      </w:r>
      <w:r w:rsidRPr="00C66F9E">
        <w:t>eerling</w:t>
      </w:r>
      <w:r w:rsidR="00C430E5">
        <w:t>vragenlijst</w:t>
      </w:r>
    </w:p>
    <w:p w14:paraId="5BAF09E5" w14:textId="16BBA117" w:rsidR="00C66F9E" w:rsidRDefault="00C66F9E" w:rsidP="00C66F9E"/>
    <w:p w14:paraId="371F9DBD" w14:textId="671CCCE5" w:rsidR="00C66F9E" w:rsidRDefault="00C66F9E" w:rsidP="00C66F9E">
      <w:pPr>
        <w:pStyle w:val="Kop2"/>
      </w:pPr>
      <w:r>
        <w:t xml:space="preserve">Waarom deze vragenlijst? </w:t>
      </w:r>
    </w:p>
    <w:p w14:paraId="34130781" w14:textId="27310FA1" w:rsidR="0028778F" w:rsidRDefault="00AF645B" w:rsidP="00273D32">
      <w:r>
        <w:t xml:space="preserve">We willen dat íedereen op school het fijn </w:t>
      </w:r>
      <w:r w:rsidR="0057513C">
        <w:t>heeft</w:t>
      </w:r>
      <w:r w:rsidR="00C430E5">
        <w:t xml:space="preserve"> en dingen kan leren</w:t>
      </w:r>
      <w:r w:rsidR="0057513C">
        <w:t xml:space="preserve">. Dus ook jij. </w:t>
      </w:r>
    </w:p>
    <w:p w14:paraId="5BA92BF7" w14:textId="6ACD20B3" w:rsidR="0028778F" w:rsidRDefault="0057513C" w:rsidP="00273D32">
      <w:pPr>
        <w:pStyle w:val="Lijstalinea"/>
        <w:numPr>
          <w:ilvl w:val="0"/>
          <w:numId w:val="8"/>
        </w:numPr>
      </w:pPr>
      <w:r>
        <w:t xml:space="preserve">Soms zijn er dingen die de </w:t>
      </w:r>
      <w:r w:rsidR="00D013C3">
        <w:t>docenten</w:t>
      </w:r>
      <w:r>
        <w:t xml:space="preserve"> niet merken. Als ze weten hoe jij je voelt, kunnen ze je helpen. </w:t>
      </w:r>
    </w:p>
    <w:p w14:paraId="1F1DD075" w14:textId="4828AE07" w:rsidR="00273D32" w:rsidRDefault="00A85061" w:rsidP="00273D32">
      <w:pPr>
        <w:pStyle w:val="Lijstalinea"/>
        <w:numPr>
          <w:ilvl w:val="0"/>
          <w:numId w:val="8"/>
        </w:numPr>
      </w:pPr>
      <w:r>
        <w:t xml:space="preserve">We willen dat iedereen op school kan oefenen met het omgaan met elkaar. </w:t>
      </w:r>
      <w:r w:rsidR="00AD11B9">
        <w:t xml:space="preserve">Als we weten wat jij al kunt én wat je nog wilt leren, kunnen we je goed helpen om te ontwikkelen. </w:t>
      </w:r>
      <w:r w:rsidR="0057513C">
        <w:t xml:space="preserve"> </w:t>
      </w:r>
    </w:p>
    <w:p w14:paraId="4F9FBF5A" w14:textId="77777777" w:rsidR="00AD11B9" w:rsidRDefault="00AD11B9" w:rsidP="00273D32"/>
    <w:p w14:paraId="14DB2445" w14:textId="0499999C" w:rsidR="00D8728D" w:rsidRPr="00D8728D" w:rsidRDefault="00AD11B9" w:rsidP="00D8728D">
      <w:r>
        <w:t xml:space="preserve">Hoe eerlijker je de lijst invult, hoe beter de </w:t>
      </w:r>
      <w:r w:rsidR="00FA6518">
        <w:t>docenten</w:t>
      </w:r>
      <w:r>
        <w:t xml:space="preserve"> er voor je kunnen zijn!</w:t>
      </w:r>
    </w:p>
    <w:p w14:paraId="6D659DDF" w14:textId="7C144BCF" w:rsidR="00C66F9E" w:rsidRDefault="008D1D68" w:rsidP="00C66F9E">
      <w:pPr>
        <w:pStyle w:val="Kop2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F862D99" wp14:editId="288CA99B">
            <wp:simplePos x="0" y="0"/>
            <wp:positionH relativeFrom="column">
              <wp:posOffset>3860240</wp:posOffset>
            </wp:positionH>
            <wp:positionV relativeFrom="paragraph">
              <wp:posOffset>238312</wp:posOffset>
            </wp:positionV>
            <wp:extent cx="2105436" cy="462886"/>
            <wp:effectExtent l="133350" t="114300" r="123825" b="166370"/>
            <wp:wrapNone/>
            <wp:docPr id="188724848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248484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436" cy="46288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6F9E">
        <w:t>Inloggen</w:t>
      </w:r>
    </w:p>
    <w:p w14:paraId="0D61FF05" w14:textId="263C8DAF" w:rsidR="00A53730" w:rsidRDefault="00A53730" w:rsidP="00D8728D">
      <w:pPr>
        <w:pStyle w:val="Lijstalinea"/>
        <w:numPr>
          <w:ilvl w:val="0"/>
          <w:numId w:val="7"/>
        </w:numPr>
      </w:pPr>
      <w:r>
        <w:t xml:space="preserve">Ga naar </w:t>
      </w:r>
      <w:r w:rsidRPr="00B279C0">
        <w:rPr>
          <w:color w:val="4472C4" w:themeColor="accent1"/>
        </w:rPr>
        <w:t xml:space="preserve">start.zienvooronderwijs.nl </w:t>
      </w:r>
    </w:p>
    <w:p w14:paraId="34D6E336" w14:textId="6BE6FFF4" w:rsidR="00C66F9E" w:rsidRDefault="0015680C" w:rsidP="00D8728D">
      <w:pPr>
        <w:pStyle w:val="Lijstalinea"/>
        <w:numPr>
          <w:ilvl w:val="0"/>
          <w:numId w:val="7"/>
        </w:numPr>
      </w:pPr>
      <w:r>
        <w:t>J</w:t>
      </w:r>
      <w:r w:rsidR="00234F2D">
        <w:t xml:space="preserve">e krijgt van je </w:t>
      </w:r>
      <w:r w:rsidR="00B344F6">
        <w:t>docent</w:t>
      </w:r>
      <w:r w:rsidR="00234F2D">
        <w:t xml:space="preserve"> je gebruikersnaam en wachtwoord</w:t>
      </w:r>
      <w:r w:rsidR="00FA6518">
        <w:br/>
        <w:t>OF je hebt een mail ontvangen met gebruikersnaam en wachtwoord</w:t>
      </w:r>
    </w:p>
    <w:p w14:paraId="110DA7FE" w14:textId="4F06239C" w:rsidR="00B279C0" w:rsidRDefault="00CA0F7E" w:rsidP="00D8728D">
      <w:pPr>
        <w:pStyle w:val="Lijstalinea"/>
        <w:numPr>
          <w:ilvl w:val="0"/>
          <w:numId w:val="7"/>
        </w:numPr>
      </w:pPr>
      <w:r>
        <w:t xml:space="preserve">Kies bij ‘instelling’ de naam van </w:t>
      </w:r>
      <w:r w:rsidR="00B279C0">
        <w:t>je</w:t>
      </w:r>
      <w:r>
        <w:t xml:space="preserve"> school</w:t>
      </w:r>
    </w:p>
    <w:p w14:paraId="16E44929" w14:textId="77777777" w:rsidR="00E219DB" w:rsidRDefault="00B279C0" w:rsidP="00E219DB">
      <w:pPr>
        <w:pStyle w:val="Lijstalinea"/>
        <w:numPr>
          <w:ilvl w:val="0"/>
          <w:numId w:val="7"/>
        </w:numPr>
      </w:pPr>
      <w:r>
        <w:t>Klik op ‘inloggen’</w:t>
      </w:r>
    </w:p>
    <w:p w14:paraId="0A256DEA" w14:textId="04DC3856" w:rsidR="00E219DB" w:rsidRDefault="00E219DB" w:rsidP="00E219DB">
      <w:pPr>
        <w:pStyle w:val="Lijstalinea"/>
        <w:numPr>
          <w:ilvl w:val="0"/>
          <w:numId w:val="7"/>
        </w:numPr>
      </w:pPr>
      <w:r>
        <w:t>Als je bent ingelogd, zie je bovenaan de lijst</w:t>
      </w:r>
      <w:r w:rsidR="00975065">
        <w:t>(</w:t>
      </w:r>
      <w:r>
        <w:t>en</w:t>
      </w:r>
      <w:r w:rsidR="00975065">
        <w:t>)</w:t>
      </w:r>
      <w:r>
        <w:t xml:space="preserve"> staan die je nog moet invullen</w:t>
      </w:r>
    </w:p>
    <w:p w14:paraId="49D43991" w14:textId="5E5BB319" w:rsidR="00E219DB" w:rsidRDefault="0088362C" w:rsidP="00E219DB">
      <w:r w:rsidRPr="0088362C">
        <w:drawing>
          <wp:inline distT="0" distB="0" distL="0" distR="0" wp14:anchorId="7EF2A35D" wp14:editId="32335830">
            <wp:extent cx="5760720" cy="682625"/>
            <wp:effectExtent l="0" t="0" r="0" b="3175"/>
            <wp:docPr id="63777839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77839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8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73D4C" w14:textId="77777777" w:rsidR="00E219DB" w:rsidRDefault="00E219DB" w:rsidP="00E219DB">
      <w:pPr>
        <w:pStyle w:val="Lijstalinea"/>
        <w:numPr>
          <w:ilvl w:val="0"/>
          <w:numId w:val="7"/>
        </w:numPr>
      </w:pPr>
      <w:r>
        <w:t>Klik op de blauwe knop ‘invullen’ achter de juiste lijst</w:t>
      </w:r>
    </w:p>
    <w:p w14:paraId="25EA15E6" w14:textId="6519E553" w:rsidR="003611AC" w:rsidRDefault="00E219DB" w:rsidP="003611AC">
      <w:pPr>
        <w:pStyle w:val="Lijstalinea"/>
        <w:numPr>
          <w:ilvl w:val="0"/>
          <w:numId w:val="7"/>
        </w:numPr>
      </w:pPr>
      <w:r>
        <w:t xml:space="preserve">Lees de instructie en klik op Verder </w:t>
      </w:r>
      <w:r>
        <w:sym w:font="Wingdings" w:char="F0E0"/>
      </w:r>
      <w:r>
        <w:t xml:space="preserve">. </w:t>
      </w:r>
      <w:r w:rsidR="00716F4A">
        <w:br/>
      </w:r>
      <w:r>
        <w:t>Je kunt ook eerst even oefenen, zodat je weet hoe de vragen er straks uitzien</w:t>
      </w:r>
    </w:p>
    <w:p w14:paraId="5DE7E161" w14:textId="77777777" w:rsidR="00716F4A" w:rsidRDefault="00716F4A" w:rsidP="00716F4A">
      <w:pPr>
        <w:pStyle w:val="Kop2"/>
      </w:pPr>
      <w:r>
        <w:t>Invullen</w:t>
      </w:r>
    </w:p>
    <w:p w14:paraId="30B3DB14" w14:textId="77777777" w:rsidR="00D802DA" w:rsidRPr="00D802DA" w:rsidRDefault="00716F4A" w:rsidP="003611AC">
      <w:pPr>
        <w:pStyle w:val="Lijstalinea"/>
        <w:numPr>
          <w:ilvl w:val="0"/>
          <w:numId w:val="7"/>
        </w:numPr>
      </w:pPr>
      <w:r w:rsidRPr="00D802DA">
        <w:rPr>
          <w:rStyle w:val="normaltextrun"/>
          <w:rFonts w:cs="Calibri"/>
          <w:color w:val="000000"/>
          <w:szCs w:val="18"/>
          <w:shd w:val="clear" w:color="auto" w:fill="FFFFFF"/>
        </w:rPr>
        <w:t xml:space="preserve">Lees de vragen rustig door. </w:t>
      </w:r>
      <w:r w:rsidR="00A55F4A" w:rsidRPr="00D802DA">
        <w:rPr>
          <w:rStyle w:val="scxw33091682"/>
          <w:rFonts w:cs="Calibri"/>
          <w:color w:val="000000"/>
          <w:szCs w:val="18"/>
          <w:shd w:val="clear" w:color="auto" w:fill="FFFFFF"/>
        </w:rPr>
        <w:t>Links zie je een positieve stelling, rechts een negatieve stelling</w:t>
      </w:r>
      <w:r w:rsidR="00D802DA" w:rsidRPr="00D802DA">
        <w:rPr>
          <w:rStyle w:val="scxw33091682"/>
          <w:rFonts w:cs="Calibri"/>
          <w:color w:val="000000"/>
          <w:szCs w:val="18"/>
          <w:shd w:val="clear" w:color="auto" w:fill="FFFFFF"/>
        </w:rPr>
        <w:t xml:space="preserve">. </w:t>
      </w:r>
    </w:p>
    <w:p w14:paraId="32F79C1D" w14:textId="77777777" w:rsidR="00D802DA" w:rsidRDefault="003611AC" w:rsidP="003611AC">
      <w:pPr>
        <w:pStyle w:val="Lijstalinea"/>
        <w:numPr>
          <w:ilvl w:val="0"/>
          <w:numId w:val="7"/>
        </w:numPr>
      </w:pPr>
      <w:r>
        <w:t>Kies één van de vier antwoordopties</w:t>
      </w:r>
      <w:r w:rsidR="00716F4A">
        <w:t xml:space="preserve"> en gebruik het tekstvak als je er nog iets extra over wilt zeggen.</w:t>
      </w:r>
    </w:p>
    <w:p w14:paraId="602CD648" w14:textId="77777777" w:rsidR="00D802DA" w:rsidRPr="00716F4A" w:rsidRDefault="00D802DA" w:rsidP="00D802DA">
      <w:pPr>
        <w:pStyle w:val="Lijstalinea"/>
        <w:rPr>
          <w:rStyle w:val="eop"/>
          <w:rFonts w:cs="Calibri"/>
          <w:color w:val="000000"/>
          <w:shd w:val="clear" w:color="auto" w:fill="FFFFFF"/>
        </w:rPr>
      </w:pPr>
      <w:r w:rsidRPr="00716F4A">
        <w:rPr>
          <w:rStyle w:val="normaltextrun"/>
          <w:rFonts w:cs="Calibri"/>
          <w:color w:val="000000"/>
          <w:szCs w:val="18"/>
          <w:shd w:val="clear" w:color="auto" w:fill="FFFFFF"/>
        </w:rPr>
        <w:t xml:space="preserve">Het gaat dus niet om goed of fout, maar om wat voor jou geldt. </w:t>
      </w:r>
      <w:r w:rsidRPr="00716F4A">
        <w:rPr>
          <w:rStyle w:val="eop"/>
          <w:rFonts w:cs="Calibri"/>
          <w:color w:val="000000"/>
          <w:shd w:val="clear" w:color="auto" w:fill="FFFFFF"/>
        </w:rPr>
        <w:t> </w:t>
      </w:r>
    </w:p>
    <w:p w14:paraId="60423902" w14:textId="77777777" w:rsidR="00715C58" w:rsidRDefault="00D802DA" w:rsidP="00715C58">
      <w:pPr>
        <w:pStyle w:val="Lijstalinea"/>
      </w:pPr>
      <w:r w:rsidRPr="00D802DA">
        <w:drawing>
          <wp:inline distT="0" distB="0" distL="0" distR="0" wp14:anchorId="3AF4F66B" wp14:editId="07153F70">
            <wp:extent cx="4572000" cy="1713492"/>
            <wp:effectExtent l="0" t="0" r="0" b="1270"/>
            <wp:docPr id="204438132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38132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92471" cy="1721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00756" w14:textId="17A0CEF0" w:rsidR="0038220C" w:rsidRPr="00436FD8" w:rsidRDefault="008C7B25" w:rsidP="00715C58">
      <w:pPr>
        <w:pStyle w:val="Lijstalinea"/>
      </w:pPr>
      <w:r>
        <w:t xml:space="preserve">Denk aan de afgelopen weken. </w:t>
      </w:r>
      <w:r w:rsidRPr="00436FD8">
        <w:t xml:space="preserve">Dus niet alleen aan de afgelopen dagen en </w:t>
      </w:r>
      <w:r w:rsidR="009146A3" w:rsidRPr="00436FD8">
        <w:t xml:space="preserve">denk </w:t>
      </w:r>
      <w:r w:rsidRPr="00436FD8">
        <w:t xml:space="preserve">ook niet aan dingen die vorig jaar of eerder zijn gebeurd. </w:t>
      </w:r>
    </w:p>
    <w:p w14:paraId="2B7E6A85" w14:textId="220B3541" w:rsidR="00716F4A" w:rsidRDefault="00716F4A" w:rsidP="00716F4A">
      <w:pPr>
        <w:pStyle w:val="Kop2"/>
      </w:pPr>
      <w:r w:rsidRPr="00436FD8">
        <w:t>Afronden</w:t>
      </w:r>
    </w:p>
    <w:p w14:paraId="30C52428" w14:textId="1B4801EC" w:rsidR="00C66F9E" w:rsidRDefault="00716F4A" w:rsidP="00716F4A">
      <w:pPr>
        <w:pStyle w:val="Lijstalinea"/>
        <w:numPr>
          <w:ilvl w:val="0"/>
          <w:numId w:val="7"/>
        </w:numPr>
      </w:pPr>
      <w:r w:rsidRPr="00716F4A">
        <w:t>Als je klaar bent, krijg je nog één keer te zien wat je hebt ingevuld. Je kunt nu je antwoorden nog wijzigen.</w:t>
      </w:r>
      <w:r w:rsidR="00675718">
        <w:t xml:space="preserve"> Nadat je het hebt ingeleverd, kun je niks meer wijzigen. Je kunt wel inzien wat je zojuist hebt ingevuld.</w:t>
      </w:r>
    </w:p>
    <w:p w14:paraId="17F82C79" w14:textId="30D12B8F" w:rsidR="00C9430F" w:rsidRDefault="00675718" w:rsidP="002B398E">
      <w:pPr>
        <w:pStyle w:val="Lijstalinea"/>
        <w:numPr>
          <w:ilvl w:val="0"/>
          <w:numId w:val="7"/>
        </w:numPr>
      </w:pPr>
      <w:r>
        <w:t xml:space="preserve">Mocht je halverwege moeten stoppen, dan is dit niet erg. </w:t>
      </w:r>
      <w:r w:rsidR="00F5743E">
        <w:t xml:space="preserve">Het programma slaat het op, </w:t>
      </w:r>
      <w:r>
        <w:t xml:space="preserve">de volgende keer </w:t>
      </w:r>
      <w:r w:rsidR="00F5743E">
        <w:t xml:space="preserve">ga je </w:t>
      </w:r>
      <w:r>
        <w:t xml:space="preserve">verder bij de vraag waar je gebleven was. </w:t>
      </w:r>
    </w:p>
    <w:p w14:paraId="3EB42D5E" w14:textId="14A8B198" w:rsidR="002B398E" w:rsidRDefault="002B398E" w:rsidP="00716F4A">
      <w:pPr>
        <w:pStyle w:val="Kop2"/>
      </w:pPr>
      <w:r>
        <w:t>Succes!</w:t>
      </w:r>
    </w:p>
    <w:sectPr w:rsidR="002B398E" w:rsidSect="00EB67D3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82575" w14:textId="77777777" w:rsidR="001F28C0" w:rsidRDefault="001F28C0" w:rsidP="004B0919">
      <w:r>
        <w:separator/>
      </w:r>
    </w:p>
  </w:endnote>
  <w:endnote w:type="continuationSeparator" w:id="0">
    <w:p w14:paraId="6DD3DE62" w14:textId="77777777" w:rsidR="001F28C0" w:rsidRDefault="001F28C0" w:rsidP="004B0919">
      <w:r>
        <w:continuationSeparator/>
      </w:r>
    </w:p>
  </w:endnote>
  <w:endnote w:type="continuationNotice" w:id="1">
    <w:p w14:paraId="5759DE41" w14:textId="77777777" w:rsidR="001F28C0" w:rsidRDefault="001F28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3350"/>
      </w:rPr>
      <w:id w:val="2040854102"/>
      <w:docPartObj>
        <w:docPartGallery w:val="Page Numbers (Bottom of Page)"/>
        <w:docPartUnique/>
      </w:docPartObj>
    </w:sdtPr>
    <w:sdtEndPr/>
    <w:sdtContent>
      <w:sdt>
        <w:sdtPr>
          <w:rPr>
            <w:color w:val="00335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22E72C3" w14:textId="77777777" w:rsidR="007F0428" w:rsidRPr="005319B5" w:rsidRDefault="007F0428">
            <w:pPr>
              <w:pStyle w:val="Voettekst"/>
              <w:jc w:val="center"/>
              <w:rPr>
                <w:color w:val="003350"/>
              </w:rPr>
            </w:pP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PAGE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  <w:r w:rsidRPr="005319B5">
              <w:rPr>
                <w:color w:val="003350"/>
              </w:rPr>
              <w:t xml:space="preserve"> van 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NUMPAGES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</w:p>
        </w:sdtContent>
      </w:sdt>
    </w:sdtContent>
  </w:sdt>
  <w:p w14:paraId="7AF59148" w14:textId="77777777" w:rsidR="004B0919" w:rsidRDefault="004B091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F7FAD" w14:textId="77777777" w:rsidR="004B0919" w:rsidRPr="0038220C" w:rsidRDefault="0038220C" w:rsidP="0038220C">
    <w:pPr>
      <w:rPr>
        <w:rFonts w:asciiTheme="minorHAnsi" w:hAnsiTheme="minorHAnsi" w:cstheme="minorHAnsi"/>
        <w:color w:val="003350"/>
        <w:szCs w:val="18"/>
      </w:rPr>
    </w:pPr>
    <w:r>
      <w:rPr>
        <w:rFonts w:asciiTheme="minorHAnsi" w:hAnsiTheme="minorHAnsi" w:cstheme="minorHAnsi"/>
        <w:noProof/>
        <w:color w:val="003350"/>
        <w:szCs w:val="18"/>
      </w:rPr>
      <w:drawing>
        <wp:anchor distT="0" distB="0" distL="114300" distR="114300" simplePos="0" relativeHeight="251658242" behindDoc="0" locked="0" layoutInCell="1" allowOverlap="1" wp14:anchorId="74CCD514" wp14:editId="71175E5E">
          <wp:simplePos x="0" y="0"/>
          <wp:positionH relativeFrom="margin">
            <wp:posOffset>-520436</wp:posOffset>
          </wp:positionH>
          <wp:positionV relativeFrom="margin">
            <wp:posOffset>8968105</wp:posOffset>
          </wp:positionV>
          <wp:extent cx="379095" cy="370205"/>
          <wp:effectExtent l="0" t="0" r="1905" b="0"/>
          <wp:wrapSquare wrapText="bothSides"/>
          <wp:docPr id="22" name="Afbeelding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Afbeelding 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9095" cy="370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8220C">
      <w:rPr>
        <w:rFonts w:asciiTheme="minorHAnsi" w:hAnsiTheme="minorHAnsi" w:cstheme="minorHAnsi"/>
        <w:color w:val="003350"/>
        <w:szCs w:val="18"/>
      </w:rPr>
      <w:t xml:space="preserve">Gouwe Academie is een onderwijskundige kennispartner voor bedrijven met ICT-oplossingen voor het onderwijs. Wij exploiteren </w:t>
    </w:r>
    <w:r w:rsidR="00BF2B24">
      <w:rPr>
        <w:rFonts w:asciiTheme="minorHAnsi" w:hAnsiTheme="minorHAnsi" w:cstheme="minorHAnsi"/>
        <w:color w:val="003350"/>
        <w:szCs w:val="18"/>
      </w:rPr>
      <w:t xml:space="preserve">de </w:t>
    </w:r>
    <w:r w:rsidRPr="0038220C">
      <w:rPr>
        <w:rFonts w:asciiTheme="minorHAnsi" w:hAnsiTheme="minorHAnsi" w:cstheme="minorHAnsi"/>
        <w:color w:val="003350"/>
        <w:szCs w:val="18"/>
      </w:rPr>
      <w:t xml:space="preserve">Academie van ParnasSys, Gynzy Academie en de producten Zien! en Kindkans.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ECCBA" w14:textId="77777777" w:rsidR="001F28C0" w:rsidRDefault="001F28C0" w:rsidP="004B0919">
      <w:r>
        <w:separator/>
      </w:r>
    </w:p>
  </w:footnote>
  <w:footnote w:type="continuationSeparator" w:id="0">
    <w:p w14:paraId="18D3A52A" w14:textId="77777777" w:rsidR="001F28C0" w:rsidRDefault="001F28C0" w:rsidP="004B0919">
      <w:r>
        <w:continuationSeparator/>
      </w:r>
    </w:p>
  </w:footnote>
  <w:footnote w:type="continuationNotice" w:id="1">
    <w:p w14:paraId="1EB38A88" w14:textId="77777777" w:rsidR="001F28C0" w:rsidRDefault="001F28C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140EC" w14:textId="77777777" w:rsidR="004B0919" w:rsidRDefault="00011E71" w:rsidP="004B0919">
    <w:pPr>
      <w:pStyle w:val="Koptekst"/>
      <w:tabs>
        <w:tab w:val="clear" w:pos="4536"/>
      </w:tabs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D8C3F27" wp14:editId="185FA100">
          <wp:simplePos x="0" y="0"/>
          <wp:positionH relativeFrom="page">
            <wp:posOffset>3777615</wp:posOffset>
          </wp:positionH>
          <wp:positionV relativeFrom="paragraph">
            <wp:posOffset>-617220</wp:posOffset>
          </wp:positionV>
          <wp:extent cx="3616657" cy="1275715"/>
          <wp:effectExtent l="0" t="0" r="0" b="0"/>
          <wp:wrapNone/>
          <wp:docPr id="19" name="Afbeelding 19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7193" b="84338"/>
                  <a:stretch/>
                </pic:blipFill>
                <pic:spPr bwMode="auto">
                  <a:xfrm>
                    <a:off x="0" y="0"/>
                    <a:ext cx="3616657" cy="1275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0919">
      <w:rPr>
        <w:noProof/>
      </w:rPr>
      <w:tab/>
    </w:r>
  </w:p>
  <w:p w14:paraId="63648B5A" w14:textId="77777777" w:rsidR="002277ED" w:rsidRDefault="002277ED" w:rsidP="004B0919">
    <w:pPr>
      <w:pStyle w:val="Koptekst"/>
      <w:rPr>
        <w:noProof/>
      </w:rPr>
    </w:pPr>
  </w:p>
  <w:p w14:paraId="2342F202" w14:textId="77777777" w:rsidR="004B0919" w:rsidRPr="004B0919" w:rsidRDefault="00E54F0E" w:rsidP="00E54F0E">
    <w:pPr>
      <w:pStyle w:val="Koptekst"/>
      <w:tabs>
        <w:tab w:val="clear" w:pos="4536"/>
        <w:tab w:val="clear" w:pos="9072"/>
        <w:tab w:val="left" w:pos="694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B673C" w14:textId="5974D465" w:rsidR="004B0919" w:rsidRDefault="00462576">
    <w:pPr>
      <w:pStyle w:val="Koptekst"/>
    </w:pPr>
    <w:r>
      <w:rPr>
        <w:noProof/>
      </w:rPr>
      <w:drawing>
        <wp:anchor distT="0" distB="0" distL="114300" distR="114300" simplePos="0" relativeHeight="251659266" behindDoc="1" locked="0" layoutInCell="1" allowOverlap="1" wp14:anchorId="6C51590D" wp14:editId="219160FC">
          <wp:simplePos x="0" y="0"/>
          <wp:positionH relativeFrom="column">
            <wp:posOffset>-451782</wp:posOffset>
          </wp:positionH>
          <wp:positionV relativeFrom="paragraph">
            <wp:posOffset>-56178</wp:posOffset>
          </wp:positionV>
          <wp:extent cx="773322" cy="773322"/>
          <wp:effectExtent l="0" t="0" r="8255" b="8255"/>
          <wp:wrapNone/>
          <wp:docPr id="30714278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14278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322" cy="7733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57E6">
      <w:rPr>
        <w:noProof/>
      </w:rPr>
      <w:drawing>
        <wp:anchor distT="0" distB="0" distL="114300" distR="114300" simplePos="0" relativeHeight="251658241" behindDoc="1" locked="0" layoutInCell="1" allowOverlap="1" wp14:anchorId="27B02AB5" wp14:editId="22BD12F2">
          <wp:simplePos x="0" y="0"/>
          <wp:positionH relativeFrom="column">
            <wp:posOffset>869315</wp:posOffset>
          </wp:positionH>
          <wp:positionV relativeFrom="paragraph">
            <wp:posOffset>-491490</wp:posOffset>
          </wp:positionV>
          <wp:extent cx="5760720" cy="1346200"/>
          <wp:effectExtent l="0" t="0" r="0" b="0"/>
          <wp:wrapNone/>
          <wp:docPr id="20" name="Afbeelding 20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3480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346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5.2pt;height:52.65pt" o:bullet="t">
        <v:imagedata r:id="rId1" o:title="MicrosoftTeams-image (1)"/>
      </v:shape>
    </w:pict>
  </w:numPicBullet>
  <w:abstractNum w:abstractNumId="0" w15:restartNumberingAfterBreak="0">
    <w:nsid w:val="16F153CA"/>
    <w:multiLevelType w:val="hybridMultilevel"/>
    <w:tmpl w:val="15A6CF04"/>
    <w:lvl w:ilvl="0" w:tplc="C5CCAD7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DF71C2"/>
    <w:multiLevelType w:val="hybridMultilevel"/>
    <w:tmpl w:val="2D4E9544"/>
    <w:lvl w:ilvl="0" w:tplc="E2243B6E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1C1873"/>
    <w:multiLevelType w:val="hybridMultilevel"/>
    <w:tmpl w:val="3D347E58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C33642"/>
    <w:multiLevelType w:val="hybridMultilevel"/>
    <w:tmpl w:val="98E03D14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5B65EB"/>
    <w:multiLevelType w:val="hybridMultilevel"/>
    <w:tmpl w:val="52364FCA"/>
    <w:lvl w:ilvl="0" w:tplc="8ACE7B3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8A18A6"/>
    <w:multiLevelType w:val="hybridMultilevel"/>
    <w:tmpl w:val="B5F05BBA"/>
    <w:lvl w:ilvl="0" w:tplc="C5CCAD76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1327AF"/>
    <w:multiLevelType w:val="hybridMultilevel"/>
    <w:tmpl w:val="5C6C164C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D71D8F"/>
    <w:multiLevelType w:val="hybridMultilevel"/>
    <w:tmpl w:val="3B50BFE8"/>
    <w:lvl w:ilvl="0" w:tplc="8ACE7B3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8573734">
    <w:abstractNumId w:val="6"/>
  </w:num>
  <w:num w:numId="2" w16cid:durableId="1110206060">
    <w:abstractNumId w:val="2"/>
  </w:num>
  <w:num w:numId="3" w16cid:durableId="1500198823">
    <w:abstractNumId w:val="3"/>
  </w:num>
  <w:num w:numId="4" w16cid:durableId="761877699">
    <w:abstractNumId w:val="1"/>
  </w:num>
  <w:num w:numId="5" w16cid:durableId="732460888">
    <w:abstractNumId w:val="7"/>
  </w:num>
  <w:num w:numId="6" w16cid:durableId="1984196672">
    <w:abstractNumId w:val="4"/>
  </w:num>
  <w:num w:numId="7" w16cid:durableId="304547221">
    <w:abstractNumId w:val="5"/>
  </w:num>
  <w:num w:numId="8" w16cid:durableId="296031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F9E"/>
    <w:rsid w:val="00011E71"/>
    <w:rsid w:val="0003628A"/>
    <w:rsid w:val="00051F69"/>
    <w:rsid w:val="00052825"/>
    <w:rsid w:val="00057B80"/>
    <w:rsid w:val="00061AE4"/>
    <w:rsid w:val="000667A3"/>
    <w:rsid w:val="0008545D"/>
    <w:rsid w:val="00096882"/>
    <w:rsid w:val="000A071E"/>
    <w:rsid w:val="000D246A"/>
    <w:rsid w:val="000D3B29"/>
    <w:rsid w:val="000D6D81"/>
    <w:rsid w:val="000D7D60"/>
    <w:rsid w:val="00106D43"/>
    <w:rsid w:val="001111FB"/>
    <w:rsid w:val="00122926"/>
    <w:rsid w:val="00131C70"/>
    <w:rsid w:val="0013306D"/>
    <w:rsid w:val="00150135"/>
    <w:rsid w:val="001550CF"/>
    <w:rsid w:val="0015680C"/>
    <w:rsid w:val="0018093C"/>
    <w:rsid w:val="00190837"/>
    <w:rsid w:val="001A668A"/>
    <w:rsid w:val="001B2EA5"/>
    <w:rsid w:val="001E3680"/>
    <w:rsid w:val="001F28C0"/>
    <w:rsid w:val="001F2D3D"/>
    <w:rsid w:val="001F2DEB"/>
    <w:rsid w:val="0021084F"/>
    <w:rsid w:val="002277ED"/>
    <w:rsid w:val="00227D95"/>
    <w:rsid w:val="002303AF"/>
    <w:rsid w:val="00234F2D"/>
    <w:rsid w:val="00236EA5"/>
    <w:rsid w:val="002401AF"/>
    <w:rsid w:val="00253936"/>
    <w:rsid w:val="00273D32"/>
    <w:rsid w:val="002832C2"/>
    <w:rsid w:val="0028778F"/>
    <w:rsid w:val="00296AA5"/>
    <w:rsid w:val="002B398E"/>
    <w:rsid w:val="002C5990"/>
    <w:rsid w:val="002D7DE4"/>
    <w:rsid w:val="0031245A"/>
    <w:rsid w:val="003157E6"/>
    <w:rsid w:val="003372D4"/>
    <w:rsid w:val="0036018C"/>
    <w:rsid w:val="003611AC"/>
    <w:rsid w:val="0037112A"/>
    <w:rsid w:val="00371580"/>
    <w:rsid w:val="00377726"/>
    <w:rsid w:val="0038220C"/>
    <w:rsid w:val="003839E4"/>
    <w:rsid w:val="00384564"/>
    <w:rsid w:val="003B3ABB"/>
    <w:rsid w:val="003C69DA"/>
    <w:rsid w:val="003E29F4"/>
    <w:rsid w:val="003F6EAF"/>
    <w:rsid w:val="00422AAC"/>
    <w:rsid w:val="00424C1B"/>
    <w:rsid w:val="00436FD8"/>
    <w:rsid w:val="00462576"/>
    <w:rsid w:val="00481502"/>
    <w:rsid w:val="004844E3"/>
    <w:rsid w:val="004B0919"/>
    <w:rsid w:val="004B5E33"/>
    <w:rsid w:val="004C37C4"/>
    <w:rsid w:val="004E0DA1"/>
    <w:rsid w:val="00505427"/>
    <w:rsid w:val="005067D0"/>
    <w:rsid w:val="00524EBA"/>
    <w:rsid w:val="005319B5"/>
    <w:rsid w:val="00547CC2"/>
    <w:rsid w:val="005638F9"/>
    <w:rsid w:val="005725A1"/>
    <w:rsid w:val="00574B3D"/>
    <w:rsid w:val="0057513C"/>
    <w:rsid w:val="005A6D0C"/>
    <w:rsid w:val="005C4610"/>
    <w:rsid w:val="005E1BD8"/>
    <w:rsid w:val="005E7CF2"/>
    <w:rsid w:val="0060777B"/>
    <w:rsid w:val="00614307"/>
    <w:rsid w:val="00621832"/>
    <w:rsid w:val="00631844"/>
    <w:rsid w:val="00651B8B"/>
    <w:rsid w:val="00663F22"/>
    <w:rsid w:val="00675718"/>
    <w:rsid w:val="00677234"/>
    <w:rsid w:val="00697423"/>
    <w:rsid w:val="006B3B96"/>
    <w:rsid w:val="006E652F"/>
    <w:rsid w:val="006F7D18"/>
    <w:rsid w:val="00715C58"/>
    <w:rsid w:val="00716F4A"/>
    <w:rsid w:val="00717E5F"/>
    <w:rsid w:val="00724839"/>
    <w:rsid w:val="007368A6"/>
    <w:rsid w:val="007371B0"/>
    <w:rsid w:val="0074169F"/>
    <w:rsid w:val="0074772C"/>
    <w:rsid w:val="007546B4"/>
    <w:rsid w:val="00762E28"/>
    <w:rsid w:val="007644CF"/>
    <w:rsid w:val="007927D0"/>
    <w:rsid w:val="007D1EDE"/>
    <w:rsid w:val="007F0428"/>
    <w:rsid w:val="007F2757"/>
    <w:rsid w:val="00803086"/>
    <w:rsid w:val="00834530"/>
    <w:rsid w:val="00846B1A"/>
    <w:rsid w:val="00860929"/>
    <w:rsid w:val="008634AD"/>
    <w:rsid w:val="00865E9A"/>
    <w:rsid w:val="00881F13"/>
    <w:rsid w:val="0088362C"/>
    <w:rsid w:val="00886D2E"/>
    <w:rsid w:val="00890C1F"/>
    <w:rsid w:val="008C7B25"/>
    <w:rsid w:val="008D1D68"/>
    <w:rsid w:val="008D5D1D"/>
    <w:rsid w:val="008E3E1D"/>
    <w:rsid w:val="008F1A4A"/>
    <w:rsid w:val="00903117"/>
    <w:rsid w:val="00911738"/>
    <w:rsid w:val="009146A3"/>
    <w:rsid w:val="00920B86"/>
    <w:rsid w:val="00923D20"/>
    <w:rsid w:val="009372C3"/>
    <w:rsid w:val="009442C7"/>
    <w:rsid w:val="009623E9"/>
    <w:rsid w:val="009675E5"/>
    <w:rsid w:val="00975065"/>
    <w:rsid w:val="00993B59"/>
    <w:rsid w:val="00996AE9"/>
    <w:rsid w:val="009B1737"/>
    <w:rsid w:val="00A03150"/>
    <w:rsid w:val="00A53074"/>
    <w:rsid w:val="00A53730"/>
    <w:rsid w:val="00A556C1"/>
    <w:rsid w:val="00A55F4A"/>
    <w:rsid w:val="00A83C8B"/>
    <w:rsid w:val="00A85061"/>
    <w:rsid w:val="00AA5445"/>
    <w:rsid w:val="00AB1FD9"/>
    <w:rsid w:val="00AD11B9"/>
    <w:rsid w:val="00AD6A94"/>
    <w:rsid w:val="00AF26C4"/>
    <w:rsid w:val="00AF645B"/>
    <w:rsid w:val="00B06C6E"/>
    <w:rsid w:val="00B215A0"/>
    <w:rsid w:val="00B279C0"/>
    <w:rsid w:val="00B344F6"/>
    <w:rsid w:val="00B3713B"/>
    <w:rsid w:val="00B51F55"/>
    <w:rsid w:val="00B73CA7"/>
    <w:rsid w:val="00B86917"/>
    <w:rsid w:val="00B95447"/>
    <w:rsid w:val="00BA0CF0"/>
    <w:rsid w:val="00BB358B"/>
    <w:rsid w:val="00BF2B24"/>
    <w:rsid w:val="00C15F4B"/>
    <w:rsid w:val="00C26B42"/>
    <w:rsid w:val="00C430E5"/>
    <w:rsid w:val="00C565F0"/>
    <w:rsid w:val="00C66F9E"/>
    <w:rsid w:val="00C814D7"/>
    <w:rsid w:val="00C833DC"/>
    <w:rsid w:val="00C9430F"/>
    <w:rsid w:val="00CA0F7E"/>
    <w:rsid w:val="00CB0046"/>
    <w:rsid w:val="00CC01BB"/>
    <w:rsid w:val="00CC209E"/>
    <w:rsid w:val="00CC694B"/>
    <w:rsid w:val="00CC79C2"/>
    <w:rsid w:val="00CD0596"/>
    <w:rsid w:val="00CD4A2E"/>
    <w:rsid w:val="00CE4759"/>
    <w:rsid w:val="00CF3D67"/>
    <w:rsid w:val="00D013C3"/>
    <w:rsid w:val="00D45E40"/>
    <w:rsid w:val="00D7387D"/>
    <w:rsid w:val="00D76DC1"/>
    <w:rsid w:val="00D802DA"/>
    <w:rsid w:val="00D8728D"/>
    <w:rsid w:val="00D913DA"/>
    <w:rsid w:val="00DA5DB8"/>
    <w:rsid w:val="00DC3875"/>
    <w:rsid w:val="00DC3C1A"/>
    <w:rsid w:val="00DD5AF4"/>
    <w:rsid w:val="00DD79BD"/>
    <w:rsid w:val="00E05FCB"/>
    <w:rsid w:val="00E1759A"/>
    <w:rsid w:val="00E219DB"/>
    <w:rsid w:val="00E32A5A"/>
    <w:rsid w:val="00E428DF"/>
    <w:rsid w:val="00E43592"/>
    <w:rsid w:val="00E46A57"/>
    <w:rsid w:val="00E475A7"/>
    <w:rsid w:val="00E47DFA"/>
    <w:rsid w:val="00E54F0E"/>
    <w:rsid w:val="00E677D9"/>
    <w:rsid w:val="00E7563A"/>
    <w:rsid w:val="00E850FF"/>
    <w:rsid w:val="00EA6AA6"/>
    <w:rsid w:val="00EB67D3"/>
    <w:rsid w:val="00EB7F50"/>
    <w:rsid w:val="00EC62D8"/>
    <w:rsid w:val="00ED19C1"/>
    <w:rsid w:val="00ED336B"/>
    <w:rsid w:val="00EF7371"/>
    <w:rsid w:val="00F15659"/>
    <w:rsid w:val="00F36C84"/>
    <w:rsid w:val="00F40907"/>
    <w:rsid w:val="00F436FA"/>
    <w:rsid w:val="00F5743E"/>
    <w:rsid w:val="00F74F95"/>
    <w:rsid w:val="00FA6518"/>
    <w:rsid w:val="00FB5C3B"/>
    <w:rsid w:val="00FD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3F2E1A"/>
  <w15:chartTrackingRefBased/>
  <w15:docId w15:val="{A231FA40-74BB-4893-B21C-B6B980695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16F4A"/>
    <w:rPr>
      <w:rFonts w:ascii="Calibri" w:hAnsi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DC3C1A"/>
    <w:pPr>
      <w:keepNext/>
      <w:keepLines/>
      <w:spacing w:before="240"/>
      <w:outlineLvl w:val="0"/>
    </w:pPr>
    <w:rPr>
      <w:rFonts w:eastAsiaTheme="majorEastAsia" w:cstheme="majorBidi"/>
      <w:b/>
      <w:color w:val="003350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65E9A"/>
    <w:pPr>
      <w:keepNext/>
      <w:keepLines/>
      <w:spacing w:before="120"/>
      <w:outlineLvl w:val="1"/>
    </w:pPr>
    <w:rPr>
      <w:rFonts w:eastAsiaTheme="majorEastAsia" w:cstheme="majorBidi"/>
      <w:color w:val="003350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865E9A"/>
    <w:pPr>
      <w:keepNext/>
      <w:keepLines/>
      <w:spacing w:before="120"/>
      <w:outlineLvl w:val="2"/>
    </w:pPr>
    <w:rPr>
      <w:rFonts w:eastAsiaTheme="majorEastAsia" w:cstheme="majorBidi"/>
      <w:color w:val="003350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B091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B0919"/>
  </w:style>
  <w:style w:type="paragraph" w:styleId="Voettekst">
    <w:name w:val="footer"/>
    <w:basedOn w:val="Standaard"/>
    <w:link w:val="VoettekstChar"/>
    <w:uiPriority w:val="99"/>
    <w:unhideWhenUsed/>
    <w:rsid w:val="004B091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B0919"/>
  </w:style>
  <w:style w:type="paragraph" w:styleId="Ballontekst">
    <w:name w:val="Balloon Text"/>
    <w:basedOn w:val="Standaard"/>
    <w:link w:val="BallontekstChar"/>
    <w:uiPriority w:val="99"/>
    <w:semiHidden/>
    <w:unhideWhenUsed/>
    <w:rsid w:val="00911738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1738"/>
    <w:rPr>
      <w:rFonts w:ascii="Segoe UI" w:hAnsi="Segoe UI" w:cs="Segoe UI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C3C1A"/>
    <w:rPr>
      <w:rFonts w:ascii="Calibri" w:eastAsiaTheme="majorEastAsia" w:hAnsi="Calibri" w:cstheme="majorBidi"/>
      <w:b/>
      <w:color w:val="003350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65E9A"/>
    <w:rPr>
      <w:rFonts w:ascii="Calibri" w:eastAsiaTheme="majorEastAsia" w:hAnsi="Calibri" w:cstheme="majorBidi"/>
      <w:color w:val="003350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65E9A"/>
    <w:rPr>
      <w:rFonts w:ascii="Calibri" w:eastAsiaTheme="majorEastAsia" w:hAnsi="Calibri" w:cstheme="majorBidi"/>
      <w:color w:val="003350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DC3C1A"/>
    <w:rPr>
      <w:rFonts w:eastAsiaTheme="majorEastAsia" w:cstheme="majorBidi"/>
      <w:b/>
      <w:color w:val="003350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C3C1A"/>
    <w:rPr>
      <w:rFonts w:ascii="Calibri" w:eastAsiaTheme="majorEastAsia" w:hAnsi="Calibri" w:cstheme="majorBidi"/>
      <w:b/>
      <w:color w:val="003350"/>
      <w:spacing w:val="-10"/>
      <w:kern w:val="28"/>
      <w:sz w:val="56"/>
      <w:szCs w:val="56"/>
    </w:rPr>
  </w:style>
  <w:style w:type="paragraph" w:styleId="Geenafstand">
    <w:name w:val="No Spacing"/>
    <w:uiPriority w:val="1"/>
    <w:qFormat/>
    <w:rsid w:val="00CF3D67"/>
    <w:rPr>
      <w:rFonts w:ascii="Calibri" w:hAnsi="Calibri"/>
    </w:rPr>
  </w:style>
  <w:style w:type="paragraph" w:styleId="Lijstalinea">
    <w:name w:val="List Paragraph"/>
    <w:basedOn w:val="Standaard"/>
    <w:uiPriority w:val="34"/>
    <w:rsid w:val="00057B80"/>
    <w:pPr>
      <w:ind w:left="720"/>
    </w:pPr>
  </w:style>
  <w:style w:type="table" w:styleId="Tabelraster">
    <w:name w:val="Table Grid"/>
    <w:basedOn w:val="Standaardtabel"/>
    <w:uiPriority w:val="39"/>
    <w:rsid w:val="002401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ouweAcademie">
    <w:name w:val="Gouwe Academie"/>
    <w:basedOn w:val="Standaardtabel"/>
    <w:uiPriority w:val="99"/>
    <w:rsid w:val="00CD0596"/>
    <w:rPr>
      <w:rFonts w:ascii="Calibri" w:hAnsi="Calibri"/>
    </w:rPr>
    <w:tblPr>
      <w:tblStyleRowBandSize w:val="1"/>
      <w:tblStyleColBandSize w:val="1"/>
      <w:tblBorders>
        <w:top w:val="single" w:sz="4" w:space="0" w:color="D2ECFC"/>
        <w:left w:val="single" w:sz="4" w:space="0" w:color="D2ECFC"/>
        <w:bottom w:val="single" w:sz="4" w:space="0" w:color="D2ECFC"/>
        <w:right w:val="single" w:sz="4" w:space="0" w:color="D2ECFC"/>
        <w:insideH w:val="single" w:sz="4" w:space="0" w:color="D2ECFC"/>
        <w:insideV w:val="single" w:sz="4" w:space="0" w:color="D2ECFC"/>
      </w:tblBorders>
    </w:tblPr>
    <w:tblStylePr w:type="firstRow">
      <w:pPr>
        <w:jc w:val="left"/>
      </w:pPr>
      <w:rPr>
        <w:rFonts w:ascii="Calibri" w:hAnsi="Calibri"/>
        <w:b/>
        <w:color w:val="003350"/>
        <w:sz w:val="18"/>
      </w:rPr>
      <w:tblPr/>
      <w:tcPr>
        <w:tcBorders>
          <w:top w:val="single" w:sz="4" w:space="0" w:color="D2ECFC"/>
          <w:left w:val="single" w:sz="4" w:space="0" w:color="D2ECFC"/>
          <w:bottom w:val="single" w:sz="4" w:space="0" w:color="D2ECFC"/>
          <w:right w:val="single" w:sz="4" w:space="0" w:color="D2ECFC"/>
          <w:insideH w:val="single" w:sz="4" w:space="0" w:color="D2ECFC"/>
          <w:insideV w:val="single" w:sz="4" w:space="0" w:color="D2ECFC"/>
        </w:tcBorders>
        <w:shd w:val="clear" w:color="auto" w:fill="D2ECFC"/>
      </w:tcPr>
    </w:tblStylePr>
    <w:tblStylePr w:type="band2Horz">
      <w:tblPr/>
      <w:tcPr>
        <w:shd w:val="clear" w:color="auto" w:fill="F8FCFE"/>
      </w:tcPr>
    </w:tblStylePr>
  </w:style>
  <w:style w:type="table" w:styleId="Rastertabel4-Accent1">
    <w:name w:val="Grid Table 4 Accent 1"/>
    <w:basedOn w:val="Standaardtabel"/>
    <w:uiPriority w:val="49"/>
    <w:rsid w:val="000A071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Kopvaninhoudsopgave">
    <w:name w:val="TOC Heading"/>
    <w:next w:val="Standaard"/>
    <w:uiPriority w:val="39"/>
    <w:unhideWhenUsed/>
    <w:qFormat/>
    <w:rsid w:val="008F1A4A"/>
    <w:rPr>
      <w:rFonts w:ascii="Calibri" w:eastAsiaTheme="majorEastAsia" w:hAnsi="Calibri" w:cstheme="majorBidi"/>
      <w:b/>
      <w:color w:val="003350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AA5445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614307"/>
    <w:pPr>
      <w:spacing w:after="100"/>
      <w:ind w:left="180"/>
    </w:pPr>
  </w:style>
  <w:style w:type="character" w:styleId="Hyperlink">
    <w:name w:val="Hyperlink"/>
    <w:basedOn w:val="Standaardalinea-lettertype"/>
    <w:uiPriority w:val="99"/>
    <w:unhideWhenUsed/>
    <w:rsid w:val="00614307"/>
    <w:rPr>
      <w:color w:val="0563C1" w:themeColor="hyperlink"/>
      <w:u w:val="single"/>
    </w:rPr>
  </w:style>
  <w:style w:type="paragraph" w:styleId="Inhopg3">
    <w:name w:val="toc 3"/>
    <w:basedOn w:val="Standaard"/>
    <w:next w:val="Standaard"/>
    <w:autoRedefine/>
    <w:uiPriority w:val="39"/>
    <w:unhideWhenUsed/>
    <w:rsid w:val="00371580"/>
    <w:pPr>
      <w:spacing w:after="100"/>
      <w:ind w:left="36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B8691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8691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86917"/>
    <w:rPr>
      <w:rFonts w:ascii="Calibri" w:hAnsi="Calibr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8691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86917"/>
    <w:rPr>
      <w:rFonts w:ascii="Calibri" w:hAnsi="Calibri"/>
      <w:b/>
      <w:bCs/>
      <w:sz w:val="20"/>
      <w:szCs w:val="20"/>
    </w:rPr>
  </w:style>
  <w:style w:type="character" w:customStyle="1" w:styleId="normaltextrun">
    <w:name w:val="normaltextrun"/>
    <w:basedOn w:val="Standaardalinea-lettertype"/>
    <w:rsid w:val="00D76DC1"/>
  </w:style>
  <w:style w:type="character" w:customStyle="1" w:styleId="scxw33091682">
    <w:name w:val="scxw33091682"/>
    <w:basedOn w:val="Standaardalinea-lettertype"/>
    <w:rsid w:val="00D76DC1"/>
  </w:style>
  <w:style w:type="character" w:customStyle="1" w:styleId="eop">
    <w:name w:val="eop"/>
    <w:basedOn w:val="Standaardalinea-lettertype"/>
    <w:rsid w:val="00D76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v\Driestar%20educatief\Praktische%20informatie%20-%20HuisstijlportaalGA\GouweAcademie\GA_Staand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0ECFA641DD7345AA426FFF09E7B489" ma:contentTypeVersion="20" ma:contentTypeDescription="Een nieuw document maken." ma:contentTypeScope="" ma:versionID="b532c69a4d2e4082ae2f6c5f4fdfa9ae">
  <xsd:schema xmlns:xsd="http://www.w3.org/2001/XMLSchema" xmlns:xs="http://www.w3.org/2001/XMLSchema" xmlns:p="http://schemas.microsoft.com/office/2006/metadata/properties" xmlns:ns1="http://schemas.microsoft.com/sharepoint/v3" xmlns:ns2="c31e3bd6-984f-4fb6-bec7-9b2ee5166a42" xmlns:ns3="af11faee-4ddf-430e-91bd-6f8a3bbce85b" targetNamespace="http://schemas.microsoft.com/office/2006/metadata/properties" ma:root="true" ma:fieldsID="f34c8c94d9666a3a8d911bd4c88e0b26" ns1:_="" ns2:_="" ns3:_="">
    <xsd:import namespace="http://schemas.microsoft.com/sharepoint/v3"/>
    <xsd:import namespace="c31e3bd6-984f-4fb6-bec7-9b2ee5166a42"/>
    <xsd:import namespace="af11faee-4ddf-430e-91bd-6f8a3bbce8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1e3bd6-984f-4fb6-bec7-9b2ee5166a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1faee-4ddf-430e-91bd-6f8a3bbce85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c9b63901-6837-48ed-ad68-5b220b1e43fb}" ma:internalName="TaxCatchAll" ma:showField="CatchAllData" ma:web="af11faee-4ddf-430e-91bd-6f8a3bbce8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1e3bd6-984f-4fb6-bec7-9b2ee5166a42">
      <Terms xmlns="http://schemas.microsoft.com/office/infopath/2007/PartnerControls"/>
    </lcf76f155ced4ddcb4097134ff3c332f>
    <TaxCatchAll xmlns="af11faee-4ddf-430e-91bd-6f8a3bbce85b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65B27E-912E-4F8B-A383-9A606FC95C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1e3bd6-984f-4fb6-bec7-9b2ee5166a42"/>
    <ds:schemaRef ds:uri="af11faee-4ddf-430e-91bd-6f8a3bbce8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9AAD7D-87DC-4070-B48F-F3887E255B65}">
  <ds:schemaRefs>
    <ds:schemaRef ds:uri="http://schemas.microsoft.com/office/2006/metadata/properties"/>
    <ds:schemaRef ds:uri="http://schemas.microsoft.com/office/infopath/2007/PartnerControls"/>
    <ds:schemaRef ds:uri="c31e3bd6-984f-4fb6-bec7-9b2ee5166a42"/>
    <ds:schemaRef ds:uri="af11faee-4ddf-430e-91bd-6f8a3bbce85b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18ABA0B-B56F-43C4-BC6C-7A51F1F670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FC6D44-B157-4A0B-8DB1-5AC9053AFB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GA_Staand</Template>
  <TotalTime>12</TotalTime>
  <Pages>1</Pages>
  <Words>276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Haverhals, Bertine | Gouwe Academie</dc:creator>
  <cp:keywords/>
  <dc:description/>
  <cp:lastModifiedBy>Jansen-Tigchelaar, Doreanne | Gouwe Academie</cp:lastModifiedBy>
  <cp:revision>19</cp:revision>
  <dcterms:created xsi:type="dcterms:W3CDTF">2026-09-29T07:25:00Z</dcterms:created>
  <dcterms:modified xsi:type="dcterms:W3CDTF">2026-10-14T12:24:00Z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0x010100DE0ECFA641DD7345AA426FFF09E7B489</vt:lpwstr>
  </property>
  <property fmtid="{D5CDD505-2E9C-101B-9397-08002B2CF9AE}" pid="3" name="MediaServiceImageTags">
    <vt:lpwstr/>
  </property>
</Properties>
</file>